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D0529" w14:textId="77777777" w:rsidR="00C11E71" w:rsidRPr="00135623" w:rsidRDefault="00C11E71"/>
    <w:p w14:paraId="74BBD3A0" w14:textId="47CD1A1A" w:rsidR="00D456A6" w:rsidRPr="00135623" w:rsidRDefault="00FD62CA" w:rsidP="00D456A6">
      <w:pPr>
        <w:jc w:val="center"/>
        <w:rPr>
          <w:lang w:val="en-US"/>
        </w:rPr>
      </w:pPr>
      <w:r w:rsidRPr="00135623">
        <w:rPr>
          <w:noProof/>
        </w:rPr>
        <w:drawing>
          <wp:inline distT="0" distB="0" distL="0" distR="0" wp14:anchorId="4B3E0141" wp14:editId="635AD64A">
            <wp:extent cx="551180" cy="66802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2AA3E" w14:textId="77777777" w:rsidR="00D456A6" w:rsidRPr="00135623" w:rsidRDefault="00D456A6" w:rsidP="00D456A6">
      <w:pPr>
        <w:jc w:val="center"/>
        <w:rPr>
          <w:b/>
          <w:bCs/>
          <w:lang w:val="en-US"/>
        </w:rPr>
      </w:pPr>
    </w:p>
    <w:p w14:paraId="3539F5F3" w14:textId="77777777" w:rsidR="00D456A6" w:rsidRPr="00135623" w:rsidRDefault="00D456A6" w:rsidP="00D456A6">
      <w:pPr>
        <w:jc w:val="center"/>
        <w:rPr>
          <w:b/>
        </w:rPr>
      </w:pPr>
      <w:r w:rsidRPr="00135623">
        <w:rPr>
          <w:b/>
          <w:lang w:val="en-US"/>
        </w:rPr>
        <w:t xml:space="preserve">JURBARKO RAJONO </w:t>
      </w:r>
      <w:r w:rsidRPr="00135623">
        <w:rPr>
          <w:b/>
        </w:rPr>
        <w:t xml:space="preserve">SAVIVALDYBĖS </w:t>
      </w:r>
      <w:r w:rsidR="009E0149" w:rsidRPr="00135623">
        <w:rPr>
          <w:b/>
        </w:rPr>
        <w:t>MERAS</w:t>
      </w:r>
    </w:p>
    <w:p w14:paraId="28F61E27" w14:textId="77777777" w:rsidR="00D456A6" w:rsidRPr="00135623" w:rsidRDefault="00D456A6"/>
    <w:p w14:paraId="04EF8D99" w14:textId="77777777" w:rsidR="00D456A6" w:rsidRPr="00135623" w:rsidRDefault="00D456A6"/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4"/>
      </w:tblGrid>
      <w:tr w:rsidR="00D456A6" w:rsidRPr="00135623" w14:paraId="2C6EE1A5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517C85F" w14:textId="0342BFC4" w:rsidR="00D456A6" w:rsidRPr="00135623" w:rsidRDefault="009E0149" w:rsidP="00091598">
            <w:pPr>
              <w:pStyle w:val="Antrat1"/>
              <w:rPr>
                <w:caps/>
                <w:szCs w:val="24"/>
                <w:lang w:val="lt-LT"/>
              </w:rPr>
            </w:pPr>
            <w:r w:rsidRPr="00135623">
              <w:rPr>
                <w:caps/>
                <w:szCs w:val="24"/>
                <w:lang w:val="lt-LT"/>
              </w:rPr>
              <w:t>POTVARKI</w:t>
            </w:r>
            <w:r w:rsidR="000E177E" w:rsidRPr="00135623">
              <w:rPr>
                <w:caps/>
                <w:szCs w:val="24"/>
                <w:lang w:val="lt-LT"/>
              </w:rPr>
              <w:t>S</w:t>
            </w:r>
          </w:p>
        </w:tc>
      </w:tr>
      <w:tr w:rsidR="00D456A6" w:rsidRPr="00135623" w14:paraId="260905C9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4D3379B" w14:textId="3F966BD6" w:rsidR="00D456A6" w:rsidRPr="00135623" w:rsidRDefault="005E6479" w:rsidP="0009159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  <w:r w:rsidRPr="00135623">
              <w:rPr>
                <w:b/>
              </w:rPr>
              <w:t xml:space="preserve">DĖL APDOVANOJIMO </w:t>
            </w:r>
            <w:r w:rsidR="00834760" w:rsidRPr="00135623">
              <w:rPr>
                <w:b/>
              </w:rPr>
              <w:t xml:space="preserve">SAVIVALDYBĖS </w:t>
            </w:r>
            <w:r w:rsidR="006E3B8E" w:rsidRPr="00135623">
              <w:rPr>
                <w:b/>
              </w:rPr>
              <w:t>PADĖKOS RAŠTAIS</w:t>
            </w:r>
          </w:p>
        </w:tc>
      </w:tr>
      <w:tr w:rsidR="00D456A6" w:rsidRPr="00135623" w14:paraId="1618CB61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32FA6A4" w14:textId="77777777" w:rsidR="00D456A6" w:rsidRPr="00135623" w:rsidRDefault="00D456A6" w:rsidP="0009159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</w:p>
        </w:tc>
      </w:tr>
      <w:tr w:rsidR="00D456A6" w:rsidRPr="00135623" w14:paraId="1E08CD99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03F0DFF" w14:textId="55276502" w:rsidR="00D456A6" w:rsidRPr="00135623" w:rsidRDefault="00FD62CA" w:rsidP="0009159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  <w:r w:rsidRPr="00135623">
              <w:t>202</w:t>
            </w:r>
            <w:r w:rsidR="006C049B" w:rsidRPr="00135623">
              <w:t xml:space="preserve">6 m. </w:t>
            </w:r>
            <w:r w:rsidR="00970555" w:rsidRPr="00135623">
              <w:t>liepos</w:t>
            </w:r>
            <w:r w:rsidR="006C049B" w:rsidRPr="00135623">
              <w:t xml:space="preserve"> </w:t>
            </w:r>
            <w:r w:rsidR="00037B34">
              <w:t>9</w:t>
            </w:r>
            <w:r w:rsidRPr="00135623">
              <w:t xml:space="preserve"> d. </w:t>
            </w:r>
            <w:r w:rsidR="00D456A6" w:rsidRPr="00135623">
              <w:t xml:space="preserve">Nr. </w:t>
            </w:r>
            <w:r w:rsidRPr="00135623">
              <w:t>V3</w:t>
            </w:r>
            <w:r w:rsidR="00BB5841" w:rsidRPr="00135623">
              <w:t>-</w:t>
            </w:r>
            <w:r w:rsidR="00037B34">
              <w:t>247</w:t>
            </w:r>
          </w:p>
        </w:tc>
      </w:tr>
      <w:tr w:rsidR="00D456A6" w:rsidRPr="00135623" w14:paraId="4CA08FA6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2C437E1" w14:textId="77777777" w:rsidR="00D456A6" w:rsidRPr="00135623" w:rsidRDefault="00D456A6" w:rsidP="00091598">
            <w:pPr>
              <w:jc w:val="center"/>
            </w:pPr>
            <w:r w:rsidRPr="00135623">
              <w:t>Jurbarkas</w:t>
            </w:r>
          </w:p>
        </w:tc>
      </w:tr>
    </w:tbl>
    <w:p w14:paraId="46B3B623" w14:textId="77777777" w:rsidR="00C11E71" w:rsidRPr="00135623" w:rsidRDefault="00C11E71"/>
    <w:p w14:paraId="185872CF" w14:textId="77777777" w:rsidR="00C11E71" w:rsidRPr="00135623" w:rsidRDefault="00C11E71">
      <w:pPr>
        <w:jc w:val="both"/>
      </w:pPr>
    </w:p>
    <w:p w14:paraId="2F04A713" w14:textId="008875B1" w:rsidR="00FD62CA" w:rsidRPr="00135623" w:rsidRDefault="00FD62CA" w:rsidP="00BE70F2">
      <w:pPr>
        <w:ind w:firstLine="720"/>
        <w:jc w:val="both"/>
      </w:pPr>
      <w:r w:rsidRPr="00135623">
        <w:t xml:space="preserve">Vadovaudamasis Lietuvos Respublikos vietos savivaldos </w:t>
      </w:r>
      <w:r w:rsidR="0009658C" w:rsidRPr="00135623">
        <w:rPr>
          <w:szCs w:val="24"/>
        </w:rPr>
        <w:t>įstatymo 25 straipsnio 5 dalimi</w:t>
      </w:r>
      <w:r w:rsidR="0009658C" w:rsidRPr="00135623">
        <w:t xml:space="preserve"> </w:t>
      </w:r>
      <w:r w:rsidRPr="00135623">
        <w:t xml:space="preserve">ir atsižvelgdamas </w:t>
      </w:r>
      <w:r w:rsidR="0012766C" w:rsidRPr="00135623">
        <w:t xml:space="preserve">į </w:t>
      </w:r>
      <w:r w:rsidR="00D05CF3" w:rsidRPr="00135623">
        <w:t xml:space="preserve">viešosios įstaigos Šimkaičių ambulatorijos 2026 m. </w:t>
      </w:r>
      <w:r w:rsidR="00834760" w:rsidRPr="00135623">
        <w:t>liepos</w:t>
      </w:r>
      <w:r w:rsidR="00D05CF3" w:rsidRPr="00135623">
        <w:t xml:space="preserve"> </w:t>
      </w:r>
      <w:r w:rsidR="00834760" w:rsidRPr="00135623">
        <w:t>3</w:t>
      </w:r>
      <w:r w:rsidR="00D05CF3" w:rsidRPr="00135623">
        <w:t xml:space="preserve"> d. raštą Nr. SD-</w:t>
      </w:r>
      <w:r w:rsidR="00834760" w:rsidRPr="00135623">
        <w:t>42</w:t>
      </w:r>
      <w:r w:rsidR="00D05CF3" w:rsidRPr="00135623">
        <w:t xml:space="preserve"> „Dėl padėk</w:t>
      </w:r>
      <w:r w:rsidR="00834760" w:rsidRPr="00135623">
        <w:t>ų</w:t>
      </w:r>
      <w:r w:rsidR="00D05CF3" w:rsidRPr="00135623">
        <w:t xml:space="preserve"> skyrimo“</w:t>
      </w:r>
      <w:r w:rsidR="00175A23" w:rsidRPr="00135623">
        <w:t xml:space="preserve"> bei</w:t>
      </w:r>
      <w:r w:rsidR="0098415F" w:rsidRPr="00135623">
        <w:t xml:space="preserve"> Jurbarko rajono savivaldybės administracijos siūlymą,</w:t>
      </w:r>
    </w:p>
    <w:p w14:paraId="608A5E90" w14:textId="013F8A19" w:rsidR="00FD62CA" w:rsidRPr="00135623" w:rsidRDefault="00FD62CA" w:rsidP="0098415F">
      <w:pPr>
        <w:ind w:firstLine="720"/>
        <w:jc w:val="both"/>
        <w:rPr>
          <w:szCs w:val="24"/>
        </w:rPr>
      </w:pPr>
      <w:r w:rsidRPr="00135623">
        <w:t xml:space="preserve">1. </w:t>
      </w:r>
      <w:r w:rsidR="00C80A81" w:rsidRPr="00135623">
        <w:rPr>
          <w:spacing w:val="120"/>
          <w:szCs w:val="24"/>
        </w:rPr>
        <w:t>Skiri</w:t>
      </w:r>
      <w:r w:rsidR="00C80A81" w:rsidRPr="00135623">
        <w:rPr>
          <w:szCs w:val="24"/>
        </w:rPr>
        <w:t xml:space="preserve">u </w:t>
      </w:r>
      <w:r w:rsidR="006C7BFA" w:rsidRPr="00135623">
        <w:rPr>
          <w:szCs w:val="24"/>
        </w:rPr>
        <w:t xml:space="preserve">Jurbarko rajono savivaldybės padėkas viešosios įstaigos Šimkaičių ambulatorijos 25 metų veiklos jubiliejaus proga už ilgametį nepriekaištingą darbą, atsidavimą profesijai, reikšmingą indėlį į Šimkaičių krašto gyventojų sveikatos priežiūrą bei bendruomenės gerovės stiprinimą šiems </w:t>
      </w:r>
      <w:r w:rsidR="00175A23" w:rsidRPr="00135623">
        <w:rPr>
          <w:szCs w:val="24"/>
        </w:rPr>
        <w:t>ambulatorijos darbuotojams</w:t>
      </w:r>
      <w:r w:rsidR="006C7BFA" w:rsidRPr="00135623">
        <w:rPr>
          <w:szCs w:val="24"/>
        </w:rPr>
        <w:t xml:space="preserve">: </w:t>
      </w:r>
    </w:p>
    <w:p w14:paraId="174BB60D" w14:textId="7172C569" w:rsidR="001B5C9E" w:rsidRPr="00135623" w:rsidRDefault="001B5C9E" w:rsidP="001B5C9E">
      <w:pPr>
        <w:ind w:firstLine="720"/>
        <w:jc w:val="both"/>
      </w:pPr>
      <w:r w:rsidRPr="00135623">
        <w:t>1.1.</w:t>
      </w:r>
      <w:r w:rsidR="0098415F" w:rsidRPr="00135623">
        <w:t xml:space="preserve"> </w:t>
      </w:r>
      <w:r w:rsidR="00175A23" w:rsidRPr="00135623">
        <w:t>v</w:t>
      </w:r>
      <w:r w:rsidR="0098415F" w:rsidRPr="00135623">
        <w:t>yriausiajai slaugytojai, bendrosios praktikos slaugytojai</w:t>
      </w:r>
      <w:r w:rsidR="00B92AFA" w:rsidRPr="00135623">
        <w:t xml:space="preserve"> </w:t>
      </w:r>
      <w:r w:rsidR="00B92AFA" w:rsidRPr="00135623">
        <w:rPr>
          <w:bCs/>
        </w:rPr>
        <w:t>Danutei Petrošienei</w:t>
      </w:r>
      <w:r w:rsidR="0098415F" w:rsidRPr="00135623">
        <w:t xml:space="preserve">; </w:t>
      </w:r>
    </w:p>
    <w:p w14:paraId="4E93CBFE" w14:textId="02D4D783" w:rsidR="001B5C9E" w:rsidRPr="00135623" w:rsidRDefault="001B5C9E" w:rsidP="001B5C9E">
      <w:pPr>
        <w:ind w:firstLine="720"/>
        <w:jc w:val="both"/>
      </w:pPr>
      <w:r w:rsidRPr="00135623">
        <w:t>1.2.</w:t>
      </w:r>
      <w:r w:rsidR="00B92AFA" w:rsidRPr="00135623">
        <w:t xml:space="preserve"> </w:t>
      </w:r>
      <w:r w:rsidR="00175A23" w:rsidRPr="00135623">
        <w:t>s</w:t>
      </w:r>
      <w:r w:rsidR="00B92AFA" w:rsidRPr="00135623">
        <w:t>tatistikui, apylinkės administratoriui</w:t>
      </w:r>
      <w:r w:rsidR="00B92AFA" w:rsidRPr="00135623">
        <w:rPr>
          <w:bCs/>
        </w:rPr>
        <w:t xml:space="preserve"> Vaidui Lazdauskui;</w:t>
      </w:r>
    </w:p>
    <w:p w14:paraId="17059CC1" w14:textId="0888DF3D" w:rsidR="001B5C9E" w:rsidRPr="00135623" w:rsidRDefault="001B5C9E" w:rsidP="001B5C9E">
      <w:pPr>
        <w:ind w:firstLine="720"/>
        <w:jc w:val="both"/>
      </w:pPr>
      <w:r w:rsidRPr="00135623">
        <w:t>1.3.</w:t>
      </w:r>
      <w:r w:rsidR="00B92AFA" w:rsidRPr="00135623">
        <w:t xml:space="preserve"> </w:t>
      </w:r>
      <w:r w:rsidR="00175A23" w:rsidRPr="00135623">
        <w:t>v</w:t>
      </w:r>
      <w:r w:rsidR="00B92AFA" w:rsidRPr="00135623">
        <w:t>yriausiajai finansininkei</w:t>
      </w:r>
      <w:r w:rsidR="00B92AFA" w:rsidRPr="00135623">
        <w:rPr>
          <w:bCs/>
        </w:rPr>
        <w:t xml:space="preserve"> Aušrai Šiugždienei;</w:t>
      </w:r>
    </w:p>
    <w:p w14:paraId="4D5B448C" w14:textId="53AD9324" w:rsidR="001B5C9E" w:rsidRPr="00135623" w:rsidRDefault="001B5C9E" w:rsidP="001B5C9E">
      <w:pPr>
        <w:ind w:firstLine="720"/>
        <w:jc w:val="both"/>
      </w:pPr>
      <w:r w:rsidRPr="00135623">
        <w:t>1.4</w:t>
      </w:r>
      <w:r w:rsidR="00F77969" w:rsidRPr="00135623">
        <w:t>.</w:t>
      </w:r>
      <w:r w:rsidR="00740E07" w:rsidRPr="00135623">
        <w:t xml:space="preserve"> </w:t>
      </w:r>
      <w:r w:rsidR="00175A23" w:rsidRPr="00135623">
        <w:t>v</w:t>
      </w:r>
      <w:r w:rsidR="00B92AFA" w:rsidRPr="00135623">
        <w:t>yriausiajai gydytojai, šeimos gydytojai Laimai Balseraitienei.</w:t>
      </w:r>
    </w:p>
    <w:p w14:paraId="53A5940B" w14:textId="52A67923" w:rsidR="00D92ED0" w:rsidRPr="00135623" w:rsidRDefault="00FD62CA" w:rsidP="00FD62CA">
      <w:pPr>
        <w:ind w:firstLine="720"/>
        <w:jc w:val="both"/>
      </w:pPr>
      <w:r w:rsidRPr="00135623">
        <w:t xml:space="preserve">2. </w:t>
      </w:r>
      <w:r w:rsidRPr="00135623">
        <w:rPr>
          <w:spacing w:val="120"/>
        </w:rPr>
        <w:t>Nustata</w:t>
      </w:r>
      <w:r w:rsidRPr="00135623">
        <w:t xml:space="preserve">u, kad </w:t>
      </w:r>
      <w:r w:rsidR="00D92ED0" w:rsidRPr="00135623">
        <w:t>padėkos raštai bus įteikti 202</w:t>
      </w:r>
      <w:r w:rsidR="00A67D63" w:rsidRPr="00135623">
        <w:t>6</w:t>
      </w:r>
      <w:r w:rsidR="00D92ED0" w:rsidRPr="00135623">
        <w:t xml:space="preserve"> m. </w:t>
      </w:r>
      <w:r w:rsidR="00B92AFA" w:rsidRPr="00135623">
        <w:t>liepos</w:t>
      </w:r>
      <w:r w:rsidR="00D92ED0" w:rsidRPr="00135623">
        <w:t xml:space="preserve"> </w:t>
      </w:r>
      <w:r w:rsidR="00B92AFA" w:rsidRPr="00135623">
        <w:t>31</w:t>
      </w:r>
      <w:r w:rsidR="00D92ED0" w:rsidRPr="00135623">
        <w:t xml:space="preserve"> d.</w:t>
      </w:r>
      <w:r w:rsidR="006C7BFA" w:rsidRPr="00135623">
        <w:t xml:space="preserve">, minint viešosios įstaigos Šimkaičių ambulatorijos 25 metų veiklos jubiliejų. </w:t>
      </w:r>
    </w:p>
    <w:p w14:paraId="4CAB89E0" w14:textId="06957F0C" w:rsidR="00FD62CA" w:rsidRPr="00135623" w:rsidRDefault="00FD62CA" w:rsidP="00FD62CA">
      <w:pPr>
        <w:ind w:firstLine="720"/>
        <w:jc w:val="both"/>
      </w:pPr>
      <w:r w:rsidRPr="00135623">
        <w:t>Šis potvarkis gali būti skundžiamas Lietuvos Respublikos administracinių bylų teisenos įstatymo nustatyta tvarka</w:t>
      </w:r>
      <w:r w:rsidR="00F9085E" w:rsidRPr="00135623">
        <w:t>.</w:t>
      </w:r>
    </w:p>
    <w:p w14:paraId="6E36610D" w14:textId="77777777" w:rsidR="00C11E71" w:rsidRPr="00135623" w:rsidRDefault="00C11E71">
      <w:pPr>
        <w:jc w:val="both"/>
      </w:pPr>
    </w:p>
    <w:p w14:paraId="354C63AC" w14:textId="77777777" w:rsidR="00C11E71" w:rsidRPr="00135623" w:rsidRDefault="00C11E71">
      <w:pPr>
        <w:jc w:val="both"/>
      </w:pPr>
    </w:p>
    <w:p w14:paraId="4E989274" w14:textId="77777777" w:rsidR="00C11E71" w:rsidRPr="00135623" w:rsidRDefault="00C11E71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C11E71" w:rsidRPr="00135623" w14:paraId="5C69AB0A" w14:textId="77777777">
        <w:trPr>
          <w:trHeight w:val="180"/>
        </w:trPr>
        <w:tc>
          <w:tcPr>
            <w:tcW w:w="4410" w:type="dxa"/>
          </w:tcPr>
          <w:p w14:paraId="4E37453B" w14:textId="4C45818A" w:rsidR="00C11E71" w:rsidRPr="00135623" w:rsidRDefault="005E6479">
            <w:r w:rsidRPr="00135623">
              <w:t>Savivaldybės meras</w:t>
            </w:r>
          </w:p>
        </w:tc>
        <w:tc>
          <w:tcPr>
            <w:tcW w:w="4410" w:type="dxa"/>
          </w:tcPr>
          <w:p w14:paraId="3967C126" w14:textId="7C0439A3" w:rsidR="00C11E71" w:rsidRPr="00135623" w:rsidRDefault="005E6479">
            <w:pPr>
              <w:jc w:val="right"/>
            </w:pPr>
            <w:r w:rsidRPr="00135623">
              <w:t>Skirmantas Mockevičius</w:t>
            </w:r>
          </w:p>
        </w:tc>
      </w:tr>
    </w:tbl>
    <w:p w14:paraId="5CD38F79" w14:textId="77777777" w:rsidR="00C11E71" w:rsidRPr="00135623" w:rsidRDefault="00C11E71">
      <w:pPr>
        <w:jc w:val="both"/>
      </w:pPr>
    </w:p>
    <w:p w14:paraId="68BE61C5" w14:textId="77777777" w:rsidR="00C11E71" w:rsidRPr="00135623" w:rsidRDefault="00C11E71"/>
    <w:p w14:paraId="6AB9B3EE" w14:textId="77777777" w:rsidR="00C11E71" w:rsidRPr="00135623" w:rsidRDefault="00C11E71"/>
    <w:p w14:paraId="7138AAD8" w14:textId="77777777" w:rsidR="00C11E71" w:rsidRPr="00135623" w:rsidRDefault="00C11E71"/>
    <w:p w14:paraId="54FC66D3" w14:textId="77777777" w:rsidR="005E6479" w:rsidRPr="00135623" w:rsidRDefault="005E6479"/>
    <w:p w14:paraId="70591A57" w14:textId="77777777" w:rsidR="00D92ED0" w:rsidRPr="00135623" w:rsidRDefault="00D92ED0"/>
    <w:p w14:paraId="3E662469" w14:textId="77777777" w:rsidR="00D92ED0" w:rsidRPr="00135623" w:rsidRDefault="00D92ED0"/>
    <w:p w14:paraId="75481D0A" w14:textId="77777777" w:rsidR="0021682F" w:rsidRPr="00135623" w:rsidRDefault="0021682F"/>
    <w:p w14:paraId="0CB48718" w14:textId="77777777" w:rsidR="0021682F" w:rsidRPr="00135623" w:rsidRDefault="0021682F"/>
    <w:p w14:paraId="58AAA890" w14:textId="77777777" w:rsidR="0021682F" w:rsidRPr="00135623" w:rsidRDefault="0021682F"/>
    <w:p w14:paraId="40BF33DE" w14:textId="73DC2417" w:rsidR="005E6479" w:rsidRPr="00135623" w:rsidRDefault="00E60B8A" w:rsidP="00B35265">
      <w:r w:rsidRPr="00135623">
        <w:t>Parengė</w:t>
      </w:r>
    </w:p>
    <w:p w14:paraId="407216D8" w14:textId="77777777" w:rsidR="00B35265" w:rsidRPr="00135623" w:rsidRDefault="00B35265" w:rsidP="00B35265"/>
    <w:p w14:paraId="37CDB7CD" w14:textId="170F24BF" w:rsidR="00B35265" w:rsidRPr="00135623" w:rsidRDefault="00B35265" w:rsidP="00B35265">
      <w:r w:rsidRPr="00135623">
        <w:t>Lina Onusaitienė</w:t>
      </w:r>
    </w:p>
    <w:sectPr w:rsidR="00B35265" w:rsidRPr="00135623" w:rsidSect="0061088B">
      <w:headerReference w:type="even" r:id="rId9"/>
      <w:headerReference w:type="default" r:id="rId10"/>
      <w:pgSz w:w="11906" w:h="16838" w:code="9"/>
      <w:pgMar w:top="1134" w:right="849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32A6D" w14:textId="77777777" w:rsidR="006B5916" w:rsidRDefault="006B5916">
      <w:r>
        <w:separator/>
      </w:r>
    </w:p>
  </w:endnote>
  <w:endnote w:type="continuationSeparator" w:id="0">
    <w:p w14:paraId="1D292AED" w14:textId="77777777" w:rsidR="006B5916" w:rsidRDefault="006B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E5353" w14:textId="77777777" w:rsidR="006B5916" w:rsidRDefault="006B5916">
      <w:r>
        <w:separator/>
      </w:r>
    </w:p>
  </w:footnote>
  <w:footnote w:type="continuationSeparator" w:id="0">
    <w:p w14:paraId="50FE2438" w14:textId="77777777" w:rsidR="006B5916" w:rsidRDefault="006B5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B405" w14:textId="77777777" w:rsidR="00C11E71" w:rsidRDefault="00B8182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60B8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597FFC1" w14:textId="77777777" w:rsidR="00C11E71" w:rsidRDefault="00C11E7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52B8" w14:textId="77777777" w:rsidR="00C11E71" w:rsidRDefault="00C11E71">
    <w:pPr>
      <w:pStyle w:val="Antrats"/>
      <w:framePr w:wrap="around" w:vAnchor="text" w:hAnchor="margin" w:xAlign="center" w:y="1"/>
      <w:rPr>
        <w:rStyle w:val="Puslapionumeris"/>
      </w:rPr>
    </w:pPr>
  </w:p>
  <w:p w14:paraId="0E213590" w14:textId="77777777" w:rsidR="00C11E71" w:rsidRDefault="00C11E7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011380"/>
    <w:multiLevelType w:val="multilevel"/>
    <w:tmpl w:val="EBF823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593049809">
    <w:abstractNumId w:val="4"/>
  </w:num>
  <w:num w:numId="2" w16cid:durableId="431557559">
    <w:abstractNumId w:val="2"/>
  </w:num>
  <w:num w:numId="3" w16cid:durableId="1404452344">
    <w:abstractNumId w:val="5"/>
  </w:num>
  <w:num w:numId="4" w16cid:durableId="433063568">
    <w:abstractNumId w:val="1"/>
  </w:num>
  <w:num w:numId="5" w16cid:durableId="522669177">
    <w:abstractNumId w:val="7"/>
  </w:num>
  <w:num w:numId="6" w16cid:durableId="1180462835">
    <w:abstractNumId w:val="6"/>
  </w:num>
  <w:num w:numId="7" w16cid:durableId="1484659016">
    <w:abstractNumId w:val="0"/>
  </w:num>
  <w:num w:numId="8" w16cid:durableId="2072801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71"/>
    <w:rsid w:val="00037B34"/>
    <w:rsid w:val="000458A7"/>
    <w:rsid w:val="00075AC8"/>
    <w:rsid w:val="000808D0"/>
    <w:rsid w:val="0009658C"/>
    <w:rsid w:val="000D560A"/>
    <w:rsid w:val="000D74F2"/>
    <w:rsid w:val="000E177E"/>
    <w:rsid w:val="000E2A04"/>
    <w:rsid w:val="000E466A"/>
    <w:rsid w:val="00110EA2"/>
    <w:rsid w:val="0012766C"/>
    <w:rsid w:val="00135623"/>
    <w:rsid w:val="00144E2F"/>
    <w:rsid w:val="00156952"/>
    <w:rsid w:val="00175A23"/>
    <w:rsid w:val="00185CD0"/>
    <w:rsid w:val="001B0AE1"/>
    <w:rsid w:val="001B5C9E"/>
    <w:rsid w:val="001F29C4"/>
    <w:rsid w:val="00207DC0"/>
    <w:rsid w:val="0021682F"/>
    <w:rsid w:val="002313D7"/>
    <w:rsid w:val="0023678E"/>
    <w:rsid w:val="0026445E"/>
    <w:rsid w:val="00284BDB"/>
    <w:rsid w:val="002938B3"/>
    <w:rsid w:val="00326107"/>
    <w:rsid w:val="003426CE"/>
    <w:rsid w:val="003432C5"/>
    <w:rsid w:val="003556AE"/>
    <w:rsid w:val="003571A5"/>
    <w:rsid w:val="00394419"/>
    <w:rsid w:val="003C527E"/>
    <w:rsid w:val="00424B43"/>
    <w:rsid w:val="0044735D"/>
    <w:rsid w:val="00461485"/>
    <w:rsid w:val="004619A7"/>
    <w:rsid w:val="004B239F"/>
    <w:rsid w:val="004C4D71"/>
    <w:rsid w:val="004F290B"/>
    <w:rsid w:val="00502AEC"/>
    <w:rsid w:val="00515718"/>
    <w:rsid w:val="00533F48"/>
    <w:rsid w:val="00571FA7"/>
    <w:rsid w:val="00593E9D"/>
    <w:rsid w:val="00594D0C"/>
    <w:rsid w:val="005A12D2"/>
    <w:rsid w:val="005A6DA2"/>
    <w:rsid w:val="005E1175"/>
    <w:rsid w:val="005E6479"/>
    <w:rsid w:val="005F7071"/>
    <w:rsid w:val="0061088B"/>
    <w:rsid w:val="00633944"/>
    <w:rsid w:val="00650EDA"/>
    <w:rsid w:val="006518A3"/>
    <w:rsid w:val="00652290"/>
    <w:rsid w:val="00653B9D"/>
    <w:rsid w:val="00663038"/>
    <w:rsid w:val="00663CA6"/>
    <w:rsid w:val="0069172D"/>
    <w:rsid w:val="006A72A4"/>
    <w:rsid w:val="006B5916"/>
    <w:rsid w:val="006C049B"/>
    <w:rsid w:val="006C5094"/>
    <w:rsid w:val="006C5980"/>
    <w:rsid w:val="006C64CD"/>
    <w:rsid w:val="006C7BFA"/>
    <w:rsid w:val="006E3B8E"/>
    <w:rsid w:val="006E531F"/>
    <w:rsid w:val="0070221C"/>
    <w:rsid w:val="00720F6C"/>
    <w:rsid w:val="00740E07"/>
    <w:rsid w:val="007606A5"/>
    <w:rsid w:val="00767C57"/>
    <w:rsid w:val="007B076B"/>
    <w:rsid w:val="007C13D2"/>
    <w:rsid w:val="007F4933"/>
    <w:rsid w:val="00824CC5"/>
    <w:rsid w:val="00834760"/>
    <w:rsid w:val="00842164"/>
    <w:rsid w:val="0085111D"/>
    <w:rsid w:val="00852764"/>
    <w:rsid w:val="008E230F"/>
    <w:rsid w:val="00951BD6"/>
    <w:rsid w:val="00970555"/>
    <w:rsid w:val="00977AD2"/>
    <w:rsid w:val="0098415F"/>
    <w:rsid w:val="0099289D"/>
    <w:rsid w:val="009A3992"/>
    <w:rsid w:val="009B0107"/>
    <w:rsid w:val="009C2ED8"/>
    <w:rsid w:val="009D718B"/>
    <w:rsid w:val="009D7751"/>
    <w:rsid w:val="009E0149"/>
    <w:rsid w:val="009F3DF8"/>
    <w:rsid w:val="009F7481"/>
    <w:rsid w:val="00A00363"/>
    <w:rsid w:val="00A05750"/>
    <w:rsid w:val="00A12A6F"/>
    <w:rsid w:val="00A37740"/>
    <w:rsid w:val="00A65DB4"/>
    <w:rsid w:val="00A67D63"/>
    <w:rsid w:val="00AA3D7E"/>
    <w:rsid w:val="00AA55D4"/>
    <w:rsid w:val="00AB003A"/>
    <w:rsid w:val="00AC0524"/>
    <w:rsid w:val="00AE0298"/>
    <w:rsid w:val="00AE399A"/>
    <w:rsid w:val="00AF2573"/>
    <w:rsid w:val="00B35265"/>
    <w:rsid w:val="00B65BB7"/>
    <w:rsid w:val="00B67D0D"/>
    <w:rsid w:val="00B76B11"/>
    <w:rsid w:val="00B8182F"/>
    <w:rsid w:val="00B84669"/>
    <w:rsid w:val="00B92AFA"/>
    <w:rsid w:val="00BA0169"/>
    <w:rsid w:val="00BB1D35"/>
    <w:rsid w:val="00BB352A"/>
    <w:rsid w:val="00BB5841"/>
    <w:rsid w:val="00BE0FA3"/>
    <w:rsid w:val="00BE2309"/>
    <w:rsid w:val="00BE70F2"/>
    <w:rsid w:val="00C05F95"/>
    <w:rsid w:val="00C11E71"/>
    <w:rsid w:val="00C222A3"/>
    <w:rsid w:val="00C62152"/>
    <w:rsid w:val="00C80A81"/>
    <w:rsid w:val="00C81080"/>
    <w:rsid w:val="00CA180A"/>
    <w:rsid w:val="00CB6FA5"/>
    <w:rsid w:val="00CD1547"/>
    <w:rsid w:val="00CE7AA9"/>
    <w:rsid w:val="00D05CF3"/>
    <w:rsid w:val="00D41D5D"/>
    <w:rsid w:val="00D456A6"/>
    <w:rsid w:val="00D6696D"/>
    <w:rsid w:val="00D73DB3"/>
    <w:rsid w:val="00D92ED0"/>
    <w:rsid w:val="00D96D23"/>
    <w:rsid w:val="00DA17E2"/>
    <w:rsid w:val="00DE388E"/>
    <w:rsid w:val="00DF5A74"/>
    <w:rsid w:val="00DF6454"/>
    <w:rsid w:val="00E00C1B"/>
    <w:rsid w:val="00E0628E"/>
    <w:rsid w:val="00E065F1"/>
    <w:rsid w:val="00E44FE4"/>
    <w:rsid w:val="00E60B8A"/>
    <w:rsid w:val="00E846DA"/>
    <w:rsid w:val="00E91370"/>
    <w:rsid w:val="00EA3128"/>
    <w:rsid w:val="00EE74E4"/>
    <w:rsid w:val="00F13880"/>
    <w:rsid w:val="00F15846"/>
    <w:rsid w:val="00F557FD"/>
    <w:rsid w:val="00F77969"/>
    <w:rsid w:val="00F86E88"/>
    <w:rsid w:val="00F9085E"/>
    <w:rsid w:val="00FB5880"/>
    <w:rsid w:val="00FC286D"/>
    <w:rsid w:val="00FC3E19"/>
    <w:rsid w:val="00FD1344"/>
    <w:rsid w:val="00FD1EA6"/>
    <w:rsid w:val="00FD62CA"/>
    <w:rsid w:val="00FD7BC1"/>
    <w:rsid w:val="00FE59ED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5BE09"/>
  <w15:docId w15:val="{925D662C-B013-4067-9E5B-9F91C391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11E71"/>
    <w:rPr>
      <w:sz w:val="24"/>
    </w:rPr>
  </w:style>
  <w:style w:type="paragraph" w:styleId="Antrat1">
    <w:name w:val="heading 1"/>
    <w:basedOn w:val="prastasis"/>
    <w:next w:val="prastasis"/>
    <w:qFormat/>
    <w:rsid w:val="00C11E71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C11E71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C11E71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11E71"/>
    <w:pPr>
      <w:tabs>
        <w:tab w:val="center" w:pos="4153"/>
        <w:tab w:val="right" w:pos="8306"/>
      </w:tabs>
    </w:pPr>
  </w:style>
  <w:style w:type="character" w:styleId="Hipersaitas">
    <w:name w:val="Hyperlink"/>
    <w:rsid w:val="00C11E71"/>
    <w:rPr>
      <w:color w:val="auto"/>
      <w:u w:val="none"/>
    </w:rPr>
  </w:style>
  <w:style w:type="character" w:styleId="Puslapionumeris">
    <w:name w:val="page number"/>
    <w:basedOn w:val="Numatytasispastraiposriftas"/>
    <w:rsid w:val="00C11E71"/>
  </w:style>
  <w:style w:type="paragraph" w:styleId="Pagrindiniotekstotrauka">
    <w:name w:val="Body Text Indent"/>
    <w:basedOn w:val="prastasis"/>
    <w:rsid w:val="00C11E71"/>
    <w:pPr>
      <w:ind w:firstLine="851"/>
    </w:pPr>
  </w:style>
  <w:style w:type="paragraph" w:styleId="Pagrindinistekstas">
    <w:name w:val="Body Text"/>
    <w:basedOn w:val="prastasis"/>
    <w:rsid w:val="00C11E71"/>
    <w:pPr>
      <w:jc w:val="both"/>
    </w:pPr>
  </w:style>
  <w:style w:type="paragraph" w:styleId="Pavadinimas">
    <w:name w:val="Title"/>
    <w:basedOn w:val="prastasis"/>
    <w:qFormat/>
    <w:rsid w:val="00C11E71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C11E71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C11E71"/>
    <w:pPr>
      <w:jc w:val="both"/>
    </w:pPr>
    <w:rPr>
      <w:sz w:val="22"/>
    </w:rPr>
  </w:style>
  <w:style w:type="character" w:styleId="Komentaronuoroda">
    <w:name w:val="annotation reference"/>
    <w:basedOn w:val="Numatytasispastraiposriftas"/>
    <w:semiHidden/>
    <w:unhideWhenUsed/>
    <w:rsid w:val="005E647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5E6479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E6479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E647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5E6479"/>
    <w:rPr>
      <w:b/>
      <w:bCs/>
    </w:rPr>
  </w:style>
  <w:style w:type="paragraph" w:styleId="Sraopastraipa">
    <w:name w:val="List Paragraph"/>
    <w:basedOn w:val="prastasis"/>
    <w:uiPriority w:val="34"/>
    <w:qFormat/>
    <w:rsid w:val="00C80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4F205-0986-4331-9C6B-8D73CBF62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3</TotalTime>
  <Pages>1</Pages>
  <Words>854</Words>
  <Characters>487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Grazina Sutkuviene</cp:lastModifiedBy>
  <cp:revision>2</cp:revision>
  <cp:lastPrinted>2026-04-28T10:38:00Z</cp:lastPrinted>
  <dcterms:created xsi:type="dcterms:W3CDTF">2026-07-31T09:28:00Z</dcterms:created>
  <dcterms:modified xsi:type="dcterms:W3CDTF">2026-07-31T09:28:00Z</dcterms:modified>
</cp:coreProperties>
</file>