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5F16D" w14:textId="77777777" w:rsidR="00C11E71" w:rsidRDefault="00C11E71"/>
    <w:p w14:paraId="76BBE485" w14:textId="0F95AA1C" w:rsidR="00D456A6" w:rsidRDefault="000D5569" w:rsidP="00D456A6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6860C81" wp14:editId="60AB0769">
            <wp:extent cx="552450" cy="666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C152" w14:textId="77777777" w:rsidR="00D456A6" w:rsidRDefault="00D456A6" w:rsidP="00D456A6">
      <w:pPr>
        <w:jc w:val="center"/>
        <w:rPr>
          <w:b/>
          <w:bCs/>
          <w:lang w:val="en-US"/>
        </w:rPr>
      </w:pPr>
    </w:p>
    <w:p w14:paraId="66173C21" w14:textId="77777777" w:rsidR="00D456A6" w:rsidRDefault="00D456A6" w:rsidP="00D456A6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 xml:space="preserve">SAVIVALDYBĖS </w:t>
      </w:r>
      <w:r w:rsidR="009E0149">
        <w:rPr>
          <w:b/>
        </w:rPr>
        <w:t>MERAS</w:t>
      </w:r>
    </w:p>
    <w:p w14:paraId="246AB9EC" w14:textId="77777777" w:rsidR="00D456A6" w:rsidRDefault="00D456A6" w:rsidP="00D456A6">
      <w:pPr>
        <w:rPr>
          <w:lang w:val="en-US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95764F" w14:paraId="4ACF57AB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33E5F00" w14:textId="77777777" w:rsidR="0095764F" w:rsidRPr="0095764F" w:rsidRDefault="00143946" w:rsidP="0095764F"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95764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95764F" w14:paraId="689DA239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F631EB4" w14:textId="076172A1" w:rsidR="0095764F" w:rsidRDefault="00F31F6F" w:rsidP="0095764F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POTVARKIS</w:t>
            </w:r>
            <w:r w:rsidR="00143946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95764F">
              <w:rPr>
                <w:b/>
              </w:rPr>
              <w:instrText xml:space="preserve"> FORMTEXT </w:instrText>
            </w:r>
            <w:r w:rsidR="00143946">
              <w:rPr>
                <w:b/>
              </w:rPr>
            </w:r>
            <w:r w:rsidR="00143946">
              <w:rPr>
                <w:b/>
              </w:rPr>
              <w:fldChar w:fldCharType="separate"/>
            </w:r>
            <w:r w:rsidR="00143946">
              <w:rPr>
                <w:b/>
              </w:rPr>
              <w:fldChar w:fldCharType="end"/>
            </w:r>
          </w:p>
        </w:tc>
      </w:tr>
      <w:tr w:rsidR="0095764F" w14:paraId="06FF8EC5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66ED5E1" w14:textId="71F308C7" w:rsidR="00D545B8" w:rsidRDefault="00D545B8" w:rsidP="0095764F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DĖL JURBARKO RAJONO SAVIVALDYBĖS PARINKTŲ KOLEKTYVINĖS APSAUGOS STATINIŲ </w:t>
            </w:r>
            <w:r w:rsidR="00FD2772">
              <w:rPr>
                <w:b/>
              </w:rPr>
              <w:t xml:space="preserve">IR PRIEDANGŲ </w:t>
            </w:r>
            <w:r>
              <w:rPr>
                <w:b/>
              </w:rPr>
              <w:t>IR JŲ POREIKIO SĄRAŠO PATVIRTINIMO</w:t>
            </w:r>
          </w:p>
          <w:p w14:paraId="026565D0" w14:textId="4FBB3FED" w:rsidR="0095764F" w:rsidRDefault="0095764F" w:rsidP="0095764F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95764F" w14:paraId="1D51A4AC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89D1594" w14:textId="1CCC3D6E" w:rsidR="0095764F" w:rsidRDefault="0095764F" w:rsidP="00D545B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>
              <w:t>202</w:t>
            </w:r>
            <w:r w:rsidR="00137F01">
              <w:t>6</w:t>
            </w:r>
            <w:r w:rsidR="009676E8">
              <w:t xml:space="preserve"> m. </w:t>
            </w:r>
            <w:r w:rsidR="00137F01">
              <w:t>sausio</w:t>
            </w:r>
            <w:r w:rsidR="009676E8">
              <w:t xml:space="preserve"> </w:t>
            </w:r>
            <w:r w:rsidR="0048376F">
              <w:t>23</w:t>
            </w:r>
            <w:r w:rsidR="009676E8">
              <w:t xml:space="preserve"> d.</w:t>
            </w:r>
            <w:r w:rsidR="00D545B8">
              <w:t xml:space="preserve"> </w:t>
            </w:r>
            <w:r>
              <w:t>Nr. V3-</w:t>
            </w:r>
            <w:r w:rsidR="0048376F">
              <w:t>22</w:t>
            </w:r>
          </w:p>
        </w:tc>
      </w:tr>
      <w:tr w:rsidR="0095764F" w14:paraId="59A2163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0272ACE" w14:textId="77777777" w:rsidR="0095764F" w:rsidRDefault="0095764F" w:rsidP="0095764F">
            <w:pPr>
              <w:jc w:val="center"/>
            </w:pPr>
            <w:r>
              <w:t>Jurbarkas</w:t>
            </w:r>
          </w:p>
        </w:tc>
      </w:tr>
    </w:tbl>
    <w:p w14:paraId="3A3C60EE" w14:textId="77777777" w:rsidR="00C11E71" w:rsidRDefault="00C11E71"/>
    <w:p w14:paraId="1878939A" w14:textId="77777777" w:rsidR="00C11E71" w:rsidRDefault="00C11E71">
      <w:pPr>
        <w:jc w:val="both"/>
      </w:pPr>
    </w:p>
    <w:p w14:paraId="64C328B9" w14:textId="0E1416EB" w:rsidR="0095764F" w:rsidRPr="00F31F6F" w:rsidRDefault="0095764F" w:rsidP="0095764F">
      <w:pPr>
        <w:ind w:firstLine="709"/>
        <w:jc w:val="both"/>
        <w:rPr>
          <w:color w:val="FF0000"/>
        </w:rPr>
      </w:pPr>
      <w:r w:rsidRPr="000E3C09">
        <w:t>Vadovaudamasis Lietuvos Respublikos vietos savivaldos įstatymo 25 straipsnio 5 dalimi</w:t>
      </w:r>
      <w:r w:rsidR="001057B2">
        <w:t>, Lietuvos Respublikos krizių valdymo ir civilinės saugos įstatymo 13 straipsnio 1 dalies 4 punktu</w:t>
      </w:r>
      <w:r w:rsidR="0008263D">
        <w:t xml:space="preserve">, </w:t>
      </w:r>
      <w:r w:rsidR="0008263D" w:rsidRPr="00F31F6F">
        <w:t>28 straipsnio 6 dalimi</w:t>
      </w:r>
      <w:r w:rsidR="001057B2" w:rsidRPr="00F31F6F">
        <w:t>, Slėptuvių</w:t>
      </w:r>
      <w:r w:rsidR="001057B2">
        <w:t>, kolektyvinės apsaugos statinių ir priedangų</w:t>
      </w:r>
      <w:r w:rsidRPr="00777544">
        <w:t xml:space="preserve"> poreikio nustatymo, parinkimo, žymėjimo, jų parengties organizavimo ir naudojimo tvarkos apraš</w:t>
      </w:r>
      <w:r w:rsidR="00FD2772">
        <w:t>o</w:t>
      </w:r>
      <w:r w:rsidRPr="00777544">
        <w:t xml:space="preserve">, patvirtintu </w:t>
      </w:r>
      <w:r w:rsidR="0008263D" w:rsidRPr="00367EBF">
        <w:rPr>
          <w:color w:val="000000"/>
        </w:rPr>
        <w:t xml:space="preserve">Lietuvos </w:t>
      </w:r>
      <w:r w:rsidR="0008263D" w:rsidRPr="00F31F6F">
        <w:rPr>
          <w:color w:val="000000"/>
        </w:rPr>
        <w:t>Respublikos Vyriausybės 2022 m. gruodžio 29 d. nutarimu Nr. 1317 „Dėl Lietuvos Respublikos krizių valdymo ir civilinės saugos įstatymo įgyvendinimo“</w:t>
      </w:r>
      <w:r w:rsidR="001057B2" w:rsidRPr="00F31F6F">
        <w:t>, 13</w:t>
      </w:r>
      <w:r w:rsidR="00FD2772">
        <w:t xml:space="preserve"> ir 21</w:t>
      </w:r>
      <w:r w:rsidR="001057B2" w:rsidRPr="00F31F6F">
        <w:t xml:space="preserve"> punkt</w:t>
      </w:r>
      <w:r w:rsidR="00FD2772">
        <w:t>ais</w:t>
      </w:r>
      <w:r w:rsidR="001057B2" w:rsidRPr="00F31F6F">
        <w:t>:</w:t>
      </w:r>
    </w:p>
    <w:p w14:paraId="544964AA" w14:textId="77777777" w:rsidR="00FD2772" w:rsidRDefault="0095764F" w:rsidP="0095764F">
      <w:pPr>
        <w:ind w:firstLine="709"/>
        <w:jc w:val="both"/>
      </w:pPr>
      <w:r>
        <w:t xml:space="preserve">1. </w:t>
      </w:r>
      <w:r w:rsidRPr="00FD2772">
        <w:rPr>
          <w:spacing w:val="60"/>
        </w:rPr>
        <w:t>Tvirtinu</w:t>
      </w:r>
      <w:r w:rsidR="00FD2772">
        <w:t xml:space="preserve">: </w:t>
      </w:r>
    </w:p>
    <w:p w14:paraId="2DFE40BD" w14:textId="2695CB4E" w:rsidR="0095764F" w:rsidRDefault="0095764F" w:rsidP="00FD2772">
      <w:pPr>
        <w:pStyle w:val="Sraopastraipa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>Jurbarko rajono savivaldybės parinktų</w:t>
      </w:r>
      <w:r w:rsidR="001057B2">
        <w:t xml:space="preserve"> kolektyvinės apsaugos statinių ir </w:t>
      </w:r>
      <w:r>
        <w:t>jų poreikio sąraš</w:t>
      </w:r>
      <w:r w:rsidR="00F75A84">
        <w:t>ą</w:t>
      </w:r>
      <w:r>
        <w:t xml:space="preserve"> (pridedama)</w:t>
      </w:r>
      <w:r w:rsidR="00936648">
        <w:t>;</w:t>
      </w:r>
    </w:p>
    <w:p w14:paraId="6C2F14F6" w14:textId="1AB60381" w:rsidR="00936648" w:rsidRDefault="00936648" w:rsidP="00FD2772">
      <w:pPr>
        <w:pStyle w:val="Sraopastraipa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 xml:space="preserve">Jurbarko rajono savivaldybės parinktų </w:t>
      </w:r>
      <w:r w:rsidR="00AD6B2E">
        <w:t>priedangų</w:t>
      </w:r>
      <w:r>
        <w:t xml:space="preserve"> ir jų poreikio sąrašą (pridedama)</w:t>
      </w:r>
      <w:r w:rsidR="00AD6B2E">
        <w:t>.</w:t>
      </w:r>
    </w:p>
    <w:p w14:paraId="7C7DCC10" w14:textId="7C520450" w:rsidR="00AD6B2E" w:rsidRDefault="00F75A84" w:rsidP="00E816B1">
      <w:pPr>
        <w:pStyle w:val="Sraopastraipa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 w:rsidRPr="00AD6B2E">
        <w:rPr>
          <w:spacing w:val="60"/>
        </w:rPr>
        <w:t>Pripažįstu</w:t>
      </w:r>
      <w:r>
        <w:t xml:space="preserve"> netekusi</w:t>
      </w:r>
      <w:r w:rsidR="00616716">
        <w:t>ais</w:t>
      </w:r>
      <w:r>
        <w:t xml:space="preserve"> galios</w:t>
      </w:r>
      <w:r w:rsidR="00AD6B2E">
        <w:t>:</w:t>
      </w:r>
      <w:r>
        <w:t xml:space="preserve"> </w:t>
      </w:r>
    </w:p>
    <w:p w14:paraId="53B3A4B4" w14:textId="5666E813" w:rsidR="00AD6B2E" w:rsidRPr="00AD6B2E" w:rsidRDefault="00AD6B2E" w:rsidP="00AD6B2E">
      <w:pPr>
        <w:pStyle w:val="Sraopastraipa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 xml:space="preserve">Jurbarko rajono savivaldybės mero 2025 m. </w:t>
      </w:r>
      <w:r w:rsidR="00873F15">
        <w:t>balandžio</w:t>
      </w:r>
      <w:r>
        <w:t xml:space="preserve"> </w:t>
      </w:r>
      <w:r w:rsidR="00873F15">
        <w:t>24</w:t>
      </w:r>
      <w:r>
        <w:t xml:space="preserve"> d. potvarkį  Nr. V3-</w:t>
      </w:r>
      <w:r w:rsidR="00137F01">
        <w:t>137</w:t>
      </w:r>
      <w:r>
        <w:t xml:space="preserve"> </w:t>
      </w:r>
      <w:r w:rsidRPr="00AD6B2E">
        <w:rPr>
          <w:szCs w:val="24"/>
        </w:rPr>
        <w:t>„Dėl  Jurbarko rajono savivaldybės parinktų</w:t>
      </w:r>
      <w:r w:rsidR="00FC7A13">
        <w:rPr>
          <w:szCs w:val="24"/>
        </w:rPr>
        <w:t xml:space="preserve">  </w:t>
      </w:r>
      <w:r w:rsidR="00FC7A13" w:rsidRPr="00AD6B2E">
        <w:rPr>
          <w:szCs w:val="24"/>
        </w:rPr>
        <w:t>kolektyvinės apsaugos statinių</w:t>
      </w:r>
      <w:r w:rsidR="00FC7A13">
        <w:rPr>
          <w:szCs w:val="24"/>
        </w:rPr>
        <w:t xml:space="preserve"> ir</w:t>
      </w:r>
      <w:r w:rsidRPr="00AD6B2E">
        <w:rPr>
          <w:szCs w:val="24"/>
        </w:rPr>
        <w:t xml:space="preserve"> </w:t>
      </w:r>
      <w:r>
        <w:rPr>
          <w:szCs w:val="24"/>
        </w:rPr>
        <w:t>priedangų</w:t>
      </w:r>
      <w:r w:rsidRPr="00AD6B2E">
        <w:rPr>
          <w:szCs w:val="24"/>
        </w:rPr>
        <w:t xml:space="preserve"> </w:t>
      </w:r>
      <w:r w:rsidR="00137F01">
        <w:rPr>
          <w:szCs w:val="24"/>
        </w:rPr>
        <w:t xml:space="preserve">ir jų </w:t>
      </w:r>
      <w:r w:rsidRPr="00AD6B2E">
        <w:rPr>
          <w:szCs w:val="24"/>
        </w:rPr>
        <w:t>poreikio sąrašo patvirtinimo“</w:t>
      </w:r>
      <w:r>
        <w:rPr>
          <w:szCs w:val="24"/>
        </w:rPr>
        <w:t xml:space="preserve"> su visais </w:t>
      </w:r>
      <w:r w:rsidR="00036FED" w:rsidRPr="00460CA4">
        <w:rPr>
          <w:szCs w:val="24"/>
        </w:rPr>
        <w:t>pakeitimais</w:t>
      </w:r>
      <w:r w:rsidR="00036FED">
        <w:rPr>
          <w:szCs w:val="24"/>
        </w:rPr>
        <w:t xml:space="preserve"> </w:t>
      </w:r>
      <w:r>
        <w:rPr>
          <w:szCs w:val="24"/>
        </w:rPr>
        <w:t>papildymais.</w:t>
      </w:r>
      <w:r w:rsidR="00036FED" w:rsidRPr="00036FED">
        <w:rPr>
          <w:color w:val="000000"/>
        </w:rPr>
        <w:t xml:space="preserve"> </w:t>
      </w:r>
    </w:p>
    <w:p w14:paraId="229DB44D" w14:textId="203CCE62" w:rsidR="0095764F" w:rsidRPr="000E3C09" w:rsidRDefault="00D545B8" w:rsidP="009B46ED">
      <w:pPr>
        <w:ind w:firstLine="709"/>
        <w:jc w:val="both"/>
      </w:pPr>
      <w:r>
        <w:t>3</w:t>
      </w:r>
      <w:r w:rsidR="0095764F">
        <w:t xml:space="preserve">. </w:t>
      </w:r>
      <w:r w:rsidR="0095764F" w:rsidRPr="00AD6B2E">
        <w:rPr>
          <w:spacing w:val="60"/>
        </w:rPr>
        <w:t>Nurodau</w:t>
      </w:r>
      <w:r w:rsidR="0095764F">
        <w:t xml:space="preserve"> šį potvarkį paskelbti Jurbarko rajono savivaldybės interneto svetainė</w:t>
      </w:r>
      <w:r w:rsidR="009B46ED">
        <w:t>s</w:t>
      </w:r>
      <w:r w:rsidR="00AD6B2E">
        <w:t xml:space="preserve"> puslapyje </w:t>
      </w:r>
      <w:r w:rsidR="00036FED" w:rsidRPr="00460CA4">
        <w:t>www.jurbarkas.lt.</w:t>
      </w:r>
    </w:p>
    <w:p w14:paraId="171AB8D4" w14:textId="77777777" w:rsidR="0095764F" w:rsidRDefault="0095764F" w:rsidP="0095764F">
      <w:pPr>
        <w:ind w:firstLine="709"/>
        <w:jc w:val="both"/>
        <w:rPr>
          <w:szCs w:val="24"/>
        </w:rPr>
      </w:pPr>
      <w:r w:rsidRPr="000E3C09">
        <w:rPr>
          <w:szCs w:val="24"/>
        </w:rPr>
        <w:t>Šis potvarkis gali būti skundžiamas Lietuvos Respublikos administracinių bylų teisenos įstatymo nustatyta tvarka.</w:t>
      </w:r>
    </w:p>
    <w:p w14:paraId="77316219" w14:textId="77777777" w:rsidR="00C11E71" w:rsidRDefault="00C11E71">
      <w:pPr>
        <w:jc w:val="both"/>
      </w:pPr>
    </w:p>
    <w:p w14:paraId="3C8D450E" w14:textId="77777777" w:rsidR="00C11E71" w:rsidRDefault="00C11E71">
      <w:pPr>
        <w:jc w:val="both"/>
      </w:pPr>
    </w:p>
    <w:p w14:paraId="1186E21C" w14:textId="77777777" w:rsidR="00F31F6F" w:rsidRDefault="00F31F6F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C11E71" w14:paraId="63E31377" w14:textId="77777777">
        <w:trPr>
          <w:trHeight w:val="180"/>
        </w:trPr>
        <w:tc>
          <w:tcPr>
            <w:tcW w:w="4410" w:type="dxa"/>
          </w:tcPr>
          <w:p w14:paraId="19EFBCF2" w14:textId="597EC229" w:rsidR="00C11E71" w:rsidRDefault="00C11E71"/>
        </w:tc>
        <w:tc>
          <w:tcPr>
            <w:tcW w:w="4410" w:type="dxa"/>
          </w:tcPr>
          <w:p w14:paraId="1D306017" w14:textId="76814D48" w:rsidR="00C11E71" w:rsidRDefault="00C11E71">
            <w:pPr>
              <w:jc w:val="right"/>
            </w:pPr>
          </w:p>
        </w:tc>
      </w:tr>
    </w:tbl>
    <w:p w14:paraId="196EB684" w14:textId="311A0CC1" w:rsidR="00C11E71" w:rsidRDefault="00D545B8">
      <w:pPr>
        <w:jc w:val="both"/>
      </w:pPr>
      <w:r>
        <w:t xml:space="preserve"> Savivaldybės meras                                                                        Skirmantas Mockevičius</w:t>
      </w:r>
    </w:p>
    <w:p w14:paraId="475CAA36" w14:textId="77777777" w:rsidR="00C11E71" w:rsidRDefault="00C11E71">
      <w:pPr>
        <w:jc w:val="both"/>
      </w:pPr>
    </w:p>
    <w:p w14:paraId="48FAC5AA" w14:textId="77777777" w:rsidR="00C11E71" w:rsidRDefault="00C11E71"/>
    <w:p w14:paraId="577DE1C0" w14:textId="77777777" w:rsidR="00C11E71" w:rsidRDefault="00C11E71"/>
    <w:p w14:paraId="134A582C" w14:textId="77777777" w:rsidR="00C11E71" w:rsidRDefault="00C11E71"/>
    <w:p w14:paraId="6F5F098C" w14:textId="77777777" w:rsidR="00FC7A13" w:rsidRDefault="00FC7A13"/>
    <w:p w14:paraId="50DE9ABC" w14:textId="77777777" w:rsidR="00FC7A13" w:rsidRDefault="00FC7A13"/>
    <w:p w14:paraId="4E922EA6" w14:textId="77777777" w:rsidR="00FC7A13" w:rsidRDefault="00FC7A13"/>
    <w:p w14:paraId="3DFD63CA" w14:textId="77777777" w:rsidR="00FC7A13" w:rsidRDefault="00FC7A13"/>
    <w:p w14:paraId="4A990447" w14:textId="77777777" w:rsidR="0095764F" w:rsidRDefault="0095764F" w:rsidP="0095764F">
      <w:r>
        <w:t>Parengė</w:t>
      </w:r>
    </w:p>
    <w:p w14:paraId="6B460543" w14:textId="77777777" w:rsidR="0095764F" w:rsidRDefault="0095764F" w:rsidP="0095764F"/>
    <w:p w14:paraId="7844C3A3" w14:textId="3C76C2BB" w:rsidR="0095764F" w:rsidRDefault="00FC7A13" w:rsidP="0095764F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Žydrūnas Statkus</w:t>
      </w:r>
    </w:p>
    <w:p w14:paraId="01123E6D" w14:textId="77777777" w:rsidR="00C11E71" w:rsidRDefault="00C11E71">
      <w:pPr>
        <w:pStyle w:val="Antrats"/>
        <w:tabs>
          <w:tab w:val="clear" w:pos="4153"/>
          <w:tab w:val="clear" w:pos="8306"/>
        </w:tabs>
      </w:pPr>
    </w:p>
    <w:p w14:paraId="0CD6B596" w14:textId="77777777" w:rsidR="00900741" w:rsidRDefault="00900741">
      <w:pPr>
        <w:pStyle w:val="Antrats"/>
        <w:tabs>
          <w:tab w:val="clear" w:pos="4153"/>
          <w:tab w:val="clear" w:pos="8306"/>
        </w:tabs>
        <w:sectPr w:rsidR="00900741" w:rsidSect="002E0E80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14:paraId="3DB9A39A" w14:textId="77777777" w:rsidR="00036FED" w:rsidRDefault="00036FED" w:rsidP="00036FED">
      <w:pPr>
        <w:pStyle w:val="Antrats"/>
        <w:tabs>
          <w:tab w:val="clear" w:pos="4153"/>
          <w:tab w:val="clear" w:pos="8306"/>
        </w:tabs>
      </w:pPr>
    </w:p>
    <w:p w14:paraId="15C624B6" w14:textId="77777777" w:rsidR="00036FED" w:rsidRDefault="00036FED" w:rsidP="00036FED">
      <w:pPr>
        <w:spacing w:line="276" w:lineRule="auto"/>
        <w:ind w:left="11057"/>
        <w:rPr>
          <w:color w:val="000000"/>
          <w:szCs w:val="24"/>
        </w:rPr>
      </w:pPr>
      <w:r w:rsidRPr="00DD5BB9">
        <w:rPr>
          <w:color w:val="000000"/>
          <w:szCs w:val="24"/>
        </w:rPr>
        <w:t>P</w:t>
      </w:r>
      <w:r>
        <w:rPr>
          <w:color w:val="000000"/>
          <w:szCs w:val="24"/>
        </w:rPr>
        <w:t>ATVIRTINTA</w:t>
      </w:r>
    </w:p>
    <w:p w14:paraId="6D7B24D1" w14:textId="77777777" w:rsidR="00036FED" w:rsidRDefault="00036FED" w:rsidP="00036FED">
      <w:pPr>
        <w:spacing w:line="276" w:lineRule="auto"/>
        <w:ind w:left="11057"/>
        <w:rPr>
          <w:color w:val="000000"/>
          <w:szCs w:val="24"/>
        </w:rPr>
      </w:pPr>
      <w:r w:rsidRPr="00DD5BB9">
        <w:rPr>
          <w:color w:val="000000"/>
          <w:szCs w:val="24"/>
        </w:rPr>
        <w:t>Jurbarko rajono savivaldybės mero</w:t>
      </w:r>
    </w:p>
    <w:p w14:paraId="284069CD" w14:textId="2FD9F3BC" w:rsidR="00036FED" w:rsidRPr="00DD5BB9" w:rsidRDefault="00036FED" w:rsidP="00036FED">
      <w:pPr>
        <w:spacing w:line="276" w:lineRule="auto"/>
        <w:ind w:left="11057"/>
        <w:rPr>
          <w:color w:val="000000"/>
          <w:szCs w:val="24"/>
        </w:rPr>
      </w:pPr>
      <w:r>
        <w:rPr>
          <w:color w:val="000000"/>
          <w:szCs w:val="24"/>
        </w:rPr>
        <w:t>2026 m. sausio</w:t>
      </w:r>
      <w:r w:rsidR="0048376F">
        <w:rPr>
          <w:color w:val="000000"/>
          <w:szCs w:val="24"/>
        </w:rPr>
        <w:t xml:space="preserve"> 23</w:t>
      </w:r>
      <w:r>
        <w:rPr>
          <w:color w:val="000000"/>
          <w:szCs w:val="24"/>
        </w:rPr>
        <w:t xml:space="preserve"> d. potvarkiu Nr. V3-</w:t>
      </w:r>
      <w:r w:rsidR="0048376F">
        <w:rPr>
          <w:color w:val="000000"/>
          <w:szCs w:val="24"/>
        </w:rPr>
        <w:t>22</w:t>
      </w:r>
    </w:p>
    <w:p w14:paraId="4A27AB53" w14:textId="77777777" w:rsidR="00036FED" w:rsidRDefault="00036FED" w:rsidP="00036FED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JURBARKO RAJONO SAVIVALDYBĖS</w:t>
      </w:r>
    </w:p>
    <w:p w14:paraId="6EE45E6D" w14:textId="77777777" w:rsidR="00036FED" w:rsidRDefault="00036FED" w:rsidP="00036FED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PARINKTŲ KOLEKTYVINĖS APSAUGOS STATINIŲ IR JŲ POREIKIO SĄRAŠAS</w:t>
      </w:r>
    </w:p>
    <w:p w14:paraId="6AD4C43D" w14:textId="77777777" w:rsidR="000370FE" w:rsidRPr="007509A2" w:rsidRDefault="000370FE" w:rsidP="000370FE">
      <w:pPr>
        <w:spacing w:line="276" w:lineRule="auto"/>
        <w:jc w:val="center"/>
        <w:rPr>
          <w:b/>
          <w:bCs/>
          <w:color w:val="000000"/>
          <w:szCs w:val="24"/>
        </w:rPr>
      </w:pPr>
    </w:p>
    <w:tbl>
      <w:tblPr>
        <w:tblW w:w="1588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134"/>
        <w:gridCol w:w="851"/>
        <w:gridCol w:w="2404"/>
        <w:gridCol w:w="1267"/>
        <w:gridCol w:w="1390"/>
        <w:gridCol w:w="1096"/>
        <w:gridCol w:w="1145"/>
        <w:gridCol w:w="1157"/>
        <w:gridCol w:w="1157"/>
        <w:gridCol w:w="1163"/>
      </w:tblGrid>
      <w:tr w:rsidR="000370FE" w:rsidRPr="00C4036B" w14:paraId="0DDAF257" w14:textId="77777777" w:rsidTr="002E0F35">
        <w:trPr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58E2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Eil. Nr.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D8B3" w14:textId="77777777" w:rsidR="000370FE" w:rsidRPr="00C4036B" w:rsidRDefault="000370FE" w:rsidP="002E0F35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Seniūnija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3BF2" w14:textId="77777777" w:rsidR="000370FE" w:rsidRPr="00C4036B" w:rsidRDefault="000370FE" w:rsidP="002E0F35">
            <w:pPr>
              <w:spacing w:line="276" w:lineRule="auto"/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Gyvenamoji vietovė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8290" w14:textId="77777777" w:rsidR="000370FE" w:rsidRPr="00C4036B" w:rsidRDefault="000370FE" w:rsidP="002E0F35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Gatvė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AB60" w14:textId="77777777" w:rsidR="000370FE" w:rsidRPr="00C4036B" w:rsidRDefault="000370FE" w:rsidP="002E0F35">
            <w:pPr>
              <w:spacing w:line="276" w:lineRule="auto"/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Namo numeris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4C48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Statinio ar patalpos pavadinimas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27CB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Statinio ar patalpos valdytojas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7515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Kolektyvinės apsaugos statinio (toliau – KAS) plotas,</w:t>
            </w:r>
          </w:p>
          <w:p w14:paraId="7B637467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kv. m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8217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KAS talpinamų gyventojų skaičius</w:t>
            </w:r>
          </w:p>
          <w:p w14:paraId="040C6AC6" w14:textId="77777777" w:rsidR="000370FE" w:rsidRPr="00C4036B" w:rsidRDefault="000370FE" w:rsidP="002E0F3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4036B">
              <w:rPr>
                <w:b/>
                <w:bCs/>
                <w:sz w:val="22"/>
                <w:szCs w:val="22"/>
              </w:rPr>
              <w:t>3.5 m²/1 žmogui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ED2B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Ar KAS pritaikytas asmenims su negalia?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7026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Lietuvos koordinačių sistemos koordinatė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4070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Pastabos</w:t>
            </w:r>
          </w:p>
        </w:tc>
      </w:tr>
      <w:tr w:rsidR="000370FE" w:rsidRPr="00C4036B" w14:paraId="337EAD8A" w14:textId="77777777" w:rsidTr="002E0F35">
        <w:trPr>
          <w:trHeight w:val="51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AB94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1A8A" w14:textId="77777777" w:rsidR="000370FE" w:rsidRPr="00C4036B" w:rsidRDefault="000370FE" w:rsidP="002E0F3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0ECD" w14:textId="77777777" w:rsidR="000370FE" w:rsidRPr="00C4036B" w:rsidRDefault="000370FE" w:rsidP="002E0F35">
            <w:pPr>
              <w:ind w:left="-105"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B32D" w14:textId="77777777" w:rsidR="000370FE" w:rsidRPr="00C4036B" w:rsidRDefault="000370FE" w:rsidP="002E0F3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A3FB" w14:textId="77777777" w:rsidR="000370FE" w:rsidRPr="00C4036B" w:rsidRDefault="000370FE" w:rsidP="002E0F35">
            <w:pPr>
              <w:ind w:left="-113" w:right="-108" w:firstLine="5"/>
              <w:rPr>
                <w:sz w:val="22"/>
                <w:szCs w:val="22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BDD6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7290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E484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6C80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4E74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9DD2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koordinatė X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476D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koordinatė Y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D4AC" w14:textId="77777777" w:rsidR="000370FE" w:rsidRPr="00C4036B" w:rsidRDefault="000370FE" w:rsidP="002E0F35">
            <w:pPr>
              <w:rPr>
                <w:sz w:val="22"/>
                <w:szCs w:val="22"/>
              </w:rPr>
            </w:pPr>
          </w:p>
        </w:tc>
      </w:tr>
      <w:tr w:rsidR="000370FE" w:rsidRPr="00C4036B" w14:paraId="287DC52E" w14:textId="77777777" w:rsidTr="002E0F35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65EB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B997" w14:textId="77777777" w:rsidR="000370FE" w:rsidRPr="00C4036B" w:rsidRDefault="000370FE" w:rsidP="002E0F35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D22A" w14:textId="77777777" w:rsidR="000370FE" w:rsidRPr="00C4036B" w:rsidRDefault="000370FE" w:rsidP="002E0F35">
            <w:pPr>
              <w:spacing w:line="276" w:lineRule="auto"/>
              <w:ind w:left="-105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55EC" w14:textId="77777777" w:rsidR="000370FE" w:rsidRPr="00C4036B" w:rsidRDefault="000370FE" w:rsidP="002E0F35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0F36" w14:textId="77777777" w:rsidR="000370FE" w:rsidRPr="00C4036B" w:rsidRDefault="000370FE" w:rsidP="002E0F35">
            <w:pPr>
              <w:spacing w:line="276" w:lineRule="auto"/>
              <w:ind w:left="-113" w:right="-108" w:firstLine="5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413E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AAF6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6521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5A96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FDCA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0B4C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1F13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0C25" w14:textId="77777777" w:rsidR="000370FE" w:rsidRPr="00C4036B" w:rsidRDefault="000370FE" w:rsidP="002E0F35">
            <w:pPr>
              <w:spacing w:line="276" w:lineRule="auto"/>
              <w:jc w:val="center"/>
              <w:rPr>
                <w:szCs w:val="24"/>
              </w:rPr>
            </w:pPr>
            <w:r w:rsidRPr="00C4036B">
              <w:rPr>
                <w:szCs w:val="24"/>
              </w:rPr>
              <w:t>13</w:t>
            </w:r>
          </w:p>
        </w:tc>
      </w:tr>
      <w:tr w:rsidR="000370FE" w:rsidRPr="00C4036B" w14:paraId="334AEA02" w14:textId="77777777" w:rsidTr="002E0F35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2321A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F8B7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8CA0" w14:textId="77777777" w:rsidR="000370FE" w:rsidRPr="00C4036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  <w:p w14:paraId="2D71B19D" w14:textId="77777777" w:rsidR="000370FE" w:rsidRPr="00C4036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A58E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Tauragės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2A68" w14:textId="77777777" w:rsidR="000370FE" w:rsidRPr="00C4036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87F5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BA57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6AA7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1056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7AB5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5D21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9A0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6126007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E9A3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417779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C518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C4036B" w14:paraId="75331552" w14:textId="77777777" w:rsidTr="002E0F35">
        <w:trPr>
          <w:trHeight w:val="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022B8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DE70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3040" w14:textId="77777777" w:rsidR="000370FE" w:rsidRPr="00C4036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DE9D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Šaltuonos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254C" w14:textId="77777777" w:rsidR="000370FE" w:rsidRPr="00C4036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9C9D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r.</w:t>
            </w:r>
          </w:p>
          <w:p w14:paraId="67D2223A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Eržvilko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FA31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EB97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3458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C5C4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988</w:t>
            </w:r>
          </w:p>
          <w:p w14:paraId="530EB5BC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DCB6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3624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6125642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DF05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418062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716C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Sutampa su priedanga</w:t>
            </w:r>
          </w:p>
        </w:tc>
      </w:tr>
      <w:tr w:rsidR="000370FE" w:rsidRPr="00C4036B" w14:paraId="6FA2C933" w14:textId="77777777" w:rsidTr="002E0F35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C5E9DE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C5E3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Girdžių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FF1" w14:textId="77777777" w:rsidR="000370FE" w:rsidRPr="00C4036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Girdžių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F85" w14:textId="77777777" w:rsidR="000370FE" w:rsidRPr="00C4036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Ateities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B9A" w14:textId="77777777" w:rsidR="000370FE" w:rsidRPr="00C4036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E6D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Statinys-mokykla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2A0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036B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04AC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1165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E71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333</w:t>
            </w:r>
          </w:p>
          <w:p w14:paraId="4B7E945D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A048" w14:textId="77777777" w:rsidR="000370FE" w:rsidRPr="00C4036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499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6114856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E47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sz w:val="22"/>
                <w:szCs w:val="22"/>
              </w:rPr>
              <w:t>423028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237" w14:textId="77777777" w:rsidR="000370FE" w:rsidRPr="00C4036B" w:rsidRDefault="000370FE" w:rsidP="002E0F35">
            <w:pPr>
              <w:jc w:val="center"/>
              <w:rPr>
                <w:sz w:val="22"/>
                <w:szCs w:val="22"/>
              </w:rPr>
            </w:pPr>
            <w:r w:rsidRPr="00C4036B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0370FE" w:rsidRPr="006E3259" w14:paraId="47BFB71A" w14:textId="77777777" w:rsidTr="002E0F35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DA5D5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C368" w14:textId="77777777" w:rsidR="000370FE" w:rsidRPr="006E3259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D42" w14:textId="77777777" w:rsidR="000370FE" w:rsidRPr="006E3259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C39A" w14:textId="77777777" w:rsidR="000370FE" w:rsidRPr="006E3259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E62" w14:textId="77777777" w:rsidR="000370FE" w:rsidRPr="006E3259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94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AB5B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C661" w14:textId="77777777" w:rsidR="000370FE" w:rsidRPr="006E3259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F0C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1075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0A35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307</w:t>
            </w:r>
          </w:p>
          <w:p w14:paraId="3F1E6DFE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1D8" w14:textId="77777777" w:rsidR="000370FE" w:rsidRPr="006E3259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E367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6105385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F81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421739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1FB9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6E3259" w14:paraId="00431501" w14:textId="77777777" w:rsidTr="002E0F35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03172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A373" w14:textId="77777777" w:rsidR="000370FE" w:rsidRPr="006E3259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618" w14:textId="77777777" w:rsidR="000370FE" w:rsidRPr="006E3259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F1A" w14:textId="77777777" w:rsidR="000370FE" w:rsidRPr="006E3259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FDC1" w14:textId="77777777" w:rsidR="000370FE" w:rsidRPr="006E3259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120A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FA1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Jurbarko turizmo ir verslo informacijos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7726" w14:textId="77777777" w:rsidR="000370FE" w:rsidRPr="006E3259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777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233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1831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67</w:t>
            </w:r>
          </w:p>
          <w:p w14:paraId="4FC8E24C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6EC" w14:textId="77777777" w:rsidR="000370FE" w:rsidRPr="006E3259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895B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6105436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37EE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sz w:val="22"/>
                <w:szCs w:val="22"/>
              </w:rPr>
              <w:t>422102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976D" w14:textId="77777777" w:rsidR="000370FE" w:rsidRPr="006E3259" w:rsidRDefault="000370FE" w:rsidP="002E0F35">
            <w:pPr>
              <w:jc w:val="center"/>
              <w:rPr>
                <w:sz w:val="22"/>
                <w:szCs w:val="22"/>
              </w:rPr>
            </w:pPr>
            <w:r w:rsidRPr="006E3259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0370FE" w:rsidRPr="005E0722" w14:paraId="5C58F69E" w14:textId="77777777" w:rsidTr="002E0F35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98A20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C166" w14:textId="77777777" w:rsidR="000370FE" w:rsidRPr="005E0722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AC3" w14:textId="77777777" w:rsidR="000370FE" w:rsidRPr="005E0722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A54" w14:textId="77777777" w:rsidR="000370FE" w:rsidRPr="005E0722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Kalninės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381" w14:textId="77777777" w:rsidR="000370FE" w:rsidRPr="005E0722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39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09F8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 Naujamiesčio progimnazija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3D8C" w14:textId="77777777" w:rsidR="000370FE" w:rsidRPr="005E0722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DE28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3490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6425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997</w:t>
            </w:r>
          </w:p>
          <w:p w14:paraId="4A81C173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305E" w14:textId="77777777" w:rsidR="000370FE" w:rsidRPr="005E0722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6CF3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6105770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836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  <w:r w:rsidRPr="005E0722">
              <w:rPr>
                <w:sz w:val="22"/>
                <w:szCs w:val="22"/>
              </w:rPr>
              <w:t>421976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29A" w14:textId="77777777" w:rsidR="000370FE" w:rsidRPr="005E0722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5C3FF7" w14:paraId="59A61683" w14:textId="77777777" w:rsidTr="002E0F35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A0215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D50B" w14:textId="77777777" w:rsidR="000370FE" w:rsidRPr="005C3FF7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D2AD" w14:textId="77777777" w:rsidR="000370FE" w:rsidRPr="005C3FF7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BDC" w14:textId="77777777" w:rsidR="000370FE" w:rsidRPr="005C3FF7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Vydūno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E590" w14:textId="77777777" w:rsidR="000370FE" w:rsidRPr="005C3FF7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975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Antano Giedraičio-Giedriaus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F6AC" w14:textId="77777777" w:rsidR="000370FE" w:rsidRPr="005C3FF7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DDCE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1830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FF4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523</w:t>
            </w:r>
          </w:p>
          <w:p w14:paraId="412D0CE1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A63" w14:textId="77777777" w:rsidR="000370FE" w:rsidRPr="005C3FF7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A253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6105464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575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420770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F209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5C3FF7" w14:paraId="69DB3AE6" w14:textId="77777777" w:rsidTr="002E0F3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A9839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D7B" w14:textId="77777777" w:rsidR="000370FE" w:rsidRPr="005C3FF7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1B4F" w14:textId="77777777" w:rsidR="000370FE" w:rsidRPr="005C3FF7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4E16" w14:textId="77777777" w:rsidR="000370FE" w:rsidRPr="005C3FF7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Vytauto Didžiojo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7829" w14:textId="77777777" w:rsidR="000370FE" w:rsidRPr="005C3FF7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53A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9264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Vytauto Didžiojo progimnazija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C378" w14:textId="77777777" w:rsidR="000370FE" w:rsidRPr="005C3FF7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4D4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7148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E184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2042</w:t>
            </w:r>
          </w:p>
          <w:p w14:paraId="226036C8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687A" w14:textId="77777777" w:rsidR="000370FE" w:rsidRPr="005C3FF7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7A6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6106222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614A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421036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2062" w14:textId="77777777" w:rsidR="000370FE" w:rsidRPr="005C3FF7" w:rsidRDefault="000370FE" w:rsidP="002E0F35">
            <w:pPr>
              <w:jc w:val="center"/>
              <w:rPr>
                <w:sz w:val="22"/>
                <w:szCs w:val="22"/>
              </w:rPr>
            </w:pPr>
            <w:r w:rsidRPr="005C3FF7">
              <w:rPr>
                <w:sz w:val="22"/>
                <w:szCs w:val="22"/>
              </w:rPr>
              <w:t>Sutampa su priedanga</w:t>
            </w:r>
          </w:p>
        </w:tc>
      </w:tr>
      <w:tr w:rsidR="000370FE" w:rsidRPr="001535CD" w14:paraId="1F793AD3" w14:textId="77777777" w:rsidTr="002E0F35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F6798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41F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20E" w14:textId="77777777" w:rsidR="000370FE" w:rsidRPr="001535CD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FEE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Pilies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33D2" w14:textId="77777777" w:rsidR="000370FE" w:rsidRPr="001535CD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845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Raudonės pilis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D5C2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5363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2400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3A0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686</w:t>
            </w:r>
          </w:p>
          <w:p w14:paraId="5FB18F9D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669B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29B7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6107141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306A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444511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1AB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kern w:val="2"/>
                <w:sz w:val="22"/>
                <w:szCs w:val="22"/>
                <w14:ligatures w14:val="standardContextual"/>
              </w:rPr>
              <w:t>Sutampa su priedanga</w:t>
            </w:r>
          </w:p>
        </w:tc>
      </w:tr>
      <w:tr w:rsidR="000370FE" w:rsidRPr="001535CD" w14:paraId="794405C1" w14:textId="77777777" w:rsidTr="002E0F35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271FE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DFBD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Seredžiaus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0D8F" w14:textId="77777777" w:rsidR="000370FE" w:rsidRPr="001535CD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Klausučių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EDC1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A. Daugėlos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F7E7" w14:textId="77777777" w:rsidR="000370FE" w:rsidRPr="001535CD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D3F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 xml:space="preserve">Jurbarko r. Klausučių Stasio </w:t>
            </w:r>
            <w:proofErr w:type="spellStart"/>
            <w:r w:rsidRPr="001535CD">
              <w:rPr>
                <w:sz w:val="22"/>
                <w:szCs w:val="22"/>
              </w:rPr>
              <w:t>Santvaro</w:t>
            </w:r>
            <w:proofErr w:type="spellEnd"/>
            <w:r w:rsidRPr="001535CD">
              <w:rPr>
                <w:sz w:val="22"/>
                <w:szCs w:val="22"/>
              </w:rPr>
              <w:t xml:space="preserve">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7C1E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69C3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2158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FAB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617</w:t>
            </w:r>
          </w:p>
          <w:p w14:paraId="149AE4F2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8E1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F5B8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6108362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6B6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459865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B90D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1535CD" w14:paraId="0A18EEC5" w14:textId="77777777" w:rsidTr="002E0F35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DBBBE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40F6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Seredžiaus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E83" w14:textId="77777777" w:rsidR="000370FE" w:rsidRPr="001535CD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 xml:space="preserve">Seredžiaus </w:t>
            </w:r>
          </w:p>
          <w:p w14:paraId="473675B5" w14:textId="77777777" w:rsidR="000370FE" w:rsidRPr="001535CD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6A7D" w14:textId="77777777" w:rsidR="000370FE" w:rsidRPr="001535CD" w:rsidRDefault="000370FE" w:rsidP="002E0F35">
            <w:pPr>
              <w:ind w:left="-102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J.</w:t>
            </w:r>
          </w:p>
          <w:p w14:paraId="4E57E6B2" w14:textId="77777777" w:rsidR="000370FE" w:rsidRPr="001535CD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Marcinkevičiaus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7BA" w14:textId="77777777" w:rsidR="000370FE" w:rsidRPr="001535CD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04F9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r.</w:t>
            </w:r>
          </w:p>
          <w:p w14:paraId="00A4AC76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 xml:space="preserve">Seredžiaus </w:t>
            </w:r>
          </w:p>
          <w:p w14:paraId="4878E2D7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Stasio Šimkaus mokykla</w:t>
            </w:r>
          </w:p>
          <w:p w14:paraId="60A31FE1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daugiafunkcis</w:t>
            </w:r>
          </w:p>
          <w:p w14:paraId="6D0AF4DE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BB2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08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920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9C2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263</w:t>
            </w:r>
          </w:p>
          <w:p w14:paraId="55446974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6E6" w14:textId="77777777" w:rsidR="000370FE" w:rsidRPr="001535CD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64A4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6105386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AE4F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  <w:r w:rsidRPr="001535CD">
              <w:rPr>
                <w:sz w:val="22"/>
                <w:szCs w:val="22"/>
              </w:rPr>
              <w:t>462869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F885" w14:textId="77777777" w:rsidR="000370FE" w:rsidRPr="001535CD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20150F" w14:paraId="722B2F61" w14:textId="77777777" w:rsidTr="002E0F3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CB722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CB4" w14:textId="77777777" w:rsidR="000370FE" w:rsidRPr="0020150F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Skirsnemunės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7D9" w14:textId="77777777" w:rsidR="000370FE" w:rsidRPr="0020150F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Skirsnemunės km.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D474" w14:textId="77777777" w:rsidR="000370FE" w:rsidRPr="0020150F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Nemuno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377" w14:textId="77777777" w:rsidR="000370FE" w:rsidRPr="0020150F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33-1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03C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Skirsnemunės Jurgio Baltrušaičio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A385" w14:textId="77777777" w:rsidR="000370FE" w:rsidRPr="0020150F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0839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438F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120</w:t>
            </w:r>
          </w:p>
          <w:p w14:paraId="181D780E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5FEB" w14:textId="77777777" w:rsidR="000370FE" w:rsidRPr="0020150F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200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6106973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2CB8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 xml:space="preserve">429911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5D8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20150F" w14:paraId="613C07B1" w14:textId="77777777" w:rsidTr="002E0F35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59A1D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50BC" w14:textId="77777777" w:rsidR="000370FE" w:rsidRPr="0020150F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20150F">
              <w:rPr>
                <w:sz w:val="22"/>
                <w:szCs w:val="22"/>
              </w:rPr>
              <w:t>Smalininkų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C10" w14:textId="77777777" w:rsidR="000370FE" w:rsidRPr="0020150F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proofErr w:type="spellStart"/>
            <w:r w:rsidRPr="0020150F">
              <w:rPr>
                <w:sz w:val="22"/>
                <w:szCs w:val="22"/>
              </w:rPr>
              <w:t>Smalininkų</w:t>
            </w:r>
            <w:proofErr w:type="spellEnd"/>
          </w:p>
          <w:p w14:paraId="0429BB65" w14:textId="77777777" w:rsidR="000370FE" w:rsidRPr="0020150F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miestas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D367" w14:textId="77777777" w:rsidR="000370FE" w:rsidRPr="0020150F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 xml:space="preserve">Nemuno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FBB9" w14:textId="77777777" w:rsidR="000370FE" w:rsidRPr="0020150F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B1DC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Mažosios Lietuvos Jurbarko krašto kultūros centro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3F8" w14:textId="77777777" w:rsidR="000370FE" w:rsidRPr="0020150F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6C10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79C8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183</w:t>
            </w:r>
          </w:p>
          <w:p w14:paraId="65F9AA92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96BB" w14:textId="77777777" w:rsidR="000370FE" w:rsidRPr="0020150F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48CB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6105139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AD0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  <w:r w:rsidRPr="0020150F">
              <w:rPr>
                <w:sz w:val="22"/>
                <w:szCs w:val="22"/>
              </w:rPr>
              <w:t>409620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9F2" w14:textId="77777777" w:rsidR="000370FE" w:rsidRPr="0020150F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B77C5B" w14:paraId="6636F725" w14:textId="77777777" w:rsidTr="002E0F35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FF80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FF82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B77C5B">
              <w:rPr>
                <w:sz w:val="22"/>
                <w:szCs w:val="22"/>
              </w:rPr>
              <w:t>Smalininkų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E555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proofErr w:type="spellStart"/>
            <w:r w:rsidRPr="00B77C5B">
              <w:rPr>
                <w:sz w:val="22"/>
                <w:szCs w:val="22"/>
              </w:rPr>
              <w:t>Smalininkų</w:t>
            </w:r>
            <w:proofErr w:type="spellEnd"/>
          </w:p>
          <w:p w14:paraId="2ED2D62E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miestas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768E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Stoties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093D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954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 xml:space="preserve">Jurbarko Vytauto Didžiojo pagrindinės mokyklos </w:t>
            </w:r>
            <w:proofErr w:type="spellStart"/>
            <w:r w:rsidRPr="00B77C5B">
              <w:rPr>
                <w:sz w:val="22"/>
              </w:rPr>
              <w:t>Smalininkų</w:t>
            </w:r>
            <w:proofErr w:type="spellEnd"/>
            <w:r w:rsidRPr="00B77C5B">
              <w:rPr>
                <w:sz w:val="22"/>
              </w:rPr>
              <w:t xml:space="preserve"> Lidijos </w:t>
            </w:r>
            <w:proofErr w:type="spellStart"/>
            <w:r w:rsidRPr="00B77C5B">
              <w:rPr>
                <w:sz w:val="22"/>
              </w:rPr>
              <w:t>Meškaitytės</w:t>
            </w:r>
            <w:proofErr w:type="spellEnd"/>
            <w:r w:rsidRPr="00B77C5B">
              <w:rPr>
                <w:sz w:val="22"/>
              </w:rPr>
              <w:t xml:space="preserve">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235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B2A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50EB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203</w:t>
            </w:r>
          </w:p>
          <w:p w14:paraId="2AFA05DD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57E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842E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6105252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B7A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409649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141A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B77C5B" w14:paraId="092DE941" w14:textId="77777777" w:rsidTr="002E0F35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42E24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3E7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932D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284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Liepų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4BE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15A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r.</w:t>
            </w:r>
          </w:p>
          <w:p w14:paraId="0C0B8BDB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 Jono Žemaičio pagrindinė 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216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4D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9BC8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242</w:t>
            </w:r>
          </w:p>
          <w:p w14:paraId="0504329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3953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BAA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6122251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950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436318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9084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B77C5B" w14:paraId="229C2878" w14:textId="77777777" w:rsidTr="002E0F35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A1929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1CBA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Šimkaičių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D573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proofErr w:type="spellStart"/>
            <w:r w:rsidRPr="00B77C5B">
              <w:rPr>
                <w:sz w:val="22"/>
                <w:szCs w:val="22"/>
              </w:rPr>
              <w:t>Vadžgirio</w:t>
            </w:r>
            <w:proofErr w:type="spellEnd"/>
            <w:r w:rsidRPr="00B77C5B">
              <w:rPr>
                <w:sz w:val="22"/>
                <w:szCs w:val="22"/>
              </w:rPr>
              <w:t xml:space="preserve"> </w:t>
            </w:r>
          </w:p>
          <w:p w14:paraId="4E5F7A5D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69B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J. Dargužo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375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A6D3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Statinys-mokykla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84A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kern w:val="2"/>
                <w:sz w:val="22"/>
                <w:szCs w:val="22"/>
                <w14:ligatures w14:val="standardContextual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9E5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592E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526</w:t>
            </w:r>
          </w:p>
          <w:p w14:paraId="0A0810EE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3E6B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568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6124784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E69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431608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4DB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</w:tr>
      <w:tr w:rsidR="000370FE" w:rsidRPr="00B77C5B" w14:paraId="1BE488FB" w14:textId="77777777" w:rsidTr="002E0F35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945E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59A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Veliuonos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A5C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Veliuonos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71A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Dariaus ir Girėno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1574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E826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r. Veliuonos Antano ir Jono Juškų gimnazija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A796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EA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3804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52B8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kern w:val="2"/>
                <w:sz w:val="22"/>
                <w:szCs w:val="22"/>
                <w14:ligatures w14:val="standardContextual"/>
              </w:rPr>
              <w:t>1087</w:t>
            </w:r>
          </w:p>
          <w:p w14:paraId="61570EAB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AE4E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CDA9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6105243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B8BE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453280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D86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B77C5B" w14:paraId="426923B3" w14:textId="77777777" w:rsidTr="002E0F3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7BCDB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5D4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872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6A42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Darželio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C55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83A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>Jurbarko Vytauto Didžiojo pagrindinės mokyklos Viešvilės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6967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DF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185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362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53</w:t>
            </w:r>
          </w:p>
          <w:p w14:paraId="627F91D1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EBA5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849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6105190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AF36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396950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A8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B77C5B" w14:paraId="6E4399EA" w14:textId="77777777" w:rsidTr="002E0F35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B6EE1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A4F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AA1B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 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ACBF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Klaipėdos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42E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76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DCC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</w:rPr>
              <w:t>Jurbarko Vytauto Didžiojo pagrindinės mokyklos Viešvilės skyrius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7FA1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C51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D753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236</w:t>
            </w:r>
          </w:p>
          <w:p w14:paraId="69BA51F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16CC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Taip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4E13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6105008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110E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397244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45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B77C5B" w14:paraId="50212883" w14:textId="77777777" w:rsidTr="002E0F3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49DD2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45D9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 xml:space="preserve">Viešvilės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763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Viešvilės</w:t>
            </w:r>
          </w:p>
          <w:p w14:paraId="77B3FDD5" w14:textId="77777777" w:rsidR="000370FE" w:rsidRPr="00B77C5B" w:rsidRDefault="000370FE" w:rsidP="002E0F3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mstl.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D1A9" w14:textId="77777777" w:rsidR="000370FE" w:rsidRPr="00B77C5B" w:rsidRDefault="000370FE" w:rsidP="002E0F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Mokyklos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0ED8" w14:textId="77777777" w:rsidR="000370FE" w:rsidRPr="00B77C5B" w:rsidRDefault="000370FE" w:rsidP="002E0F35">
            <w:pPr>
              <w:ind w:left="-113" w:right="-108" w:firstLine="5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5521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Mažosios Lietuvos Jurbarko krašto kultūros centras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29A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Jurbarko rajono savivaldybė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FF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898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D98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7</w:t>
            </w:r>
          </w:p>
          <w:p w14:paraId="0FB594C7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40A1" w14:textId="77777777" w:rsidR="000370FE" w:rsidRPr="00B77C5B" w:rsidRDefault="000370FE" w:rsidP="002E0F3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C0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6105423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2E3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396790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5BB5" w14:textId="77777777" w:rsidR="000370FE" w:rsidRPr="00B77C5B" w:rsidRDefault="000370FE" w:rsidP="002E0F35">
            <w:pPr>
              <w:jc w:val="center"/>
              <w:rPr>
                <w:sz w:val="22"/>
                <w:szCs w:val="22"/>
              </w:rPr>
            </w:pPr>
            <w:r w:rsidRPr="00B77C5B">
              <w:rPr>
                <w:sz w:val="22"/>
                <w:szCs w:val="22"/>
              </w:rPr>
              <w:t>Sutampa su priedanga</w:t>
            </w:r>
          </w:p>
        </w:tc>
      </w:tr>
      <w:tr w:rsidR="000370FE" w:rsidRPr="00C4036B" w14:paraId="01771DA9" w14:textId="77777777" w:rsidTr="002E0F35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31C09CD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0B9A5" w14:textId="77777777" w:rsidR="000370FE" w:rsidRPr="00C4036B" w:rsidRDefault="000370FE" w:rsidP="002E0F35">
            <w:pPr>
              <w:spacing w:line="276" w:lineRule="auto"/>
              <w:ind w:left="-108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E9CF2" w14:textId="77777777" w:rsidR="000370FE" w:rsidRPr="00C4036B" w:rsidRDefault="000370FE" w:rsidP="002E0F35">
            <w:pPr>
              <w:spacing w:line="276" w:lineRule="auto"/>
              <w:ind w:left="-105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7DDFB" w14:textId="77777777" w:rsidR="000370FE" w:rsidRPr="00C4036B" w:rsidRDefault="000370FE" w:rsidP="002E0F35">
            <w:pPr>
              <w:spacing w:line="276" w:lineRule="auto"/>
              <w:ind w:left="-108" w:right="-108"/>
              <w:rPr>
                <w:color w:val="FF0000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BDFDE" w14:textId="77777777" w:rsidR="000370FE" w:rsidRPr="00C4036B" w:rsidRDefault="000370FE" w:rsidP="002E0F35">
            <w:pPr>
              <w:spacing w:line="276" w:lineRule="auto"/>
              <w:ind w:left="-113" w:right="-108" w:firstLine="5"/>
              <w:rPr>
                <w:color w:val="FF0000"/>
                <w:sz w:val="20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8820E3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8B1E" w14:textId="77777777" w:rsidR="000370FE" w:rsidRPr="00B77C5B" w:rsidRDefault="000370FE" w:rsidP="002E0F3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77C5B">
              <w:rPr>
                <w:b/>
                <w:bCs/>
                <w:sz w:val="22"/>
                <w:szCs w:val="22"/>
              </w:rPr>
              <w:t>Iš viso: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1E5" w14:textId="77777777" w:rsidR="000370FE" w:rsidRPr="00B77C5B" w:rsidRDefault="000370FE" w:rsidP="002E0F35">
            <w:pPr>
              <w:spacing w:line="276" w:lineRule="auto"/>
              <w:jc w:val="center"/>
              <w:rPr>
                <w:b/>
                <w:bCs/>
                <w:sz w:val="20"/>
                <w:szCs w:val="24"/>
              </w:rPr>
            </w:pPr>
            <w:r w:rsidRPr="00B77C5B">
              <w:rPr>
                <w:b/>
                <w:bCs/>
                <w:sz w:val="22"/>
                <w:szCs w:val="22"/>
              </w:rPr>
              <w:t>35105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96B" w14:textId="77777777" w:rsidR="000370FE" w:rsidRPr="00B77C5B" w:rsidRDefault="000370FE" w:rsidP="002E0F35">
            <w:pPr>
              <w:spacing w:line="276" w:lineRule="auto"/>
              <w:jc w:val="center"/>
              <w:rPr>
                <w:b/>
                <w:bCs/>
                <w:sz w:val="20"/>
                <w:szCs w:val="24"/>
              </w:rPr>
            </w:pPr>
            <w:r w:rsidRPr="00B77C5B">
              <w:rPr>
                <w:b/>
                <w:bCs/>
                <w:sz w:val="22"/>
                <w:szCs w:val="22"/>
              </w:rPr>
              <w:t>1003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0A35CD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EAA7B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EDC37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31846" w14:textId="77777777" w:rsidR="000370FE" w:rsidRPr="00C4036B" w:rsidRDefault="000370FE" w:rsidP="002E0F35">
            <w:pPr>
              <w:spacing w:line="276" w:lineRule="auto"/>
              <w:rPr>
                <w:color w:val="FF0000"/>
                <w:sz w:val="20"/>
                <w:szCs w:val="24"/>
              </w:rPr>
            </w:pPr>
          </w:p>
        </w:tc>
      </w:tr>
    </w:tbl>
    <w:p w14:paraId="51B982E8" w14:textId="77777777" w:rsidR="000370FE" w:rsidRDefault="000370FE" w:rsidP="000370FE">
      <w:pPr>
        <w:spacing w:line="276" w:lineRule="auto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Kolektyvinės apsaugos statinių poreikis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  <w:gridCol w:w="1275"/>
      </w:tblGrid>
      <w:tr w:rsidR="000370FE" w14:paraId="3725DC17" w14:textId="77777777" w:rsidTr="002E0F35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E60F" w14:textId="77777777" w:rsidR="000370FE" w:rsidRDefault="000370FE" w:rsidP="002E0F35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Metai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A258" w14:textId="77777777" w:rsidR="000370FE" w:rsidRPr="005C3E95" w:rsidRDefault="000370FE" w:rsidP="002E0F35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5C3E95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</w:tr>
      <w:tr w:rsidR="000370FE" w14:paraId="27CD21C3" w14:textId="77777777" w:rsidTr="002E0F35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3B31" w14:textId="77777777" w:rsidR="000370FE" w:rsidRDefault="000370FE" w:rsidP="002E0F35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Nuolatinių savivaldybės gyventojų skaičius, iš viso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A2AA" w14:textId="77777777" w:rsidR="000370FE" w:rsidRPr="00FB7153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25132</w:t>
            </w:r>
          </w:p>
        </w:tc>
      </w:tr>
      <w:tr w:rsidR="000370FE" w14:paraId="20D0278E" w14:textId="77777777" w:rsidTr="002E0F35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ECB1" w14:textId="77777777" w:rsidR="000370FE" w:rsidRDefault="000370FE" w:rsidP="002E0F35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Savivaldybės gyventojų skaičius, kuriam nustatytas kolektyvinės apsaugos statinių poreikis, iš jų: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F448" w14:textId="77777777" w:rsidR="000370FE" w:rsidRPr="00736298" w:rsidRDefault="000370FE" w:rsidP="002E0F3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36298">
              <w:rPr>
                <w:b/>
                <w:bCs/>
                <w:sz w:val="22"/>
                <w:szCs w:val="22"/>
              </w:rPr>
              <w:t>8901</w:t>
            </w:r>
          </w:p>
        </w:tc>
      </w:tr>
      <w:tr w:rsidR="000370FE" w14:paraId="6D09AC27" w14:textId="77777777" w:rsidTr="002E0F35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2B4E" w14:textId="77777777" w:rsidR="000370FE" w:rsidRDefault="000370FE" w:rsidP="002E0F35">
            <w:pPr>
              <w:spacing w:line="276" w:lineRule="auto"/>
              <w:ind w:left="596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procentai nuo bendro nuolatinių savivaldybės gyventojų skaičiaus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5370" w14:textId="77777777" w:rsidR="000370FE" w:rsidRPr="00FB7153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6283</w:t>
            </w:r>
          </w:p>
        </w:tc>
      </w:tr>
      <w:tr w:rsidR="000370FE" w14:paraId="7E3F937E" w14:textId="77777777" w:rsidTr="002E0F35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446A" w14:textId="77777777" w:rsidR="000370FE" w:rsidRDefault="000370FE" w:rsidP="002E0F35">
            <w:pPr>
              <w:spacing w:line="276" w:lineRule="auto"/>
              <w:ind w:left="596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nuolatiniai savivaldybės gyventojai – asmenys su negalia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DE1" w14:textId="77777777" w:rsidR="000370FE" w:rsidRPr="00FB7153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1404</w:t>
            </w:r>
          </w:p>
        </w:tc>
      </w:tr>
      <w:tr w:rsidR="000370FE" w14:paraId="42808454" w14:textId="77777777" w:rsidTr="002E0F35">
        <w:trPr>
          <w:trHeight w:val="30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320C" w14:textId="77777777" w:rsidR="000370FE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nuolatiniai savivaldybės gyventojai – vaikai iki 7 metų</w:t>
            </w:r>
          </w:p>
          <w:p w14:paraId="6A2ED823" w14:textId="77777777" w:rsidR="000370FE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87E" w14:textId="77777777" w:rsidR="000370FE" w:rsidRPr="00FB7153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1039</w:t>
            </w:r>
          </w:p>
        </w:tc>
      </w:tr>
      <w:tr w:rsidR="000370FE" w14:paraId="7B99DC4D" w14:textId="77777777" w:rsidTr="002E0F35">
        <w:trPr>
          <w:trHeight w:val="27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5A17" w14:textId="77777777" w:rsidR="000370FE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nuolatiniai savivaldybės gyventojai – socialinę globą gaunantys senyvo amžiaus asmenys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FA73" w14:textId="77777777" w:rsidR="000370FE" w:rsidRPr="00FB7153" w:rsidRDefault="000370FE" w:rsidP="002E0F35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FB7153">
              <w:rPr>
                <w:color w:val="000000"/>
                <w:sz w:val="22"/>
                <w:szCs w:val="22"/>
              </w:rPr>
              <w:t>175</w:t>
            </w:r>
          </w:p>
        </w:tc>
      </w:tr>
    </w:tbl>
    <w:p w14:paraId="58A55D99" w14:textId="77777777" w:rsidR="000370FE" w:rsidRDefault="000370FE" w:rsidP="000370FE">
      <w:pPr>
        <w:spacing w:line="276" w:lineRule="auto"/>
        <w:rPr>
          <w:color w:val="000000"/>
          <w:szCs w:val="24"/>
        </w:rPr>
      </w:pPr>
    </w:p>
    <w:p w14:paraId="5B049883" w14:textId="77777777" w:rsidR="000370FE" w:rsidRDefault="000370FE" w:rsidP="000370FE">
      <w:pPr>
        <w:spacing w:line="276" w:lineRule="auto"/>
        <w:jc w:val="center"/>
      </w:pPr>
      <w:r>
        <w:rPr>
          <w:color w:val="000000"/>
          <w:szCs w:val="24"/>
        </w:rPr>
        <w:t>__________________________</w:t>
      </w:r>
    </w:p>
    <w:p w14:paraId="11E4C5EB" w14:textId="77777777" w:rsidR="000370FE" w:rsidRDefault="000370FE" w:rsidP="00900741">
      <w:pPr>
        <w:spacing w:line="276" w:lineRule="auto"/>
        <w:ind w:left="11340"/>
        <w:rPr>
          <w:color w:val="000000"/>
          <w:szCs w:val="24"/>
        </w:rPr>
      </w:pPr>
    </w:p>
    <w:p w14:paraId="07410FE9" w14:textId="77777777" w:rsidR="000370FE" w:rsidRDefault="000370FE" w:rsidP="00900741">
      <w:pPr>
        <w:spacing w:line="276" w:lineRule="auto"/>
        <w:ind w:left="11340"/>
        <w:rPr>
          <w:color w:val="000000"/>
          <w:szCs w:val="24"/>
        </w:rPr>
      </w:pPr>
    </w:p>
    <w:p w14:paraId="784180B3" w14:textId="77777777" w:rsidR="000370FE" w:rsidRDefault="000370FE" w:rsidP="00900741">
      <w:pPr>
        <w:spacing w:line="276" w:lineRule="auto"/>
        <w:ind w:left="11340"/>
        <w:rPr>
          <w:color w:val="000000"/>
          <w:szCs w:val="24"/>
        </w:rPr>
      </w:pPr>
    </w:p>
    <w:p w14:paraId="24CA9E6D" w14:textId="77777777" w:rsidR="000370FE" w:rsidRDefault="000370FE" w:rsidP="00900741">
      <w:pPr>
        <w:spacing w:line="276" w:lineRule="auto"/>
        <w:ind w:left="11340"/>
        <w:rPr>
          <w:color w:val="000000"/>
          <w:szCs w:val="24"/>
        </w:rPr>
      </w:pPr>
    </w:p>
    <w:p w14:paraId="2F145929" w14:textId="03F3387C" w:rsidR="00900741" w:rsidRDefault="00900741" w:rsidP="00900741">
      <w:pPr>
        <w:spacing w:line="276" w:lineRule="auto"/>
        <w:ind w:left="11340"/>
        <w:rPr>
          <w:color w:val="000000"/>
          <w:szCs w:val="24"/>
        </w:rPr>
      </w:pPr>
      <w:r w:rsidRPr="00DD5BB9">
        <w:rPr>
          <w:color w:val="000000"/>
          <w:szCs w:val="24"/>
        </w:rPr>
        <w:t>P</w:t>
      </w:r>
      <w:r>
        <w:rPr>
          <w:color w:val="000000"/>
          <w:szCs w:val="24"/>
        </w:rPr>
        <w:t>ATVIRTINTA</w:t>
      </w:r>
    </w:p>
    <w:p w14:paraId="3AAD5528" w14:textId="77777777" w:rsidR="00900741" w:rsidRDefault="00900741" w:rsidP="00900741">
      <w:pPr>
        <w:spacing w:line="276" w:lineRule="auto"/>
        <w:ind w:left="11340"/>
        <w:rPr>
          <w:color w:val="000000"/>
          <w:szCs w:val="24"/>
        </w:rPr>
      </w:pPr>
      <w:r w:rsidRPr="00DD5BB9">
        <w:rPr>
          <w:color w:val="000000"/>
          <w:szCs w:val="24"/>
        </w:rPr>
        <w:t>Jurbarko rajono savivaldybės mero</w:t>
      </w:r>
    </w:p>
    <w:p w14:paraId="26A8C283" w14:textId="78D00DB6" w:rsidR="00900741" w:rsidRDefault="00900741" w:rsidP="00900741">
      <w:pPr>
        <w:spacing w:line="276" w:lineRule="auto"/>
        <w:ind w:left="11340"/>
        <w:rPr>
          <w:color w:val="000000"/>
          <w:szCs w:val="24"/>
        </w:rPr>
      </w:pPr>
      <w:r>
        <w:rPr>
          <w:color w:val="000000"/>
          <w:szCs w:val="24"/>
        </w:rPr>
        <w:t>202</w:t>
      </w:r>
      <w:r w:rsidR="00137F01">
        <w:rPr>
          <w:color w:val="000000"/>
          <w:szCs w:val="24"/>
        </w:rPr>
        <w:t>6</w:t>
      </w:r>
      <w:r>
        <w:rPr>
          <w:color w:val="000000"/>
          <w:szCs w:val="24"/>
        </w:rPr>
        <w:t xml:space="preserve"> m. </w:t>
      </w:r>
      <w:r w:rsidR="00137F01">
        <w:rPr>
          <w:color w:val="000000"/>
          <w:szCs w:val="24"/>
        </w:rPr>
        <w:t>sausio</w:t>
      </w:r>
      <w:r w:rsidR="0048376F">
        <w:rPr>
          <w:color w:val="000000"/>
          <w:szCs w:val="24"/>
        </w:rPr>
        <w:t xml:space="preserve"> 23 </w:t>
      </w:r>
      <w:r>
        <w:rPr>
          <w:color w:val="000000"/>
          <w:szCs w:val="24"/>
        </w:rPr>
        <w:t>d. potvarkiu Nr. V3-</w:t>
      </w:r>
      <w:r w:rsidR="0048376F">
        <w:rPr>
          <w:color w:val="000000"/>
          <w:szCs w:val="24"/>
        </w:rPr>
        <w:t>22</w:t>
      </w:r>
    </w:p>
    <w:p w14:paraId="333AF368" w14:textId="77777777" w:rsidR="00900741" w:rsidRDefault="00900741" w:rsidP="00900741">
      <w:pPr>
        <w:spacing w:line="276" w:lineRule="auto"/>
        <w:jc w:val="center"/>
        <w:rPr>
          <w:b/>
          <w:bCs/>
          <w:szCs w:val="24"/>
        </w:rPr>
      </w:pPr>
      <w:r w:rsidRPr="000D5606">
        <w:rPr>
          <w:b/>
          <w:bCs/>
          <w:szCs w:val="24"/>
        </w:rPr>
        <w:t>JURBARKO RAJONO SAVIVALDYBĖ</w:t>
      </w:r>
      <w:r>
        <w:rPr>
          <w:b/>
          <w:bCs/>
          <w:szCs w:val="24"/>
        </w:rPr>
        <w:t>S</w:t>
      </w:r>
    </w:p>
    <w:p w14:paraId="7798B21F" w14:textId="77777777" w:rsidR="00900741" w:rsidRPr="00DD5BB9" w:rsidRDefault="00900741" w:rsidP="00900741">
      <w:pPr>
        <w:spacing w:line="276" w:lineRule="auto"/>
        <w:jc w:val="center"/>
        <w:rPr>
          <w:color w:val="000000"/>
          <w:szCs w:val="24"/>
        </w:rPr>
      </w:pPr>
      <w:r w:rsidRPr="000D5606">
        <w:rPr>
          <w:b/>
          <w:bCs/>
          <w:szCs w:val="24"/>
        </w:rPr>
        <w:t>PARINKTŲ PRIEDANGŲ IR JŲ POREIKIO SĄRAŠAS</w:t>
      </w:r>
    </w:p>
    <w:p w14:paraId="37F64B32" w14:textId="77777777" w:rsidR="00900741" w:rsidRDefault="00900741" w:rsidP="00900741"/>
    <w:tbl>
      <w:tblPr>
        <w:tblStyle w:val="Lentelstinklelis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1134"/>
        <w:gridCol w:w="850"/>
        <w:gridCol w:w="1559"/>
        <w:gridCol w:w="1701"/>
        <w:gridCol w:w="851"/>
        <w:gridCol w:w="1134"/>
        <w:gridCol w:w="1134"/>
        <w:gridCol w:w="1134"/>
        <w:gridCol w:w="1134"/>
        <w:gridCol w:w="1701"/>
      </w:tblGrid>
      <w:tr w:rsidR="00900741" w:rsidRPr="00995AD2" w14:paraId="0514221C" w14:textId="77777777" w:rsidTr="00C21574">
        <w:trPr>
          <w:jc w:val="center"/>
        </w:trPr>
        <w:tc>
          <w:tcPr>
            <w:tcW w:w="421" w:type="dxa"/>
            <w:vMerge w:val="restart"/>
          </w:tcPr>
          <w:p w14:paraId="7EAF816C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Eil. Nr.</w:t>
            </w:r>
          </w:p>
        </w:tc>
        <w:tc>
          <w:tcPr>
            <w:tcW w:w="1134" w:type="dxa"/>
            <w:vMerge w:val="restart"/>
          </w:tcPr>
          <w:p w14:paraId="2E04F848" w14:textId="77777777" w:rsidR="00900741" w:rsidRPr="00995AD2" w:rsidRDefault="00900741" w:rsidP="00C21574">
            <w:pPr>
              <w:ind w:left="-96" w:right="-123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Seniūnija</w:t>
            </w:r>
          </w:p>
        </w:tc>
        <w:tc>
          <w:tcPr>
            <w:tcW w:w="1134" w:type="dxa"/>
            <w:vMerge w:val="restart"/>
          </w:tcPr>
          <w:p w14:paraId="0FB5B94D" w14:textId="77777777" w:rsidR="00900741" w:rsidRPr="00995AD2" w:rsidRDefault="00900741" w:rsidP="00C21574">
            <w:pPr>
              <w:ind w:left="-102" w:right="-108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Gyvena-moji vietovė</w:t>
            </w:r>
          </w:p>
        </w:tc>
        <w:tc>
          <w:tcPr>
            <w:tcW w:w="1134" w:type="dxa"/>
            <w:vMerge w:val="restart"/>
          </w:tcPr>
          <w:p w14:paraId="49927BF7" w14:textId="77777777" w:rsidR="00900741" w:rsidRPr="00995AD2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Gatvė</w:t>
            </w:r>
          </w:p>
        </w:tc>
        <w:tc>
          <w:tcPr>
            <w:tcW w:w="850" w:type="dxa"/>
            <w:vMerge w:val="restart"/>
          </w:tcPr>
          <w:p w14:paraId="13AA8707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 xml:space="preserve">Namo </w:t>
            </w:r>
            <w:proofErr w:type="spellStart"/>
            <w:r w:rsidRPr="00995AD2">
              <w:rPr>
                <w:sz w:val="22"/>
              </w:rPr>
              <w:t>numer-is</w:t>
            </w:r>
            <w:proofErr w:type="spellEnd"/>
          </w:p>
        </w:tc>
        <w:tc>
          <w:tcPr>
            <w:tcW w:w="1559" w:type="dxa"/>
            <w:vMerge w:val="restart"/>
          </w:tcPr>
          <w:p w14:paraId="100AD849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Statinio,</w:t>
            </w:r>
          </w:p>
          <w:p w14:paraId="0B18199A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patalpos,</w:t>
            </w:r>
          </w:p>
          <w:p w14:paraId="369ADB73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inžinerinio</w:t>
            </w:r>
          </w:p>
          <w:p w14:paraId="6DE18E96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įrenginio ar</w:t>
            </w:r>
          </w:p>
          <w:p w14:paraId="0127F919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kito objekto</w:t>
            </w:r>
          </w:p>
          <w:p w14:paraId="758BD712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pavadinimas</w:t>
            </w:r>
          </w:p>
        </w:tc>
        <w:tc>
          <w:tcPr>
            <w:tcW w:w="1701" w:type="dxa"/>
            <w:vMerge w:val="restart"/>
          </w:tcPr>
          <w:p w14:paraId="10C6C714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Statinio,</w:t>
            </w:r>
          </w:p>
          <w:p w14:paraId="34CFFABF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patalpos,</w:t>
            </w:r>
          </w:p>
          <w:p w14:paraId="29D338DF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inžinerinio</w:t>
            </w:r>
          </w:p>
          <w:p w14:paraId="2739816E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įrenginio ar</w:t>
            </w:r>
          </w:p>
          <w:p w14:paraId="64271833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kito objekto</w:t>
            </w:r>
          </w:p>
          <w:p w14:paraId="4AD8420E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valdytojas</w:t>
            </w:r>
          </w:p>
        </w:tc>
        <w:tc>
          <w:tcPr>
            <w:tcW w:w="851" w:type="dxa"/>
            <w:vMerge w:val="restart"/>
          </w:tcPr>
          <w:p w14:paraId="656AF1A5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Priedan-gos plotas, kv. m</w:t>
            </w:r>
          </w:p>
        </w:tc>
        <w:tc>
          <w:tcPr>
            <w:tcW w:w="1134" w:type="dxa"/>
            <w:vMerge w:val="restart"/>
          </w:tcPr>
          <w:p w14:paraId="52C5299F" w14:textId="77777777" w:rsidR="00900741" w:rsidRPr="00995AD2" w:rsidRDefault="00900741" w:rsidP="00C21574">
            <w:pPr>
              <w:ind w:left="-105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Priedan-</w:t>
            </w:r>
            <w:proofErr w:type="spellStart"/>
            <w:r w:rsidRPr="00995AD2">
              <w:rPr>
                <w:sz w:val="22"/>
              </w:rPr>
              <w:t>goje</w:t>
            </w:r>
            <w:proofErr w:type="spellEnd"/>
          </w:p>
          <w:p w14:paraId="70DA9B11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talpinamų</w:t>
            </w:r>
          </w:p>
          <w:p w14:paraId="0D7BC102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gyventojų</w:t>
            </w:r>
          </w:p>
          <w:p w14:paraId="5FA81782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skaičius</w:t>
            </w:r>
          </w:p>
        </w:tc>
        <w:tc>
          <w:tcPr>
            <w:tcW w:w="1134" w:type="dxa"/>
            <w:vMerge w:val="restart"/>
          </w:tcPr>
          <w:p w14:paraId="4E9AAF64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Ar priedanga pritaikyta asmenims su negalia?</w:t>
            </w:r>
          </w:p>
        </w:tc>
        <w:tc>
          <w:tcPr>
            <w:tcW w:w="2268" w:type="dxa"/>
            <w:gridSpan w:val="2"/>
          </w:tcPr>
          <w:p w14:paraId="1F476F04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Lietuvos koordinačių sistemos koordinatė</w:t>
            </w:r>
          </w:p>
        </w:tc>
        <w:tc>
          <w:tcPr>
            <w:tcW w:w="1701" w:type="dxa"/>
          </w:tcPr>
          <w:p w14:paraId="127A9E35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Pastabos</w:t>
            </w:r>
          </w:p>
        </w:tc>
      </w:tr>
      <w:tr w:rsidR="00900741" w:rsidRPr="00995AD2" w14:paraId="7741ED63" w14:textId="77777777" w:rsidTr="00C21574">
        <w:trPr>
          <w:jc w:val="center"/>
        </w:trPr>
        <w:tc>
          <w:tcPr>
            <w:tcW w:w="421" w:type="dxa"/>
            <w:vMerge/>
          </w:tcPr>
          <w:p w14:paraId="706D5141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2CD31696" w14:textId="77777777" w:rsidR="00900741" w:rsidRPr="00995AD2" w:rsidRDefault="00900741" w:rsidP="00C21574">
            <w:pPr>
              <w:ind w:left="-96" w:right="-123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39164897" w14:textId="77777777" w:rsidR="00900741" w:rsidRPr="00995AD2" w:rsidRDefault="00900741" w:rsidP="00C21574">
            <w:pPr>
              <w:ind w:left="-102" w:right="-108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26EBA95D" w14:textId="77777777" w:rsidR="00900741" w:rsidRPr="00995AD2" w:rsidRDefault="00900741" w:rsidP="00C21574">
            <w:pPr>
              <w:ind w:left="-148" w:right="-125"/>
              <w:jc w:val="center"/>
              <w:rPr>
                <w:sz w:val="22"/>
              </w:rPr>
            </w:pPr>
          </w:p>
        </w:tc>
        <w:tc>
          <w:tcPr>
            <w:tcW w:w="850" w:type="dxa"/>
            <w:vMerge/>
          </w:tcPr>
          <w:p w14:paraId="39CD2CD4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</w:tcPr>
          <w:p w14:paraId="0F3D84E7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</w:tcPr>
          <w:p w14:paraId="46205B1F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Merge/>
          </w:tcPr>
          <w:p w14:paraId="62549FDB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63858E77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15B75961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14:paraId="35EC922A" w14:textId="77777777" w:rsidR="00900741" w:rsidRPr="00995AD2" w:rsidRDefault="00900741" w:rsidP="00C21574">
            <w:pPr>
              <w:ind w:left="-62" w:right="-104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koordinatė X</w:t>
            </w:r>
          </w:p>
        </w:tc>
        <w:tc>
          <w:tcPr>
            <w:tcW w:w="1134" w:type="dxa"/>
          </w:tcPr>
          <w:p w14:paraId="4FB02A60" w14:textId="77777777" w:rsidR="00900741" w:rsidRPr="00995AD2" w:rsidRDefault="00900741" w:rsidP="00C21574">
            <w:pPr>
              <w:ind w:left="-105" w:right="-102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koordinatė Y</w:t>
            </w:r>
          </w:p>
        </w:tc>
        <w:tc>
          <w:tcPr>
            <w:tcW w:w="1701" w:type="dxa"/>
          </w:tcPr>
          <w:p w14:paraId="34568BE7" w14:textId="77777777" w:rsidR="00900741" w:rsidRPr="00995AD2" w:rsidRDefault="00900741" w:rsidP="00C21574">
            <w:pPr>
              <w:jc w:val="center"/>
              <w:rPr>
                <w:sz w:val="22"/>
              </w:rPr>
            </w:pPr>
          </w:p>
        </w:tc>
      </w:tr>
      <w:tr w:rsidR="00900741" w:rsidRPr="00995AD2" w14:paraId="70494693" w14:textId="77777777" w:rsidTr="00C21574">
        <w:trPr>
          <w:jc w:val="center"/>
        </w:trPr>
        <w:tc>
          <w:tcPr>
            <w:tcW w:w="421" w:type="dxa"/>
          </w:tcPr>
          <w:p w14:paraId="373CF251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1</w:t>
            </w:r>
          </w:p>
        </w:tc>
        <w:tc>
          <w:tcPr>
            <w:tcW w:w="1134" w:type="dxa"/>
          </w:tcPr>
          <w:p w14:paraId="3828D0F0" w14:textId="77777777" w:rsidR="00900741" w:rsidRPr="00995AD2" w:rsidRDefault="00900741" w:rsidP="00C21574">
            <w:pPr>
              <w:ind w:left="-96" w:right="-123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2</w:t>
            </w:r>
          </w:p>
        </w:tc>
        <w:tc>
          <w:tcPr>
            <w:tcW w:w="1134" w:type="dxa"/>
          </w:tcPr>
          <w:p w14:paraId="10E453EB" w14:textId="77777777" w:rsidR="00900741" w:rsidRPr="00995AD2" w:rsidRDefault="00900741" w:rsidP="00C21574">
            <w:pPr>
              <w:ind w:left="-102" w:right="-108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3</w:t>
            </w:r>
          </w:p>
        </w:tc>
        <w:tc>
          <w:tcPr>
            <w:tcW w:w="1134" w:type="dxa"/>
          </w:tcPr>
          <w:p w14:paraId="227411D9" w14:textId="77777777" w:rsidR="00900741" w:rsidRPr="00995AD2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4</w:t>
            </w:r>
          </w:p>
        </w:tc>
        <w:tc>
          <w:tcPr>
            <w:tcW w:w="850" w:type="dxa"/>
          </w:tcPr>
          <w:p w14:paraId="59DD8381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5</w:t>
            </w:r>
          </w:p>
        </w:tc>
        <w:tc>
          <w:tcPr>
            <w:tcW w:w="1559" w:type="dxa"/>
          </w:tcPr>
          <w:p w14:paraId="220AC541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6</w:t>
            </w:r>
          </w:p>
        </w:tc>
        <w:tc>
          <w:tcPr>
            <w:tcW w:w="1701" w:type="dxa"/>
          </w:tcPr>
          <w:p w14:paraId="123E1CD7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7</w:t>
            </w:r>
          </w:p>
        </w:tc>
        <w:tc>
          <w:tcPr>
            <w:tcW w:w="851" w:type="dxa"/>
          </w:tcPr>
          <w:p w14:paraId="73E52FDB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8</w:t>
            </w:r>
          </w:p>
        </w:tc>
        <w:tc>
          <w:tcPr>
            <w:tcW w:w="1134" w:type="dxa"/>
          </w:tcPr>
          <w:p w14:paraId="3A69D6E6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9</w:t>
            </w:r>
          </w:p>
        </w:tc>
        <w:tc>
          <w:tcPr>
            <w:tcW w:w="1134" w:type="dxa"/>
          </w:tcPr>
          <w:p w14:paraId="09661697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10</w:t>
            </w:r>
          </w:p>
        </w:tc>
        <w:tc>
          <w:tcPr>
            <w:tcW w:w="1134" w:type="dxa"/>
          </w:tcPr>
          <w:p w14:paraId="2C7D5AF3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11</w:t>
            </w:r>
          </w:p>
        </w:tc>
        <w:tc>
          <w:tcPr>
            <w:tcW w:w="1134" w:type="dxa"/>
          </w:tcPr>
          <w:p w14:paraId="6016E9AD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12</w:t>
            </w:r>
          </w:p>
        </w:tc>
        <w:tc>
          <w:tcPr>
            <w:tcW w:w="1701" w:type="dxa"/>
          </w:tcPr>
          <w:p w14:paraId="6A0F8409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13</w:t>
            </w:r>
          </w:p>
        </w:tc>
      </w:tr>
      <w:tr w:rsidR="00900741" w:rsidRPr="00995AD2" w14:paraId="5A090F78" w14:textId="77777777" w:rsidTr="00C21574">
        <w:trPr>
          <w:jc w:val="center"/>
        </w:trPr>
        <w:tc>
          <w:tcPr>
            <w:tcW w:w="421" w:type="dxa"/>
          </w:tcPr>
          <w:p w14:paraId="46257887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1.</w:t>
            </w:r>
          </w:p>
        </w:tc>
        <w:tc>
          <w:tcPr>
            <w:tcW w:w="1134" w:type="dxa"/>
          </w:tcPr>
          <w:p w14:paraId="268DA817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Eržvilko</w:t>
            </w:r>
          </w:p>
        </w:tc>
        <w:tc>
          <w:tcPr>
            <w:tcW w:w="1134" w:type="dxa"/>
          </w:tcPr>
          <w:p w14:paraId="2376340D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Eržvilko mstl.</w:t>
            </w:r>
          </w:p>
        </w:tc>
        <w:tc>
          <w:tcPr>
            <w:tcW w:w="1134" w:type="dxa"/>
          </w:tcPr>
          <w:p w14:paraId="08B7AB52" w14:textId="77777777" w:rsidR="00900741" w:rsidRPr="00995AD2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Šaltuonos</w:t>
            </w:r>
          </w:p>
        </w:tc>
        <w:tc>
          <w:tcPr>
            <w:tcW w:w="850" w:type="dxa"/>
          </w:tcPr>
          <w:p w14:paraId="09341F0A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14</w:t>
            </w:r>
          </w:p>
        </w:tc>
        <w:tc>
          <w:tcPr>
            <w:tcW w:w="1559" w:type="dxa"/>
          </w:tcPr>
          <w:p w14:paraId="2F978997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Eržvilko gimnazija</w:t>
            </w:r>
          </w:p>
        </w:tc>
        <w:tc>
          <w:tcPr>
            <w:tcW w:w="1701" w:type="dxa"/>
          </w:tcPr>
          <w:p w14:paraId="63864038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305A806F" w14:textId="77777777" w:rsidR="00900741" w:rsidRPr="00995AD2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500</w:t>
            </w:r>
          </w:p>
        </w:tc>
        <w:tc>
          <w:tcPr>
            <w:tcW w:w="1134" w:type="dxa"/>
          </w:tcPr>
          <w:p w14:paraId="1AFDDEDE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333</w:t>
            </w:r>
          </w:p>
        </w:tc>
        <w:tc>
          <w:tcPr>
            <w:tcW w:w="1134" w:type="dxa"/>
          </w:tcPr>
          <w:p w14:paraId="185BBB80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1234D09B" w14:textId="77777777" w:rsidR="00900741" w:rsidRPr="00995AD2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6125710</w:t>
            </w:r>
          </w:p>
        </w:tc>
        <w:tc>
          <w:tcPr>
            <w:tcW w:w="1134" w:type="dxa"/>
          </w:tcPr>
          <w:p w14:paraId="0F337924" w14:textId="77777777" w:rsidR="00900741" w:rsidRPr="00995AD2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418071</w:t>
            </w:r>
          </w:p>
        </w:tc>
        <w:tc>
          <w:tcPr>
            <w:tcW w:w="1701" w:type="dxa"/>
          </w:tcPr>
          <w:p w14:paraId="44BB21B6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Pavasario metu būna drėgna</w:t>
            </w:r>
          </w:p>
        </w:tc>
      </w:tr>
      <w:tr w:rsidR="00900741" w:rsidRPr="00995AD2" w14:paraId="0EC0F31E" w14:textId="77777777" w:rsidTr="00C21574">
        <w:trPr>
          <w:jc w:val="center"/>
        </w:trPr>
        <w:tc>
          <w:tcPr>
            <w:tcW w:w="421" w:type="dxa"/>
          </w:tcPr>
          <w:p w14:paraId="28A34BF5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2.</w:t>
            </w:r>
          </w:p>
        </w:tc>
        <w:tc>
          <w:tcPr>
            <w:tcW w:w="1134" w:type="dxa"/>
          </w:tcPr>
          <w:p w14:paraId="1BA5B5EC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Eržvilko</w:t>
            </w:r>
          </w:p>
        </w:tc>
        <w:tc>
          <w:tcPr>
            <w:tcW w:w="1134" w:type="dxa"/>
          </w:tcPr>
          <w:p w14:paraId="3F40CFE3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Eržvilko</w:t>
            </w:r>
          </w:p>
          <w:p w14:paraId="3474174D" w14:textId="77777777" w:rsidR="00900741" w:rsidRPr="00995AD2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mstl.</w:t>
            </w:r>
          </w:p>
        </w:tc>
        <w:tc>
          <w:tcPr>
            <w:tcW w:w="1134" w:type="dxa"/>
          </w:tcPr>
          <w:p w14:paraId="64AEA4A9" w14:textId="77777777" w:rsidR="00900741" w:rsidRPr="00995AD2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Tauragės</w:t>
            </w:r>
          </w:p>
        </w:tc>
        <w:tc>
          <w:tcPr>
            <w:tcW w:w="850" w:type="dxa"/>
          </w:tcPr>
          <w:p w14:paraId="1AEFD05F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1A</w:t>
            </w:r>
          </w:p>
        </w:tc>
        <w:tc>
          <w:tcPr>
            <w:tcW w:w="1559" w:type="dxa"/>
          </w:tcPr>
          <w:p w14:paraId="7D199257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Eržvilko kultūros centras</w:t>
            </w:r>
          </w:p>
        </w:tc>
        <w:tc>
          <w:tcPr>
            <w:tcW w:w="1701" w:type="dxa"/>
          </w:tcPr>
          <w:p w14:paraId="59101EE5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5A7E2ACE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140</w:t>
            </w:r>
          </w:p>
        </w:tc>
        <w:tc>
          <w:tcPr>
            <w:tcW w:w="1134" w:type="dxa"/>
          </w:tcPr>
          <w:p w14:paraId="353D0517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93</w:t>
            </w:r>
          </w:p>
        </w:tc>
        <w:tc>
          <w:tcPr>
            <w:tcW w:w="1134" w:type="dxa"/>
          </w:tcPr>
          <w:p w14:paraId="00F91E8C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0159681" w14:textId="77777777" w:rsidR="00900741" w:rsidRPr="00995AD2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6126015</w:t>
            </w:r>
          </w:p>
        </w:tc>
        <w:tc>
          <w:tcPr>
            <w:tcW w:w="1134" w:type="dxa"/>
          </w:tcPr>
          <w:p w14:paraId="073BD52B" w14:textId="77777777" w:rsidR="00900741" w:rsidRPr="00995AD2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417647</w:t>
            </w:r>
          </w:p>
        </w:tc>
        <w:tc>
          <w:tcPr>
            <w:tcW w:w="1701" w:type="dxa"/>
          </w:tcPr>
          <w:p w14:paraId="1D6D8CD8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Pusrūsis</w:t>
            </w:r>
          </w:p>
        </w:tc>
      </w:tr>
      <w:tr w:rsidR="00900741" w:rsidRPr="00995AD2" w14:paraId="6FBD63BB" w14:textId="77777777" w:rsidTr="00C21574">
        <w:trPr>
          <w:jc w:val="center"/>
        </w:trPr>
        <w:tc>
          <w:tcPr>
            <w:tcW w:w="421" w:type="dxa"/>
          </w:tcPr>
          <w:p w14:paraId="1B3B85AA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3.</w:t>
            </w:r>
          </w:p>
        </w:tc>
        <w:tc>
          <w:tcPr>
            <w:tcW w:w="1134" w:type="dxa"/>
          </w:tcPr>
          <w:p w14:paraId="55839456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Girdžių</w:t>
            </w:r>
          </w:p>
        </w:tc>
        <w:tc>
          <w:tcPr>
            <w:tcW w:w="1134" w:type="dxa"/>
          </w:tcPr>
          <w:p w14:paraId="33DE8F52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Girdžių km.</w:t>
            </w:r>
          </w:p>
        </w:tc>
        <w:tc>
          <w:tcPr>
            <w:tcW w:w="1134" w:type="dxa"/>
          </w:tcPr>
          <w:p w14:paraId="7C2CFBBA" w14:textId="77777777" w:rsidR="00900741" w:rsidRPr="00995AD2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Ateities</w:t>
            </w:r>
          </w:p>
        </w:tc>
        <w:tc>
          <w:tcPr>
            <w:tcW w:w="850" w:type="dxa"/>
          </w:tcPr>
          <w:p w14:paraId="64C1FE96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15</w:t>
            </w:r>
          </w:p>
        </w:tc>
        <w:tc>
          <w:tcPr>
            <w:tcW w:w="1559" w:type="dxa"/>
          </w:tcPr>
          <w:p w14:paraId="0150AF9D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 xml:space="preserve">Mokyklos pastatas </w:t>
            </w:r>
          </w:p>
        </w:tc>
        <w:tc>
          <w:tcPr>
            <w:tcW w:w="1701" w:type="dxa"/>
          </w:tcPr>
          <w:p w14:paraId="0F6DDBD3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0496F391" w14:textId="77777777" w:rsidR="00900741" w:rsidRPr="00995AD2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560</w:t>
            </w:r>
          </w:p>
        </w:tc>
        <w:tc>
          <w:tcPr>
            <w:tcW w:w="1134" w:type="dxa"/>
          </w:tcPr>
          <w:p w14:paraId="2E0AAC59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373</w:t>
            </w:r>
          </w:p>
        </w:tc>
        <w:tc>
          <w:tcPr>
            <w:tcW w:w="1134" w:type="dxa"/>
          </w:tcPr>
          <w:p w14:paraId="6A82AA09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1C1F958" w14:textId="77777777" w:rsidR="00900741" w:rsidRPr="00995AD2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6114856</w:t>
            </w:r>
          </w:p>
        </w:tc>
        <w:tc>
          <w:tcPr>
            <w:tcW w:w="1134" w:type="dxa"/>
          </w:tcPr>
          <w:p w14:paraId="79876D7F" w14:textId="77777777" w:rsidR="00900741" w:rsidRPr="00995AD2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423028</w:t>
            </w:r>
          </w:p>
        </w:tc>
        <w:tc>
          <w:tcPr>
            <w:tcW w:w="1701" w:type="dxa"/>
          </w:tcPr>
          <w:p w14:paraId="5B809ABE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Pusrūsis</w:t>
            </w:r>
          </w:p>
        </w:tc>
      </w:tr>
      <w:tr w:rsidR="00900741" w:rsidRPr="00762821" w14:paraId="58A49749" w14:textId="77777777" w:rsidTr="00C21574">
        <w:trPr>
          <w:jc w:val="center"/>
        </w:trPr>
        <w:tc>
          <w:tcPr>
            <w:tcW w:w="421" w:type="dxa"/>
          </w:tcPr>
          <w:p w14:paraId="4FA7EEAD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134" w:type="dxa"/>
          </w:tcPr>
          <w:p w14:paraId="787C327E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FAA0F32" w14:textId="77777777" w:rsidR="00900741" w:rsidRPr="00762821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4A15E215" w14:textId="77777777" w:rsidR="00900741" w:rsidRPr="00762821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762821">
              <w:rPr>
                <w:sz w:val="22"/>
              </w:rPr>
              <w:t xml:space="preserve">Barkūnų </w:t>
            </w:r>
          </w:p>
        </w:tc>
        <w:tc>
          <w:tcPr>
            <w:tcW w:w="850" w:type="dxa"/>
          </w:tcPr>
          <w:p w14:paraId="448F0F34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8A</w:t>
            </w:r>
          </w:p>
        </w:tc>
        <w:tc>
          <w:tcPr>
            <w:tcW w:w="1559" w:type="dxa"/>
          </w:tcPr>
          <w:p w14:paraId="3F4713FC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r. savivaldybės socialiniai būstai</w:t>
            </w:r>
          </w:p>
        </w:tc>
        <w:tc>
          <w:tcPr>
            <w:tcW w:w="1701" w:type="dxa"/>
          </w:tcPr>
          <w:p w14:paraId="24D67913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52EF8F2A" w14:textId="77777777" w:rsidR="00900741" w:rsidRPr="0076282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121</w:t>
            </w:r>
          </w:p>
        </w:tc>
        <w:tc>
          <w:tcPr>
            <w:tcW w:w="1134" w:type="dxa"/>
          </w:tcPr>
          <w:p w14:paraId="4B54201D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81</w:t>
            </w:r>
          </w:p>
        </w:tc>
        <w:tc>
          <w:tcPr>
            <w:tcW w:w="1134" w:type="dxa"/>
          </w:tcPr>
          <w:p w14:paraId="7560DAEA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1FBB2FCE" w14:textId="77777777" w:rsidR="00900741" w:rsidRPr="0076282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6104758</w:t>
            </w:r>
          </w:p>
        </w:tc>
        <w:tc>
          <w:tcPr>
            <w:tcW w:w="1134" w:type="dxa"/>
          </w:tcPr>
          <w:p w14:paraId="6B25C1C8" w14:textId="77777777" w:rsidR="00900741" w:rsidRPr="0076282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420057</w:t>
            </w:r>
          </w:p>
        </w:tc>
        <w:tc>
          <w:tcPr>
            <w:tcW w:w="1701" w:type="dxa"/>
          </w:tcPr>
          <w:p w14:paraId="22880E98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Vienas įėjimas</w:t>
            </w:r>
          </w:p>
        </w:tc>
      </w:tr>
      <w:tr w:rsidR="00900741" w:rsidRPr="00030A2A" w14:paraId="2807D843" w14:textId="77777777" w:rsidTr="00C21574">
        <w:trPr>
          <w:jc w:val="center"/>
        </w:trPr>
        <w:tc>
          <w:tcPr>
            <w:tcW w:w="421" w:type="dxa"/>
          </w:tcPr>
          <w:p w14:paraId="3D4CC2F5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134" w:type="dxa"/>
          </w:tcPr>
          <w:p w14:paraId="44DFF903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5F60B0EB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B70167E" w14:textId="77777777" w:rsidR="00900741" w:rsidRPr="00504FB3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Bibliotekos</w:t>
            </w:r>
          </w:p>
        </w:tc>
        <w:tc>
          <w:tcPr>
            <w:tcW w:w="850" w:type="dxa"/>
          </w:tcPr>
          <w:p w14:paraId="361BA19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559" w:type="dxa"/>
          </w:tcPr>
          <w:p w14:paraId="5D11D738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107A6B3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4370F294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F16F56D" w14:textId="20E1935A" w:rsidR="00900741" w:rsidRDefault="00170393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169</w:t>
            </w:r>
          </w:p>
        </w:tc>
        <w:tc>
          <w:tcPr>
            <w:tcW w:w="1134" w:type="dxa"/>
          </w:tcPr>
          <w:p w14:paraId="0ED23263" w14:textId="187D2FDE" w:rsidR="00900741" w:rsidRDefault="00170393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112</w:t>
            </w:r>
          </w:p>
        </w:tc>
        <w:tc>
          <w:tcPr>
            <w:tcW w:w="1134" w:type="dxa"/>
          </w:tcPr>
          <w:p w14:paraId="30E3C70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D5605F8" w14:textId="41835A60" w:rsidR="00900741" w:rsidRPr="00504FB3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610540</w:t>
            </w:r>
            <w:r w:rsidR="00342E82"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582FD30F" w14:textId="0EC51171" w:rsidR="00900741" w:rsidRPr="00504FB3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42117</w:t>
            </w:r>
            <w:r w:rsidR="00342E82">
              <w:rPr>
                <w:rFonts w:cs="Times New Roman"/>
                <w:sz w:val="22"/>
              </w:rPr>
              <w:t>5</w:t>
            </w:r>
          </w:p>
        </w:tc>
        <w:tc>
          <w:tcPr>
            <w:tcW w:w="1701" w:type="dxa"/>
          </w:tcPr>
          <w:p w14:paraId="3DC0C9BB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41027A4E" w14:textId="77777777" w:rsidTr="00C21574">
        <w:trPr>
          <w:jc w:val="center"/>
        </w:trPr>
        <w:tc>
          <w:tcPr>
            <w:tcW w:w="421" w:type="dxa"/>
          </w:tcPr>
          <w:p w14:paraId="50004733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134" w:type="dxa"/>
          </w:tcPr>
          <w:p w14:paraId="35B84698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979119A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34A53FBA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Bibliotekos</w:t>
            </w:r>
          </w:p>
        </w:tc>
        <w:tc>
          <w:tcPr>
            <w:tcW w:w="850" w:type="dxa"/>
          </w:tcPr>
          <w:p w14:paraId="428A82EF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559" w:type="dxa"/>
          </w:tcPr>
          <w:p w14:paraId="56CDE5C9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3F53D7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 xml:space="preserve">DNSB </w:t>
            </w:r>
            <w:r>
              <w:rPr>
                <w:rFonts w:cs="Times New Roman"/>
                <w:sz w:val="22"/>
              </w:rPr>
              <w:t>„</w:t>
            </w:r>
            <w:r w:rsidRPr="00B7503D">
              <w:rPr>
                <w:rFonts w:cs="Times New Roman"/>
                <w:sz w:val="22"/>
              </w:rPr>
              <w:t>Kriaušė</w:t>
            </w:r>
            <w:r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6244CCB5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270</w:t>
            </w:r>
          </w:p>
        </w:tc>
        <w:tc>
          <w:tcPr>
            <w:tcW w:w="1134" w:type="dxa"/>
          </w:tcPr>
          <w:p w14:paraId="046E35F7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180</w:t>
            </w:r>
          </w:p>
        </w:tc>
        <w:tc>
          <w:tcPr>
            <w:tcW w:w="1134" w:type="dxa"/>
          </w:tcPr>
          <w:p w14:paraId="13190206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16F69FC" w14:textId="77777777" w:rsidR="00900741" w:rsidRPr="00B7503D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6105409</w:t>
            </w:r>
          </w:p>
        </w:tc>
        <w:tc>
          <w:tcPr>
            <w:tcW w:w="1134" w:type="dxa"/>
          </w:tcPr>
          <w:p w14:paraId="6A41BF29" w14:textId="77777777" w:rsidR="00900741" w:rsidRPr="00B7503D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421095</w:t>
            </w:r>
          </w:p>
        </w:tc>
        <w:tc>
          <w:tcPr>
            <w:tcW w:w="1701" w:type="dxa"/>
          </w:tcPr>
          <w:p w14:paraId="774F8732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12ED69DB" w14:textId="77777777" w:rsidTr="00C21574">
        <w:trPr>
          <w:jc w:val="center"/>
        </w:trPr>
        <w:tc>
          <w:tcPr>
            <w:tcW w:w="421" w:type="dxa"/>
          </w:tcPr>
          <w:p w14:paraId="171AE6F8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134" w:type="dxa"/>
          </w:tcPr>
          <w:p w14:paraId="7E1B6965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CA73575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35BACDC1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Bibliotekos</w:t>
            </w:r>
          </w:p>
        </w:tc>
        <w:tc>
          <w:tcPr>
            <w:tcW w:w="850" w:type="dxa"/>
          </w:tcPr>
          <w:p w14:paraId="5A742F84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</w:p>
        </w:tc>
        <w:tc>
          <w:tcPr>
            <w:tcW w:w="1559" w:type="dxa"/>
          </w:tcPr>
          <w:p w14:paraId="364FC2F4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2CF6E8FA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17548C99" w14:textId="77777777" w:rsidR="00900741" w:rsidRPr="00B7503D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lastRenderedPageBreak/>
              <w:t>„Jurbarko komunalininkas“</w:t>
            </w:r>
          </w:p>
        </w:tc>
        <w:tc>
          <w:tcPr>
            <w:tcW w:w="851" w:type="dxa"/>
          </w:tcPr>
          <w:p w14:paraId="21A291E4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274</w:t>
            </w:r>
          </w:p>
        </w:tc>
        <w:tc>
          <w:tcPr>
            <w:tcW w:w="1134" w:type="dxa"/>
          </w:tcPr>
          <w:p w14:paraId="74C3962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183</w:t>
            </w:r>
          </w:p>
        </w:tc>
        <w:tc>
          <w:tcPr>
            <w:tcW w:w="1134" w:type="dxa"/>
          </w:tcPr>
          <w:p w14:paraId="0E64CE42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C497D56" w14:textId="77777777" w:rsidR="00900741" w:rsidRPr="00B7503D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6105479</w:t>
            </w:r>
          </w:p>
        </w:tc>
        <w:tc>
          <w:tcPr>
            <w:tcW w:w="1134" w:type="dxa"/>
          </w:tcPr>
          <w:p w14:paraId="3A5A3165" w14:textId="77777777" w:rsidR="00900741" w:rsidRPr="00B7503D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>421120</w:t>
            </w:r>
          </w:p>
        </w:tc>
        <w:tc>
          <w:tcPr>
            <w:tcW w:w="1701" w:type="dxa"/>
          </w:tcPr>
          <w:p w14:paraId="3125D1C6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646DDF48" w14:textId="77777777" w:rsidTr="00C21574">
        <w:trPr>
          <w:jc w:val="center"/>
        </w:trPr>
        <w:tc>
          <w:tcPr>
            <w:tcW w:w="421" w:type="dxa"/>
          </w:tcPr>
          <w:p w14:paraId="3902B0A1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134" w:type="dxa"/>
          </w:tcPr>
          <w:p w14:paraId="373EE190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02601953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3BB8279F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Bibliotekos</w:t>
            </w:r>
          </w:p>
        </w:tc>
        <w:tc>
          <w:tcPr>
            <w:tcW w:w="850" w:type="dxa"/>
          </w:tcPr>
          <w:p w14:paraId="22D4C786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1559" w:type="dxa"/>
          </w:tcPr>
          <w:p w14:paraId="57F7121B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C7E7904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 xml:space="preserve">DNSB </w:t>
            </w:r>
            <w:r>
              <w:rPr>
                <w:rFonts w:cs="Times New Roman"/>
                <w:sz w:val="22"/>
              </w:rPr>
              <w:t>„</w:t>
            </w:r>
            <w:r w:rsidRPr="00A9285C">
              <w:rPr>
                <w:rFonts w:cs="Times New Roman"/>
                <w:sz w:val="22"/>
              </w:rPr>
              <w:t>Sodžius-13</w:t>
            </w:r>
            <w:r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5AF554CF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470</w:t>
            </w:r>
          </w:p>
        </w:tc>
        <w:tc>
          <w:tcPr>
            <w:tcW w:w="1134" w:type="dxa"/>
          </w:tcPr>
          <w:p w14:paraId="10C3788C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313</w:t>
            </w:r>
          </w:p>
        </w:tc>
        <w:tc>
          <w:tcPr>
            <w:tcW w:w="1134" w:type="dxa"/>
          </w:tcPr>
          <w:p w14:paraId="35F4433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6C26858" w14:textId="77777777" w:rsidR="00900741" w:rsidRPr="00B7503D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>6105469</w:t>
            </w:r>
          </w:p>
        </w:tc>
        <w:tc>
          <w:tcPr>
            <w:tcW w:w="1134" w:type="dxa"/>
          </w:tcPr>
          <w:p w14:paraId="1B29E4FE" w14:textId="77777777" w:rsidR="00900741" w:rsidRPr="00A9285C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>421089</w:t>
            </w:r>
          </w:p>
        </w:tc>
        <w:tc>
          <w:tcPr>
            <w:tcW w:w="1701" w:type="dxa"/>
          </w:tcPr>
          <w:p w14:paraId="3142A2D7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651B3EA8" w14:textId="77777777" w:rsidTr="00C21574">
        <w:trPr>
          <w:jc w:val="center"/>
        </w:trPr>
        <w:tc>
          <w:tcPr>
            <w:tcW w:w="421" w:type="dxa"/>
          </w:tcPr>
          <w:p w14:paraId="661BAA71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134" w:type="dxa"/>
          </w:tcPr>
          <w:p w14:paraId="4E66905C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FBCF50F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F121FE9" w14:textId="77777777" w:rsidR="00900741" w:rsidRPr="00995AD2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155EF0DC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</w:t>
            </w:r>
          </w:p>
        </w:tc>
        <w:tc>
          <w:tcPr>
            <w:tcW w:w="1559" w:type="dxa"/>
          </w:tcPr>
          <w:p w14:paraId="764AD8C6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06B0E41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160EA3DD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4AB11D5E" w14:textId="77777777" w:rsidR="00900741" w:rsidRPr="00995AD2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276</w:t>
            </w:r>
          </w:p>
        </w:tc>
        <w:tc>
          <w:tcPr>
            <w:tcW w:w="1134" w:type="dxa"/>
          </w:tcPr>
          <w:p w14:paraId="07C06EF3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184</w:t>
            </w:r>
          </w:p>
        </w:tc>
        <w:tc>
          <w:tcPr>
            <w:tcW w:w="1134" w:type="dxa"/>
          </w:tcPr>
          <w:p w14:paraId="7C6D24E9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022DE72C" w14:textId="77777777" w:rsidR="00900741" w:rsidRPr="00995AD2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6105387</w:t>
            </w:r>
          </w:p>
        </w:tc>
        <w:tc>
          <w:tcPr>
            <w:tcW w:w="1134" w:type="dxa"/>
          </w:tcPr>
          <w:p w14:paraId="360A4572" w14:textId="77777777" w:rsidR="00900741" w:rsidRPr="00995AD2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421435</w:t>
            </w:r>
          </w:p>
        </w:tc>
        <w:tc>
          <w:tcPr>
            <w:tcW w:w="1701" w:type="dxa"/>
          </w:tcPr>
          <w:p w14:paraId="431704AD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762821" w14:paraId="33287936" w14:textId="77777777" w:rsidTr="00C21574">
        <w:trPr>
          <w:jc w:val="center"/>
        </w:trPr>
        <w:tc>
          <w:tcPr>
            <w:tcW w:w="421" w:type="dxa"/>
          </w:tcPr>
          <w:p w14:paraId="613F9CC1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1134" w:type="dxa"/>
          </w:tcPr>
          <w:p w14:paraId="606D7D44" w14:textId="77777777" w:rsidR="00900741" w:rsidRPr="00762821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636B7BC8" w14:textId="77777777" w:rsidR="00900741" w:rsidRPr="00762821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2D789EF2" w14:textId="77777777" w:rsidR="00900741" w:rsidRPr="0076282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077663FD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58</w:t>
            </w:r>
          </w:p>
        </w:tc>
        <w:tc>
          <w:tcPr>
            <w:tcW w:w="1559" w:type="dxa"/>
          </w:tcPr>
          <w:p w14:paraId="63E68B9E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1E871AC5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DNSB</w:t>
            </w:r>
          </w:p>
          <w:p w14:paraId="401AC066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„Dariaus ir Girėno 58“</w:t>
            </w:r>
          </w:p>
        </w:tc>
        <w:tc>
          <w:tcPr>
            <w:tcW w:w="851" w:type="dxa"/>
          </w:tcPr>
          <w:p w14:paraId="5D53D1CF" w14:textId="77777777" w:rsidR="00900741" w:rsidRPr="0076282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54</w:t>
            </w:r>
          </w:p>
        </w:tc>
        <w:tc>
          <w:tcPr>
            <w:tcW w:w="1134" w:type="dxa"/>
          </w:tcPr>
          <w:p w14:paraId="73A4DA59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36</w:t>
            </w:r>
          </w:p>
        </w:tc>
        <w:tc>
          <w:tcPr>
            <w:tcW w:w="1134" w:type="dxa"/>
          </w:tcPr>
          <w:p w14:paraId="1659749B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00DB23EC" w14:textId="77777777" w:rsidR="00900741" w:rsidRPr="00762821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6105281</w:t>
            </w:r>
          </w:p>
        </w:tc>
        <w:tc>
          <w:tcPr>
            <w:tcW w:w="1134" w:type="dxa"/>
          </w:tcPr>
          <w:p w14:paraId="71FDBE64" w14:textId="77777777" w:rsidR="00900741" w:rsidRPr="00762821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421150</w:t>
            </w:r>
          </w:p>
        </w:tc>
        <w:tc>
          <w:tcPr>
            <w:tcW w:w="1701" w:type="dxa"/>
          </w:tcPr>
          <w:p w14:paraId="2E7E023C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Daugiabučio namo salės patalpa</w:t>
            </w:r>
          </w:p>
        </w:tc>
      </w:tr>
      <w:tr w:rsidR="00900741" w:rsidRPr="00762821" w14:paraId="7D31B4E6" w14:textId="77777777" w:rsidTr="00C21574">
        <w:trPr>
          <w:jc w:val="center"/>
        </w:trPr>
        <w:tc>
          <w:tcPr>
            <w:tcW w:w="421" w:type="dxa"/>
          </w:tcPr>
          <w:p w14:paraId="32BED60C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1134" w:type="dxa"/>
          </w:tcPr>
          <w:p w14:paraId="5E26647F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01EA49B0" w14:textId="77777777" w:rsidR="00900741" w:rsidRPr="00762821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419877C" w14:textId="77777777" w:rsidR="00900741" w:rsidRPr="00762821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326F4969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64</w:t>
            </w:r>
          </w:p>
        </w:tc>
        <w:tc>
          <w:tcPr>
            <w:tcW w:w="1559" w:type="dxa"/>
          </w:tcPr>
          <w:p w14:paraId="726015D0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6B31B024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6C3F3E5A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147E47A" w14:textId="77777777" w:rsidR="00900741" w:rsidRPr="0076282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392</w:t>
            </w:r>
          </w:p>
        </w:tc>
        <w:tc>
          <w:tcPr>
            <w:tcW w:w="1134" w:type="dxa"/>
          </w:tcPr>
          <w:p w14:paraId="4E14F7CF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261</w:t>
            </w:r>
          </w:p>
        </w:tc>
        <w:tc>
          <w:tcPr>
            <w:tcW w:w="1134" w:type="dxa"/>
          </w:tcPr>
          <w:p w14:paraId="157391B9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0DAA31AA" w14:textId="77777777" w:rsidR="00900741" w:rsidRPr="0076282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6105246</w:t>
            </w:r>
          </w:p>
        </w:tc>
        <w:tc>
          <w:tcPr>
            <w:tcW w:w="1134" w:type="dxa"/>
          </w:tcPr>
          <w:p w14:paraId="553FF6DC" w14:textId="77777777" w:rsidR="00900741" w:rsidRPr="0076282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421231</w:t>
            </w:r>
          </w:p>
        </w:tc>
        <w:tc>
          <w:tcPr>
            <w:tcW w:w="1701" w:type="dxa"/>
          </w:tcPr>
          <w:p w14:paraId="11EE474B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Vienas įėjimas</w:t>
            </w:r>
          </w:p>
        </w:tc>
      </w:tr>
      <w:tr w:rsidR="00900741" w:rsidRPr="00762821" w14:paraId="6A59E39B" w14:textId="77777777" w:rsidTr="00C21574">
        <w:trPr>
          <w:jc w:val="center"/>
        </w:trPr>
        <w:tc>
          <w:tcPr>
            <w:tcW w:w="421" w:type="dxa"/>
          </w:tcPr>
          <w:p w14:paraId="76F5E5A5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1134" w:type="dxa"/>
          </w:tcPr>
          <w:p w14:paraId="5277E227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</w:t>
            </w:r>
          </w:p>
          <w:p w14:paraId="5C2BCBB5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miesto</w:t>
            </w:r>
          </w:p>
        </w:tc>
        <w:tc>
          <w:tcPr>
            <w:tcW w:w="1134" w:type="dxa"/>
          </w:tcPr>
          <w:p w14:paraId="1732BAEB" w14:textId="77777777" w:rsidR="00900741" w:rsidRPr="00762821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10398CE2" w14:textId="77777777" w:rsidR="00900741" w:rsidRPr="0076282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0ADE86D5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68</w:t>
            </w:r>
          </w:p>
        </w:tc>
        <w:tc>
          <w:tcPr>
            <w:tcW w:w="1559" w:type="dxa"/>
          </w:tcPr>
          <w:p w14:paraId="15E74CDC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657C3F3A" w14:textId="77777777" w:rsidR="00900741" w:rsidRPr="00762821" w:rsidRDefault="00900741" w:rsidP="00C21574">
            <w:pPr>
              <w:ind w:left="-111" w:right="-108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UAB</w:t>
            </w:r>
          </w:p>
          <w:p w14:paraId="6A9293D2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143DD3E1" w14:textId="77777777" w:rsidR="00900741" w:rsidRPr="0076282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180</w:t>
            </w:r>
          </w:p>
        </w:tc>
        <w:tc>
          <w:tcPr>
            <w:tcW w:w="1134" w:type="dxa"/>
          </w:tcPr>
          <w:p w14:paraId="22F62A7E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120</w:t>
            </w:r>
          </w:p>
        </w:tc>
        <w:tc>
          <w:tcPr>
            <w:tcW w:w="1134" w:type="dxa"/>
          </w:tcPr>
          <w:p w14:paraId="58C8EFC0" w14:textId="77777777" w:rsidR="00900741" w:rsidRPr="0076282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2FA279A2" w14:textId="77777777" w:rsidR="00900741" w:rsidRPr="00762821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6105338</w:t>
            </w:r>
          </w:p>
        </w:tc>
        <w:tc>
          <w:tcPr>
            <w:tcW w:w="1134" w:type="dxa"/>
          </w:tcPr>
          <w:p w14:paraId="07211060" w14:textId="77777777" w:rsidR="00900741" w:rsidRPr="00762821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762821">
              <w:rPr>
                <w:sz w:val="22"/>
              </w:rPr>
              <w:t>421384</w:t>
            </w:r>
          </w:p>
        </w:tc>
        <w:tc>
          <w:tcPr>
            <w:tcW w:w="1701" w:type="dxa"/>
          </w:tcPr>
          <w:p w14:paraId="1A7DE228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Vienas įėjimas</w:t>
            </w:r>
          </w:p>
        </w:tc>
      </w:tr>
      <w:tr w:rsidR="00900741" w:rsidRPr="00762821" w14:paraId="382D98C0" w14:textId="77777777" w:rsidTr="00C21574">
        <w:trPr>
          <w:jc w:val="center"/>
        </w:trPr>
        <w:tc>
          <w:tcPr>
            <w:tcW w:w="421" w:type="dxa"/>
          </w:tcPr>
          <w:p w14:paraId="157DB1AA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1134" w:type="dxa"/>
          </w:tcPr>
          <w:p w14:paraId="12158002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5DDC7782" w14:textId="77777777" w:rsidR="00900741" w:rsidRPr="00762821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6DE1AB90" w14:textId="77777777" w:rsidR="00900741" w:rsidRPr="00762821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057F9E64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70</w:t>
            </w:r>
          </w:p>
        </w:tc>
        <w:tc>
          <w:tcPr>
            <w:tcW w:w="1559" w:type="dxa"/>
          </w:tcPr>
          <w:p w14:paraId="0BEC052C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788F2E37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DNSB</w:t>
            </w:r>
          </w:p>
          <w:p w14:paraId="27ECEDE4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„Bitės namas-70“</w:t>
            </w:r>
          </w:p>
        </w:tc>
        <w:tc>
          <w:tcPr>
            <w:tcW w:w="851" w:type="dxa"/>
          </w:tcPr>
          <w:p w14:paraId="476F0BAF" w14:textId="77777777" w:rsidR="00900741" w:rsidRPr="0076282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30</w:t>
            </w:r>
          </w:p>
        </w:tc>
        <w:tc>
          <w:tcPr>
            <w:tcW w:w="1134" w:type="dxa"/>
          </w:tcPr>
          <w:p w14:paraId="0A2019D6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20</w:t>
            </w:r>
          </w:p>
        </w:tc>
        <w:tc>
          <w:tcPr>
            <w:tcW w:w="1134" w:type="dxa"/>
          </w:tcPr>
          <w:p w14:paraId="0C8BD161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6AEC3746" w14:textId="77777777" w:rsidR="00900741" w:rsidRPr="0076282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6105357</w:t>
            </w:r>
          </w:p>
        </w:tc>
        <w:tc>
          <w:tcPr>
            <w:tcW w:w="1134" w:type="dxa"/>
          </w:tcPr>
          <w:p w14:paraId="03116BC0" w14:textId="77777777" w:rsidR="00900741" w:rsidRPr="0076282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421424</w:t>
            </w:r>
          </w:p>
        </w:tc>
        <w:tc>
          <w:tcPr>
            <w:tcW w:w="1701" w:type="dxa"/>
          </w:tcPr>
          <w:p w14:paraId="4E5F46D8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Vienas įėjimas</w:t>
            </w:r>
          </w:p>
        </w:tc>
      </w:tr>
      <w:tr w:rsidR="00900741" w:rsidRPr="00762821" w14:paraId="17D7EA2C" w14:textId="77777777" w:rsidTr="00C21574">
        <w:trPr>
          <w:jc w:val="center"/>
        </w:trPr>
        <w:tc>
          <w:tcPr>
            <w:tcW w:w="421" w:type="dxa"/>
          </w:tcPr>
          <w:p w14:paraId="4849C4C8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1134" w:type="dxa"/>
          </w:tcPr>
          <w:p w14:paraId="510F0DFD" w14:textId="77777777" w:rsidR="00900741" w:rsidRPr="00762821" w:rsidRDefault="00900741" w:rsidP="00C21574">
            <w:pPr>
              <w:ind w:left="-96" w:right="-123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9987AE0" w14:textId="77777777" w:rsidR="00900741" w:rsidRPr="00762821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9AEC6A7" w14:textId="77777777" w:rsidR="00900741" w:rsidRPr="00762821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4107E85C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120A</w:t>
            </w:r>
          </w:p>
        </w:tc>
        <w:tc>
          <w:tcPr>
            <w:tcW w:w="1559" w:type="dxa"/>
          </w:tcPr>
          <w:p w14:paraId="6769D647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švietimo centras</w:t>
            </w:r>
          </w:p>
        </w:tc>
        <w:tc>
          <w:tcPr>
            <w:tcW w:w="1701" w:type="dxa"/>
          </w:tcPr>
          <w:p w14:paraId="624E5F39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73A7EA17" w14:textId="77777777" w:rsidR="00900741" w:rsidRPr="0076282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722</w:t>
            </w:r>
          </w:p>
        </w:tc>
        <w:tc>
          <w:tcPr>
            <w:tcW w:w="1134" w:type="dxa"/>
          </w:tcPr>
          <w:p w14:paraId="0BCC7323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481</w:t>
            </w:r>
          </w:p>
        </w:tc>
        <w:tc>
          <w:tcPr>
            <w:tcW w:w="1134" w:type="dxa"/>
          </w:tcPr>
          <w:p w14:paraId="3D69C614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1DE0C83B" w14:textId="77777777" w:rsidR="00900741" w:rsidRPr="0076282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6105422</w:t>
            </w:r>
          </w:p>
        </w:tc>
        <w:tc>
          <w:tcPr>
            <w:tcW w:w="1134" w:type="dxa"/>
          </w:tcPr>
          <w:p w14:paraId="536E468A" w14:textId="77777777" w:rsidR="00900741" w:rsidRPr="0076282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421115</w:t>
            </w:r>
          </w:p>
        </w:tc>
        <w:tc>
          <w:tcPr>
            <w:tcW w:w="1701" w:type="dxa"/>
          </w:tcPr>
          <w:p w14:paraId="4895046F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Pusrūsio patalpos, yra vanduo, </w:t>
            </w:r>
            <w:proofErr w:type="spellStart"/>
            <w:r w:rsidRPr="00762821">
              <w:rPr>
                <w:rFonts w:cs="Times New Roman"/>
                <w:sz w:val="22"/>
              </w:rPr>
              <w:t>san</w:t>
            </w:r>
            <w:proofErr w:type="spellEnd"/>
            <w:r w:rsidRPr="00762821">
              <w:rPr>
                <w:rFonts w:cs="Times New Roman"/>
                <w:sz w:val="22"/>
              </w:rPr>
              <w:t>. mazgas, 3 išėjimai</w:t>
            </w:r>
          </w:p>
        </w:tc>
      </w:tr>
      <w:tr w:rsidR="00900741" w:rsidRPr="00995AD2" w14:paraId="0AEAE615" w14:textId="77777777" w:rsidTr="00C21574">
        <w:trPr>
          <w:jc w:val="center"/>
        </w:trPr>
        <w:tc>
          <w:tcPr>
            <w:tcW w:w="421" w:type="dxa"/>
          </w:tcPr>
          <w:p w14:paraId="513F5746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1134" w:type="dxa"/>
          </w:tcPr>
          <w:p w14:paraId="0604089A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63CAAC33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13CF977" w14:textId="77777777" w:rsidR="00900741" w:rsidRPr="0076282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Gedimino</w:t>
            </w:r>
          </w:p>
        </w:tc>
        <w:tc>
          <w:tcPr>
            <w:tcW w:w="850" w:type="dxa"/>
          </w:tcPr>
          <w:p w14:paraId="4B3B3B5F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15B</w:t>
            </w:r>
          </w:p>
        </w:tc>
        <w:tc>
          <w:tcPr>
            <w:tcW w:w="1559" w:type="dxa"/>
          </w:tcPr>
          <w:p w14:paraId="3A619024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4BE38CB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739B42CA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265E438F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270</w:t>
            </w:r>
          </w:p>
        </w:tc>
        <w:tc>
          <w:tcPr>
            <w:tcW w:w="1134" w:type="dxa"/>
          </w:tcPr>
          <w:p w14:paraId="0952885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180</w:t>
            </w:r>
          </w:p>
        </w:tc>
        <w:tc>
          <w:tcPr>
            <w:tcW w:w="1134" w:type="dxa"/>
          </w:tcPr>
          <w:p w14:paraId="3E4423D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57204446" w14:textId="77777777" w:rsidR="00900741" w:rsidRPr="00762821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6106027</w:t>
            </w:r>
          </w:p>
        </w:tc>
        <w:tc>
          <w:tcPr>
            <w:tcW w:w="1134" w:type="dxa"/>
          </w:tcPr>
          <w:p w14:paraId="0BE828B8" w14:textId="77777777" w:rsidR="00900741" w:rsidRPr="00762821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421622</w:t>
            </w:r>
          </w:p>
        </w:tc>
        <w:tc>
          <w:tcPr>
            <w:tcW w:w="1701" w:type="dxa"/>
          </w:tcPr>
          <w:p w14:paraId="646ED4E9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4534E09B" w14:textId="77777777" w:rsidTr="00C21574">
        <w:trPr>
          <w:jc w:val="center"/>
        </w:trPr>
        <w:tc>
          <w:tcPr>
            <w:tcW w:w="421" w:type="dxa"/>
          </w:tcPr>
          <w:p w14:paraId="70897BA2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1134" w:type="dxa"/>
          </w:tcPr>
          <w:p w14:paraId="6558E50B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E57C61E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28582EB0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Kauno</w:t>
            </w:r>
          </w:p>
        </w:tc>
        <w:tc>
          <w:tcPr>
            <w:tcW w:w="850" w:type="dxa"/>
          </w:tcPr>
          <w:p w14:paraId="5A03DBD8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  <w:tc>
          <w:tcPr>
            <w:tcW w:w="1559" w:type="dxa"/>
          </w:tcPr>
          <w:p w14:paraId="6115D95D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1E40B435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334E0C8D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4445902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329</w:t>
            </w:r>
          </w:p>
        </w:tc>
        <w:tc>
          <w:tcPr>
            <w:tcW w:w="1134" w:type="dxa"/>
          </w:tcPr>
          <w:p w14:paraId="5D178F1F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219</w:t>
            </w:r>
          </w:p>
        </w:tc>
        <w:tc>
          <w:tcPr>
            <w:tcW w:w="1134" w:type="dxa"/>
          </w:tcPr>
          <w:p w14:paraId="6BDA7997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777942F" w14:textId="77777777" w:rsidR="00900741" w:rsidRPr="00762821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6105177</w:t>
            </w:r>
          </w:p>
        </w:tc>
        <w:tc>
          <w:tcPr>
            <w:tcW w:w="1134" w:type="dxa"/>
          </w:tcPr>
          <w:p w14:paraId="017CB282" w14:textId="77777777" w:rsidR="00900741" w:rsidRPr="00762821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421201</w:t>
            </w:r>
          </w:p>
        </w:tc>
        <w:tc>
          <w:tcPr>
            <w:tcW w:w="1701" w:type="dxa"/>
          </w:tcPr>
          <w:p w14:paraId="27D8DA21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2220C1A5" w14:textId="77777777" w:rsidTr="00C21574">
        <w:trPr>
          <w:jc w:val="center"/>
        </w:trPr>
        <w:tc>
          <w:tcPr>
            <w:tcW w:w="421" w:type="dxa"/>
          </w:tcPr>
          <w:p w14:paraId="18997DA1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1134" w:type="dxa"/>
          </w:tcPr>
          <w:p w14:paraId="53754714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5534AFF1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614E9D0C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Kauno</w:t>
            </w:r>
          </w:p>
        </w:tc>
        <w:tc>
          <w:tcPr>
            <w:tcW w:w="850" w:type="dxa"/>
          </w:tcPr>
          <w:p w14:paraId="1FEBAFCD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</w:t>
            </w:r>
          </w:p>
        </w:tc>
        <w:tc>
          <w:tcPr>
            <w:tcW w:w="1559" w:type="dxa"/>
          </w:tcPr>
          <w:p w14:paraId="2FC4082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0E7A120C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7C130137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0022974A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385</w:t>
            </w:r>
          </w:p>
        </w:tc>
        <w:tc>
          <w:tcPr>
            <w:tcW w:w="1134" w:type="dxa"/>
          </w:tcPr>
          <w:p w14:paraId="4A12B28C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257</w:t>
            </w:r>
          </w:p>
        </w:tc>
        <w:tc>
          <w:tcPr>
            <w:tcW w:w="1134" w:type="dxa"/>
          </w:tcPr>
          <w:p w14:paraId="4A587555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E9A2940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6105191</w:t>
            </w:r>
          </w:p>
        </w:tc>
        <w:tc>
          <w:tcPr>
            <w:tcW w:w="1134" w:type="dxa"/>
          </w:tcPr>
          <w:p w14:paraId="3B2D6141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421242</w:t>
            </w:r>
          </w:p>
        </w:tc>
        <w:tc>
          <w:tcPr>
            <w:tcW w:w="1701" w:type="dxa"/>
          </w:tcPr>
          <w:p w14:paraId="56F8CEC2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2FAA2262" w14:textId="77777777" w:rsidTr="00C21574">
        <w:trPr>
          <w:jc w:val="center"/>
        </w:trPr>
        <w:tc>
          <w:tcPr>
            <w:tcW w:w="421" w:type="dxa"/>
          </w:tcPr>
          <w:p w14:paraId="5DB19043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1134" w:type="dxa"/>
          </w:tcPr>
          <w:p w14:paraId="7FF83274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6FB47D5B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A39F794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Kauno</w:t>
            </w:r>
          </w:p>
        </w:tc>
        <w:tc>
          <w:tcPr>
            <w:tcW w:w="850" w:type="dxa"/>
          </w:tcPr>
          <w:p w14:paraId="1CDBDBC8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</w:t>
            </w:r>
          </w:p>
        </w:tc>
        <w:tc>
          <w:tcPr>
            <w:tcW w:w="1559" w:type="dxa"/>
          </w:tcPr>
          <w:p w14:paraId="398B5A9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21FA2B5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02B1CEA7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7A51886C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146</w:t>
            </w:r>
          </w:p>
        </w:tc>
        <w:tc>
          <w:tcPr>
            <w:tcW w:w="1134" w:type="dxa"/>
          </w:tcPr>
          <w:p w14:paraId="24EB9A7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97</w:t>
            </w:r>
          </w:p>
        </w:tc>
        <w:tc>
          <w:tcPr>
            <w:tcW w:w="1134" w:type="dxa"/>
          </w:tcPr>
          <w:p w14:paraId="7D90873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C9F27BC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6105056</w:t>
            </w:r>
          </w:p>
        </w:tc>
        <w:tc>
          <w:tcPr>
            <w:tcW w:w="1134" w:type="dxa"/>
          </w:tcPr>
          <w:p w14:paraId="70C43554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421187</w:t>
            </w:r>
          </w:p>
        </w:tc>
        <w:tc>
          <w:tcPr>
            <w:tcW w:w="1701" w:type="dxa"/>
          </w:tcPr>
          <w:p w14:paraId="323ED625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26F8803C" w14:textId="77777777" w:rsidTr="00C21574">
        <w:trPr>
          <w:jc w:val="center"/>
        </w:trPr>
        <w:tc>
          <w:tcPr>
            <w:tcW w:w="421" w:type="dxa"/>
          </w:tcPr>
          <w:p w14:paraId="2CF5D462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19.</w:t>
            </w:r>
          </w:p>
        </w:tc>
        <w:tc>
          <w:tcPr>
            <w:tcW w:w="1134" w:type="dxa"/>
          </w:tcPr>
          <w:p w14:paraId="6DE171B7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CD46992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BE2FC0C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Kauno</w:t>
            </w:r>
          </w:p>
        </w:tc>
        <w:tc>
          <w:tcPr>
            <w:tcW w:w="850" w:type="dxa"/>
          </w:tcPr>
          <w:p w14:paraId="4DEC5BDC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</w:t>
            </w:r>
          </w:p>
        </w:tc>
        <w:tc>
          <w:tcPr>
            <w:tcW w:w="1559" w:type="dxa"/>
          </w:tcPr>
          <w:p w14:paraId="7F8CD85E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595578FF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3F0FA960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6E1A070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232</w:t>
            </w:r>
          </w:p>
        </w:tc>
        <w:tc>
          <w:tcPr>
            <w:tcW w:w="1134" w:type="dxa"/>
          </w:tcPr>
          <w:p w14:paraId="28D4DD5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155</w:t>
            </w:r>
          </w:p>
        </w:tc>
        <w:tc>
          <w:tcPr>
            <w:tcW w:w="1134" w:type="dxa"/>
          </w:tcPr>
          <w:p w14:paraId="093C986B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4B008B9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6105062</w:t>
            </w:r>
          </w:p>
        </w:tc>
        <w:tc>
          <w:tcPr>
            <w:tcW w:w="1134" w:type="dxa"/>
          </w:tcPr>
          <w:p w14:paraId="204BA8D4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421228</w:t>
            </w:r>
          </w:p>
        </w:tc>
        <w:tc>
          <w:tcPr>
            <w:tcW w:w="1701" w:type="dxa"/>
          </w:tcPr>
          <w:p w14:paraId="11989E2B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35789563" w14:textId="77777777" w:rsidTr="00C21574">
        <w:trPr>
          <w:jc w:val="center"/>
        </w:trPr>
        <w:tc>
          <w:tcPr>
            <w:tcW w:w="421" w:type="dxa"/>
          </w:tcPr>
          <w:p w14:paraId="265C4282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1134" w:type="dxa"/>
          </w:tcPr>
          <w:p w14:paraId="3C703E5B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39150DB0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7BAF09A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59AD31B7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1559" w:type="dxa"/>
          </w:tcPr>
          <w:p w14:paraId="6459175D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48E23B7A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2A10985B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9B19726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469</w:t>
            </w:r>
          </w:p>
        </w:tc>
        <w:tc>
          <w:tcPr>
            <w:tcW w:w="1134" w:type="dxa"/>
          </w:tcPr>
          <w:p w14:paraId="0D008093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313</w:t>
            </w:r>
          </w:p>
        </w:tc>
        <w:tc>
          <w:tcPr>
            <w:tcW w:w="1134" w:type="dxa"/>
          </w:tcPr>
          <w:p w14:paraId="67512CDD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0331398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6106066</w:t>
            </w:r>
          </w:p>
        </w:tc>
        <w:tc>
          <w:tcPr>
            <w:tcW w:w="1134" w:type="dxa"/>
          </w:tcPr>
          <w:p w14:paraId="32838AFB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421537</w:t>
            </w:r>
          </w:p>
        </w:tc>
        <w:tc>
          <w:tcPr>
            <w:tcW w:w="1701" w:type="dxa"/>
          </w:tcPr>
          <w:p w14:paraId="7B779413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5A871585" w14:textId="77777777" w:rsidTr="00C21574">
        <w:trPr>
          <w:jc w:val="center"/>
        </w:trPr>
        <w:tc>
          <w:tcPr>
            <w:tcW w:w="421" w:type="dxa"/>
          </w:tcPr>
          <w:p w14:paraId="6E07D3CC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1134" w:type="dxa"/>
          </w:tcPr>
          <w:p w14:paraId="3D553B56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09D22065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5D318779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5027236B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18</w:t>
            </w:r>
          </w:p>
        </w:tc>
        <w:tc>
          <w:tcPr>
            <w:tcW w:w="1559" w:type="dxa"/>
          </w:tcPr>
          <w:p w14:paraId="0886A062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2FC38148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 xml:space="preserve">DNSB </w:t>
            </w:r>
          </w:p>
          <w:p w14:paraId="7A436B0A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„Alyva“</w:t>
            </w:r>
          </w:p>
        </w:tc>
        <w:tc>
          <w:tcPr>
            <w:tcW w:w="851" w:type="dxa"/>
          </w:tcPr>
          <w:p w14:paraId="076E4E34" w14:textId="77777777" w:rsidR="00900741" w:rsidRPr="00030A2A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120</w:t>
            </w:r>
          </w:p>
        </w:tc>
        <w:tc>
          <w:tcPr>
            <w:tcW w:w="1134" w:type="dxa"/>
          </w:tcPr>
          <w:p w14:paraId="2DBAE633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80</w:t>
            </w:r>
          </w:p>
        </w:tc>
        <w:tc>
          <w:tcPr>
            <w:tcW w:w="1134" w:type="dxa"/>
          </w:tcPr>
          <w:p w14:paraId="761E0D0A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9E722A7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6106142</w:t>
            </w:r>
          </w:p>
        </w:tc>
        <w:tc>
          <w:tcPr>
            <w:tcW w:w="1134" w:type="dxa"/>
          </w:tcPr>
          <w:p w14:paraId="332961C5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421729</w:t>
            </w:r>
          </w:p>
        </w:tc>
        <w:tc>
          <w:tcPr>
            <w:tcW w:w="1701" w:type="dxa"/>
          </w:tcPr>
          <w:p w14:paraId="55989B35" w14:textId="77777777" w:rsidR="00900741" w:rsidRPr="00030A2A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Daugiabučio namo salės patalpa</w:t>
            </w:r>
          </w:p>
        </w:tc>
      </w:tr>
      <w:tr w:rsidR="00900741" w:rsidRPr="00030A2A" w14:paraId="046951B4" w14:textId="77777777" w:rsidTr="00C21574">
        <w:trPr>
          <w:jc w:val="center"/>
        </w:trPr>
        <w:tc>
          <w:tcPr>
            <w:tcW w:w="421" w:type="dxa"/>
          </w:tcPr>
          <w:p w14:paraId="0B518448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1134" w:type="dxa"/>
          </w:tcPr>
          <w:p w14:paraId="514C8663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FCC61B2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5ECCF2C8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778ACC14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559" w:type="dxa"/>
          </w:tcPr>
          <w:p w14:paraId="22C40AE9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55E358FF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DNSB "Naujamiestis"</w:t>
            </w:r>
          </w:p>
        </w:tc>
        <w:tc>
          <w:tcPr>
            <w:tcW w:w="851" w:type="dxa"/>
          </w:tcPr>
          <w:p w14:paraId="0DDA0C00" w14:textId="77777777" w:rsidR="00900741" w:rsidRPr="00030A2A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679</w:t>
            </w:r>
          </w:p>
        </w:tc>
        <w:tc>
          <w:tcPr>
            <w:tcW w:w="1134" w:type="dxa"/>
          </w:tcPr>
          <w:p w14:paraId="010B1BEB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453</w:t>
            </w:r>
          </w:p>
        </w:tc>
        <w:tc>
          <w:tcPr>
            <w:tcW w:w="1134" w:type="dxa"/>
          </w:tcPr>
          <w:p w14:paraId="223AB787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19F6F84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6106126</w:t>
            </w:r>
          </w:p>
        </w:tc>
        <w:tc>
          <w:tcPr>
            <w:tcW w:w="1134" w:type="dxa"/>
          </w:tcPr>
          <w:p w14:paraId="1C85E625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421800</w:t>
            </w:r>
          </w:p>
        </w:tc>
        <w:tc>
          <w:tcPr>
            <w:tcW w:w="1701" w:type="dxa"/>
          </w:tcPr>
          <w:p w14:paraId="57DAEAAA" w14:textId="77777777" w:rsidR="00900741" w:rsidRPr="00030A2A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4BBD147F" w14:textId="77777777" w:rsidTr="00C21574">
        <w:trPr>
          <w:jc w:val="center"/>
        </w:trPr>
        <w:tc>
          <w:tcPr>
            <w:tcW w:w="421" w:type="dxa"/>
          </w:tcPr>
          <w:p w14:paraId="577026FA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1134" w:type="dxa"/>
          </w:tcPr>
          <w:p w14:paraId="049434B1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4B6250B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AB8006C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1FF4F884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1559" w:type="dxa"/>
          </w:tcPr>
          <w:p w14:paraId="13EEAC29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464F49F5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 xml:space="preserve">DNSB </w:t>
            </w:r>
            <w:r>
              <w:rPr>
                <w:rFonts w:cs="Times New Roman"/>
                <w:sz w:val="22"/>
              </w:rPr>
              <w:t>„</w:t>
            </w:r>
            <w:r w:rsidRPr="00030A2A">
              <w:rPr>
                <w:rFonts w:cs="Times New Roman"/>
                <w:sz w:val="22"/>
              </w:rPr>
              <w:t>Pu</w:t>
            </w:r>
            <w:r>
              <w:rPr>
                <w:rFonts w:cs="Times New Roman"/>
                <w:sz w:val="22"/>
              </w:rPr>
              <w:t>še</w:t>
            </w:r>
            <w:r w:rsidRPr="00030A2A">
              <w:rPr>
                <w:rFonts w:cs="Times New Roman"/>
                <w:sz w:val="22"/>
              </w:rPr>
              <w:t>lė</w:t>
            </w:r>
            <w:r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6AD50428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200</w:t>
            </w:r>
          </w:p>
        </w:tc>
        <w:tc>
          <w:tcPr>
            <w:tcW w:w="1134" w:type="dxa"/>
          </w:tcPr>
          <w:p w14:paraId="090D6FA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133</w:t>
            </w:r>
          </w:p>
        </w:tc>
        <w:tc>
          <w:tcPr>
            <w:tcW w:w="1134" w:type="dxa"/>
          </w:tcPr>
          <w:p w14:paraId="63818D6B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C1B38B4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6106137</w:t>
            </w:r>
          </w:p>
        </w:tc>
        <w:tc>
          <w:tcPr>
            <w:tcW w:w="1134" w:type="dxa"/>
          </w:tcPr>
          <w:p w14:paraId="3B5B54BE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421937</w:t>
            </w:r>
          </w:p>
        </w:tc>
        <w:tc>
          <w:tcPr>
            <w:tcW w:w="1701" w:type="dxa"/>
          </w:tcPr>
          <w:p w14:paraId="39CEC089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15AC6ECA" w14:textId="77777777" w:rsidTr="00C21574">
        <w:trPr>
          <w:jc w:val="center"/>
        </w:trPr>
        <w:tc>
          <w:tcPr>
            <w:tcW w:w="421" w:type="dxa"/>
          </w:tcPr>
          <w:p w14:paraId="2FC825FA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1134" w:type="dxa"/>
          </w:tcPr>
          <w:p w14:paraId="2C65B97E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5589F029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27CF497C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5642E5CC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</w:t>
            </w:r>
          </w:p>
        </w:tc>
        <w:tc>
          <w:tcPr>
            <w:tcW w:w="1559" w:type="dxa"/>
          </w:tcPr>
          <w:p w14:paraId="5F76B573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681BDDA8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101370EB" w14:textId="77777777" w:rsidR="00900741" w:rsidRPr="00030A2A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4DF96A6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520</w:t>
            </w:r>
          </w:p>
        </w:tc>
        <w:tc>
          <w:tcPr>
            <w:tcW w:w="1134" w:type="dxa"/>
          </w:tcPr>
          <w:p w14:paraId="20A34FC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347</w:t>
            </w:r>
          </w:p>
        </w:tc>
        <w:tc>
          <w:tcPr>
            <w:tcW w:w="1134" w:type="dxa"/>
          </w:tcPr>
          <w:p w14:paraId="34372C6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3AE3E7C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6106211</w:t>
            </w:r>
          </w:p>
        </w:tc>
        <w:tc>
          <w:tcPr>
            <w:tcW w:w="1134" w:type="dxa"/>
          </w:tcPr>
          <w:p w14:paraId="0E9FEC33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421763</w:t>
            </w:r>
          </w:p>
        </w:tc>
        <w:tc>
          <w:tcPr>
            <w:tcW w:w="1701" w:type="dxa"/>
          </w:tcPr>
          <w:p w14:paraId="28350924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623E45B3" w14:textId="77777777" w:rsidTr="00C21574">
        <w:trPr>
          <w:jc w:val="center"/>
        </w:trPr>
        <w:tc>
          <w:tcPr>
            <w:tcW w:w="421" w:type="dxa"/>
          </w:tcPr>
          <w:p w14:paraId="13230484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1134" w:type="dxa"/>
          </w:tcPr>
          <w:p w14:paraId="4170FA38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263C0E03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68F2507F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3306F5F3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35A</w:t>
            </w:r>
          </w:p>
        </w:tc>
        <w:tc>
          <w:tcPr>
            <w:tcW w:w="1559" w:type="dxa"/>
          </w:tcPr>
          <w:p w14:paraId="2D162EA4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4708085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1A35E03B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1FE8085C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504</w:t>
            </w:r>
          </w:p>
        </w:tc>
        <w:tc>
          <w:tcPr>
            <w:tcW w:w="1134" w:type="dxa"/>
          </w:tcPr>
          <w:p w14:paraId="23956B7E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336</w:t>
            </w:r>
          </w:p>
        </w:tc>
        <w:tc>
          <w:tcPr>
            <w:tcW w:w="1134" w:type="dxa"/>
          </w:tcPr>
          <w:p w14:paraId="364991D9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F6CF9D7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6106231</w:t>
            </w:r>
          </w:p>
        </w:tc>
        <w:tc>
          <w:tcPr>
            <w:tcW w:w="1134" w:type="dxa"/>
          </w:tcPr>
          <w:p w14:paraId="52B975EF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421976</w:t>
            </w:r>
          </w:p>
        </w:tc>
        <w:tc>
          <w:tcPr>
            <w:tcW w:w="1701" w:type="dxa"/>
          </w:tcPr>
          <w:p w14:paraId="2FEE40F2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22D45FB5" w14:textId="77777777" w:rsidTr="00C21574">
        <w:trPr>
          <w:jc w:val="center"/>
        </w:trPr>
        <w:tc>
          <w:tcPr>
            <w:tcW w:w="421" w:type="dxa"/>
          </w:tcPr>
          <w:p w14:paraId="0A04D04D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1134" w:type="dxa"/>
          </w:tcPr>
          <w:p w14:paraId="75B7DF81" w14:textId="77777777" w:rsidR="00900741" w:rsidRPr="00030A2A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2A064749" w14:textId="77777777" w:rsidR="00900741" w:rsidRPr="00030A2A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4DE972E4" w14:textId="77777777" w:rsidR="00900741" w:rsidRPr="00030A2A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Kęstučio</w:t>
            </w:r>
          </w:p>
        </w:tc>
        <w:tc>
          <w:tcPr>
            <w:tcW w:w="850" w:type="dxa"/>
          </w:tcPr>
          <w:p w14:paraId="0FE97796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</w:t>
            </w:r>
          </w:p>
        </w:tc>
        <w:tc>
          <w:tcPr>
            <w:tcW w:w="1559" w:type="dxa"/>
          </w:tcPr>
          <w:p w14:paraId="0A9D7868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5620E920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479C4512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1129237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270</w:t>
            </w:r>
          </w:p>
        </w:tc>
        <w:tc>
          <w:tcPr>
            <w:tcW w:w="1134" w:type="dxa"/>
          </w:tcPr>
          <w:p w14:paraId="5080172E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180</w:t>
            </w:r>
          </w:p>
        </w:tc>
        <w:tc>
          <w:tcPr>
            <w:tcW w:w="1134" w:type="dxa"/>
          </w:tcPr>
          <w:p w14:paraId="5D061953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E066848" w14:textId="77777777" w:rsidR="00900741" w:rsidRPr="00030A2A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6106231</w:t>
            </w:r>
          </w:p>
        </w:tc>
        <w:tc>
          <w:tcPr>
            <w:tcW w:w="1134" w:type="dxa"/>
          </w:tcPr>
          <w:p w14:paraId="66DB77E8" w14:textId="77777777" w:rsidR="00900741" w:rsidRPr="00030A2A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421976</w:t>
            </w:r>
          </w:p>
        </w:tc>
        <w:tc>
          <w:tcPr>
            <w:tcW w:w="1701" w:type="dxa"/>
          </w:tcPr>
          <w:p w14:paraId="0C93F2C0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995AD2" w14:paraId="398B6B9B" w14:textId="77777777" w:rsidTr="00C21574">
        <w:trPr>
          <w:jc w:val="center"/>
        </w:trPr>
        <w:tc>
          <w:tcPr>
            <w:tcW w:w="421" w:type="dxa"/>
          </w:tcPr>
          <w:p w14:paraId="48685FD2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1134" w:type="dxa"/>
          </w:tcPr>
          <w:p w14:paraId="6730D68D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Jurbarko</w:t>
            </w:r>
          </w:p>
          <w:p w14:paraId="57A3C234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miesto</w:t>
            </w:r>
          </w:p>
        </w:tc>
        <w:tc>
          <w:tcPr>
            <w:tcW w:w="1134" w:type="dxa"/>
          </w:tcPr>
          <w:p w14:paraId="405E1CB5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75802118" w14:textId="77777777" w:rsidR="00900741" w:rsidRPr="00995AD2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Kranto</w:t>
            </w:r>
          </w:p>
        </w:tc>
        <w:tc>
          <w:tcPr>
            <w:tcW w:w="850" w:type="dxa"/>
          </w:tcPr>
          <w:p w14:paraId="4F8291A6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2</w:t>
            </w:r>
          </w:p>
        </w:tc>
        <w:tc>
          <w:tcPr>
            <w:tcW w:w="1559" w:type="dxa"/>
          </w:tcPr>
          <w:p w14:paraId="5F1A77ED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1577AB26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DNSB</w:t>
            </w:r>
          </w:p>
          <w:p w14:paraId="2AED816F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„Nemuno lankos“</w:t>
            </w:r>
          </w:p>
        </w:tc>
        <w:tc>
          <w:tcPr>
            <w:tcW w:w="851" w:type="dxa"/>
          </w:tcPr>
          <w:p w14:paraId="748B54BD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516</w:t>
            </w:r>
          </w:p>
        </w:tc>
        <w:tc>
          <w:tcPr>
            <w:tcW w:w="1134" w:type="dxa"/>
          </w:tcPr>
          <w:p w14:paraId="203ED990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344</w:t>
            </w:r>
          </w:p>
        </w:tc>
        <w:tc>
          <w:tcPr>
            <w:tcW w:w="1134" w:type="dxa"/>
          </w:tcPr>
          <w:p w14:paraId="262D2961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2D992D54" w14:textId="77777777" w:rsidR="00900741" w:rsidRPr="00995AD2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6105108</w:t>
            </w:r>
          </w:p>
        </w:tc>
        <w:tc>
          <w:tcPr>
            <w:tcW w:w="1134" w:type="dxa"/>
          </w:tcPr>
          <w:p w14:paraId="686CC71B" w14:textId="77777777" w:rsidR="00900741" w:rsidRPr="00995AD2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995AD2">
              <w:rPr>
                <w:sz w:val="22"/>
              </w:rPr>
              <w:t>421333</w:t>
            </w:r>
          </w:p>
        </w:tc>
        <w:tc>
          <w:tcPr>
            <w:tcW w:w="1701" w:type="dxa"/>
          </w:tcPr>
          <w:p w14:paraId="301F3D9D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Pusrūsis</w:t>
            </w:r>
          </w:p>
        </w:tc>
      </w:tr>
      <w:tr w:rsidR="00900741" w:rsidRPr="00030A2A" w14:paraId="5225A549" w14:textId="77777777" w:rsidTr="00C21574">
        <w:trPr>
          <w:jc w:val="center"/>
        </w:trPr>
        <w:tc>
          <w:tcPr>
            <w:tcW w:w="421" w:type="dxa"/>
          </w:tcPr>
          <w:p w14:paraId="34ABDC4C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1134" w:type="dxa"/>
          </w:tcPr>
          <w:p w14:paraId="402F11EC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68CF5B0E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5E51D7F" w14:textId="77777777" w:rsidR="00900741" w:rsidRPr="00504FB3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Lauko</w:t>
            </w:r>
          </w:p>
        </w:tc>
        <w:tc>
          <w:tcPr>
            <w:tcW w:w="850" w:type="dxa"/>
          </w:tcPr>
          <w:p w14:paraId="71A9832D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59" w:type="dxa"/>
          </w:tcPr>
          <w:p w14:paraId="0F1A40E0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7D3777A9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53F687A1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33BE016F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343</w:t>
            </w:r>
          </w:p>
        </w:tc>
        <w:tc>
          <w:tcPr>
            <w:tcW w:w="1134" w:type="dxa"/>
          </w:tcPr>
          <w:p w14:paraId="1B49BFE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229</w:t>
            </w:r>
          </w:p>
        </w:tc>
        <w:tc>
          <w:tcPr>
            <w:tcW w:w="1134" w:type="dxa"/>
          </w:tcPr>
          <w:p w14:paraId="77543D82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75C8ABB2" w14:textId="77777777" w:rsidR="00900741" w:rsidRPr="00504FB3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6107024</w:t>
            </w:r>
          </w:p>
        </w:tc>
        <w:tc>
          <w:tcPr>
            <w:tcW w:w="1134" w:type="dxa"/>
          </w:tcPr>
          <w:p w14:paraId="2E6FB517" w14:textId="77777777" w:rsidR="00900741" w:rsidRPr="00504FB3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421835</w:t>
            </w:r>
          </w:p>
        </w:tc>
        <w:tc>
          <w:tcPr>
            <w:tcW w:w="1701" w:type="dxa"/>
          </w:tcPr>
          <w:p w14:paraId="0E82FCB7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0377B8DB" w14:textId="77777777" w:rsidTr="00C21574">
        <w:trPr>
          <w:jc w:val="center"/>
        </w:trPr>
        <w:tc>
          <w:tcPr>
            <w:tcW w:w="421" w:type="dxa"/>
          </w:tcPr>
          <w:p w14:paraId="0942D330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29.</w:t>
            </w:r>
          </w:p>
        </w:tc>
        <w:tc>
          <w:tcPr>
            <w:tcW w:w="1134" w:type="dxa"/>
          </w:tcPr>
          <w:p w14:paraId="63ACA0F7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0A81D56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7C7A64E0" w14:textId="77777777" w:rsidR="00900741" w:rsidRPr="00504FB3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Lauko</w:t>
            </w:r>
          </w:p>
        </w:tc>
        <w:tc>
          <w:tcPr>
            <w:tcW w:w="850" w:type="dxa"/>
          </w:tcPr>
          <w:p w14:paraId="7E7CD04B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2A</w:t>
            </w:r>
          </w:p>
        </w:tc>
        <w:tc>
          <w:tcPr>
            <w:tcW w:w="1559" w:type="dxa"/>
          </w:tcPr>
          <w:p w14:paraId="154FD53E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2B47913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DNSB</w:t>
            </w:r>
            <w:r w:rsidRPr="00762821">
              <w:rPr>
                <w:rFonts w:cs="Times New Roman"/>
                <w:sz w:val="22"/>
              </w:rPr>
              <w:t xml:space="preserve"> </w:t>
            </w:r>
          </w:p>
          <w:p w14:paraId="5095A7AA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</w:t>
            </w:r>
            <w:proofErr w:type="spellStart"/>
            <w:r>
              <w:rPr>
                <w:rFonts w:cs="Times New Roman"/>
                <w:sz w:val="22"/>
              </w:rPr>
              <w:t>Imsrė</w:t>
            </w:r>
            <w:proofErr w:type="spellEnd"/>
            <w:r w:rsidRPr="00762821"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184E15D4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733</w:t>
            </w:r>
          </w:p>
        </w:tc>
        <w:tc>
          <w:tcPr>
            <w:tcW w:w="1134" w:type="dxa"/>
          </w:tcPr>
          <w:p w14:paraId="06A81D2B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489</w:t>
            </w:r>
          </w:p>
        </w:tc>
        <w:tc>
          <w:tcPr>
            <w:tcW w:w="1134" w:type="dxa"/>
          </w:tcPr>
          <w:p w14:paraId="7A73A21B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411EDB72" w14:textId="77777777" w:rsidR="00900741" w:rsidRPr="00504FB3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6107217</w:t>
            </w:r>
          </w:p>
        </w:tc>
        <w:tc>
          <w:tcPr>
            <w:tcW w:w="1134" w:type="dxa"/>
          </w:tcPr>
          <w:p w14:paraId="57D58525" w14:textId="77777777" w:rsidR="00900741" w:rsidRPr="00504FB3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421756</w:t>
            </w:r>
          </w:p>
        </w:tc>
        <w:tc>
          <w:tcPr>
            <w:tcW w:w="1701" w:type="dxa"/>
          </w:tcPr>
          <w:p w14:paraId="3561C963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504FB3" w14:paraId="6F67533E" w14:textId="77777777" w:rsidTr="00C21574">
        <w:trPr>
          <w:jc w:val="center"/>
        </w:trPr>
        <w:tc>
          <w:tcPr>
            <w:tcW w:w="421" w:type="dxa"/>
          </w:tcPr>
          <w:p w14:paraId="22FB4D87" w14:textId="77777777" w:rsidR="00900741" w:rsidRPr="00504FB3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30.</w:t>
            </w:r>
          </w:p>
        </w:tc>
        <w:tc>
          <w:tcPr>
            <w:tcW w:w="1134" w:type="dxa"/>
          </w:tcPr>
          <w:p w14:paraId="1DD9EEB7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CA79E93" w14:textId="77777777" w:rsidR="00900741" w:rsidRPr="00504FB3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557B3ACD" w14:textId="77777777" w:rsidR="00900741" w:rsidRPr="00504FB3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Lauko</w:t>
            </w:r>
          </w:p>
        </w:tc>
        <w:tc>
          <w:tcPr>
            <w:tcW w:w="850" w:type="dxa"/>
          </w:tcPr>
          <w:p w14:paraId="738BBCA9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12A</w:t>
            </w:r>
          </w:p>
        </w:tc>
        <w:tc>
          <w:tcPr>
            <w:tcW w:w="1559" w:type="dxa"/>
          </w:tcPr>
          <w:p w14:paraId="52D198B4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r. savivaldybės socialiniai būstai</w:t>
            </w:r>
          </w:p>
        </w:tc>
        <w:tc>
          <w:tcPr>
            <w:tcW w:w="1701" w:type="dxa"/>
          </w:tcPr>
          <w:p w14:paraId="4DDC0E3A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0E1AA2F0" w14:textId="77777777" w:rsidR="00900741" w:rsidRPr="00504FB3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122</w:t>
            </w:r>
          </w:p>
        </w:tc>
        <w:tc>
          <w:tcPr>
            <w:tcW w:w="1134" w:type="dxa"/>
          </w:tcPr>
          <w:p w14:paraId="2EE978D3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81</w:t>
            </w:r>
          </w:p>
        </w:tc>
        <w:tc>
          <w:tcPr>
            <w:tcW w:w="1134" w:type="dxa"/>
          </w:tcPr>
          <w:p w14:paraId="4DCD13DD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4F7FDDA0" w14:textId="77777777" w:rsidR="00900741" w:rsidRPr="00504FB3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6107217</w:t>
            </w:r>
          </w:p>
        </w:tc>
        <w:tc>
          <w:tcPr>
            <w:tcW w:w="1134" w:type="dxa"/>
          </w:tcPr>
          <w:p w14:paraId="776622E1" w14:textId="77777777" w:rsidR="00900741" w:rsidRPr="00504FB3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421756</w:t>
            </w:r>
          </w:p>
        </w:tc>
        <w:tc>
          <w:tcPr>
            <w:tcW w:w="1701" w:type="dxa"/>
          </w:tcPr>
          <w:p w14:paraId="24551730" w14:textId="77777777" w:rsidR="00900741" w:rsidRPr="00504FB3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Vienas įėjimas</w:t>
            </w:r>
          </w:p>
        </w:tc>
      </w:tr>
      <w:tr w:rsidR="00900741" w:rsidRPr="00504FB3" w14:paraId="361A52B3" w14:textId="77777777" w:rsidTr="00C21574">
        <w:trPr>
          <w:jc w:val="center"/>
        </w:trPr>
        <w:tc>
          <w:tcPr>
            <w:tcW w:w="421" w:type="dxa"/>
          </w:tcPr>
          <w:p w14:paraId="69F16450" w14:textId="77777777" w:rsidR="00900741" w:rsidRPr="00504FB3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31.</w:t>
            </w:r>
          </w:p>
        </w:tc>
        <w:tc>
          <w:tcPr>
            <w:tcW w:w="1134" w:type="dxa"/>
          </w:tcPr>
          <w:p w14:paraId="6CA23564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25E71F7C" w14:textId="77777777" w:rsidR="00900741" w:rsidRPr="00504FB3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2EAFB017" w14:textId="77777777" w:rsidR="00900741" w:rsidRPr="00504FB3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Lauko</w:t>
            </w:r>
          </w:p>
        </w:tc>
        <w:tc>
          <w:tcPr>
            <w:tcW w:w="850" w:type="dxa"/>
          </w:tcPr>
          <w:p w14:paraId="2503263E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504FB3">
              <w:rPr>
                <w:sz w:val="22"/>
              </w:rPr>
              <w:t>12</w:t>
            </w:r>
            <w:r>
              <w:rPr>
                <w:sz w:val="22"/>
              </w:rPr>
              <w:t>I</w:t>
            </w:r>
          </w:p>
        </w:tc>
        <w:tc>
          <w:tcPr>
            <w:tcW w:w="1559" w:type="dxa"/>
          </w:tcPr>
          <w:p w14:paraId="04DEE1BB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7586882A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4522AD2B" w14:textId="77777777" w:rsidR="00900741" w:rsidRPr="00504FB3" w:rsidRDefault="00900741" w:rsidP="00C21574">
            <w:pPr>
              <w:ind w:left="-111" w:right="-108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5E5A127A" w14:textId="77777777" w:rsidR="00900741" w:rsidRPr="00504FB3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122</w:t>
            </w:r>
          </w:p>
        </w:tc>
        <w:tc>
          <w:tcPr>
            <w:tcW w:w="1134" w:type="dxa"/>
          </w:tcPr>
          <w:p w14:paraId="4083B394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81</w:t>
            </w:r>
          </w:p>
        </w:tc>
        <w:tc>
          <w:tcPr>
            <w:tcW w:w="1134" w:type="dxa"/>
          </w:tcPr>
          <w:p w14:paraId="178D05C4" w14:textId="77777777" w:rsidR="00900741" w:rsidRPr="00504FB3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1822F13E" w14:textId="77777777" w:rsidR="00900741" w:rsidRPr="00504FB3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6107217</w:t>
            </w:r>
          </w:p>
        </w:tc>
        <w:tc>
          <w:tcPr>
            <w:tcW w:w="1134" w:type="dxa"/>
          </w:tcPr>
          <w:p w14:paraId="0F8DA47A" w14:textId="77777777" w:rsidR="00900741" w:rsidRPr="00504FB3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421756</w:t>
            </w:r>
          </w:p>
        </w:tc>
        <w:tc>
          <w:tcPr>
            <w:tcW w:w="1701" w:type="dxa"/>
          </w:tcPr>
          <w:p w14:paraId="47EBA4B3" w14:textId="77777777" w:rsidR="00900741" w:rsidRPr="00504FB3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504FB3">
              <w:rPr>
                <w:sz w:val="22"/>
              </w:rPr>
              <w:t>Vienas įėjimas</w:t>
            </w:r>
          </w:p>
        </w:tc>
      </w:tr>
      <w:tr w:rsidR="00900741" w:rsidRPr="00504FB3" w14:paraId="54EBA607" w14:textId="77777777" w:rsidTr="00C21574">
        <w:trPr>
          <w:jc w:val="center"/>
        </w:trPr>
        <w:tc>
          <w:tcPr>
            <w:tcW w:w="421" w:type="dxa"/>
          </w:tcPr>
          <w:p w14:paraId="2AE3778B" w14:textId="77777777" w:rsidR="00900741" w:rsidRPr="00504FB3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32.</w:t>
            </w:r>
          </w:p>
        </w:tc>
        <w:tc>
          <w:tcPr>
            <w:tcW w:w="1134" w:type="dxa"/>
          </w:tcPr>
          <w:p w14:paraId="736DD327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574A8032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6024CFE9" w14:textId="77777777" w:rsidR="00900741" w:rsidRPr="00504FB3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Lauko</w:t>
            </w:r>
          </w:p>
        </w:tc>
        <w:tc>
          <w:tcPr>
            <w:tcW w:w="850" w:type="dxa"/>
          </w:tcPr>
          <w:p w14:paraId="7F48FE00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17</w:t>
            </w:r>
          </w:p>
        </w:tc>
        <w:tc>
          <w:tcPr>
            <w:tcW w:w="1559" w:type="dxa"/>
          </w:tcPr>
          <w:p w14:paraId="2E453678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04765CC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 xml:space="preserve">DNSB </w:t>
            </w:r>
          </w:p>
          <w:p w14:paraId="3E191289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„Vilma“</w:t>
            </w:r>
          </w:p>
        </w:tc>
        <w:tc>
          <w:tcPr>
            <w:tcW w:w="851" w:type="dxa"/>
          </w:tcPr>
          <w:p w14:paraId="62E8D9EC" w14:textId="77777777" w:rsidR="00900741" w:rsidRPr="00504FB3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64</w:t>
            </w:r>
          </w:p>
        </w:tc>
        <w:tc>
          <w:tcPr>
            <w:tcW w:w="1134" w:type="dxa"/>
          </w:tcPr>
          <w:p w14:paraId="19FD2FDE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43</w:t>
            </w:r>
          </w:p>
        </w:tc>
        <w:tc>
          <w:tcPr>
            <w:tcW w:w="1134" w:type="dxa"/>
          </w:tcPr>
          <w:p w14:paraId="2122182A" w14:textId="77777777" w:rsidR="00900741" w:rsidRPr="00504FB3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405C5CC" w14:textId="77777777" w:rsidR="00900741" w:rsidRPr="00504FB3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6106310</w:t>
            </w:r>
          </w:p>
        </w:tc>
        <w:tc>
          <w:tcPr>
            <w:tcW w:w="1134" w:type="dxa"/>
          </w:tcPr>
          <w:p w14:paraId="5C81E1F9" w14:textId="77777777" w:rsidR="00900741" w:rsidRPr="00504FB3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421964</w:t>
            </w:r>
          </w:p>
        </w:tc>
        <w:tc>
          <w:tcPr>
            <w:tcW w:w="1701" w:type="dxa"/>
          </w:tcPr>
          <w:p w14:paraId="7DC6F681" w14:textId="77777777" w:rsidR="00900741" w:rsidRPr="00504FB3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1 išėjimas, rūsys</w:t>
            </w:r>
          </w:p>
        </w:tc>
      </w:tr>
      <w:tr w:rsidR="00900741" w:rsidRPr="00AF3566" w14:paraId="5208D1C9" w14:textId="77777777" w:rsidTr="00C21574">
        <w:trPr>
          <w:jc w:val="center"/>
        </w:trPr>
        <w:tc>
          <w:tcPr>
            <w:tcW w:w="421" w:type="dxa"/>
          </w:tcPr>
          <w:p w14:paraId="6F4D3B6C" w14:textId="77777777" w:rsidR="00900741" w:rsidRPr="00AF3566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33.</w:t>
            </w:r>
          </w:p>
        </w:tc>
        <w:tc>
          <w:tcPr>
            <w:tcW w:w="1134" w:type="dxa"/>
          </w:tcPr>
          <w:p w14:paraId="00ED991F" w14:textId="77777777" w:rsidR="00900741" w:rsidRPr="00AF3566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3617E98B" w14:textId="77777777" w:rsidR="00900741" w:rsidRPr="00AF3566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4E674493" w14:textId="77777777" w:rsidR="00900741" w:rsidRPr="00AF3566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Lauko</w:t>
            </w:r>
          </w:p>
        </w:tc>
        <w:tc>
          <w:tcPr>
            <w:tcW w:w="850" w:type="dxa"/>
          </w:tcPr>
          <w:p w14:paraId="6ABEA0DA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17-1A</w:t>
            </w:r>
          </w:p>
        </w:tc>
        <w:tc>
          <w:tcPr>
            <w:tcW w:w="1559" w:type="dxa"/>
          </w:tcPr>
          <w:p w14:paraId="2E2DC927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VšĮ „Jurbarko socialinės paslaugos“ Globos centras</w:t>
            </w:r>
          </w:p>
        </w:tc>
        <w:tc>
          <w:tcPr>
            <w:tcW w:w="1701" w:type="dxa"/>
          </w:tcPr>
          <w:p w14:paraId="2D8A9D9C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39CD253E" w14:textId="77777777" w:rsidR="00900741" w:rsidRPr="00AF3566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150</w:t>
            </w:r>
          </w:p>
        </w:tc>
        <w:tc>
          <w:tcPr>
            <w:tcW w:w="1134" w:type="dxa"/>
          </w:tcPr>
          <w:p w14:paraId="0E1A7E83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  <w:tc>
          <w:tcPr>
            <w:tcW w:w="1134" w:type="dxa"/>
          </w:tcPr>
          <w:p w14:paraId="297429E7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6878533D" w14:textId="77777777" w:rsidR="00900741" w:rsidRPr="00AF3566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6106283</w:t>
            </w:r>
          </w:p>
        </w:tc>
        <w:tc>
          <w:tcPr>
            <w:tcW w:w="1134" w:type="dxa"/>
          </w:tcPr>
          <w:p w14:paraId="6B1E4092" w14:textId="77777777" w:rsidR="00900741" w:rsidRPr="00AF3566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421961</w:t>
            </w:r>
          </w:p>
        </w:tc>
        <w:tc>
          <w:tcPr>
            <w:tcW w:w="1701" w:type="dxa"/>
          </w:tcPr>
          <w:p w14:paraId="02A01316" w14:textId="77777777" w:rsidR="00900741" w:rsidRPr="00AF3566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1 išėjimas, sutampa su KAS</w:t>
            </w:r>
          </w:p>
        </w:tc>
      </w:tr>
      <w:tr w:rsidR="00900741" w:rsidRPr="00B7503D" w14:paraId="51BA6034" w14:textId="77777777" w:rsidTr="00C21574">
        <w:trPr>
          <w:jc w:val="center"/>
        </w:trPr>
        <w:tc>
          <w:tcPr>
            <w:tcW w:w="421" w:type="dxa"/>
          </w:tcPr>
          <w:p w14:paraId="3764FEF6" w14:textId="77777777" w:rsidR="00900741" w:rsidRPr="00B7503D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34.</w:t>
            </w:r>
          </w:p>
        </w:tc>
        <w:tc>
          <w:tcPr>
            <w:tcW w:w="1134" w:type="dxa"/>
          </w:tcPr>
          <w:p w14:paraId="38960646" w14:textId="77777777" w:rsidR="00900741" w:rsidRPr="00B7503D" w:rsidRDefault="00900741" w:rsidP="00C21574">
            <w:pPr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6E7B7C46" w14:textId="77777777" w:rsidR="00900741" w:rsidRPr="00B7503D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25B8943" w14:textId="77777777" w:rsidR="00900741" w:rsidRPr="00B7503D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Muitinės</w:t>
            </w:r>
          </w:p>
        </w:tc>
        <w:tc>
          <w:tcPr>
            <w:tcW w:w="850" w:type="dxa"/>
          </w:tcPr>
          <w:p w14:paraId="5CAD7E52" w14:textId="77777777" w:rsidR="00900741" w:rsidRPr="00B7503D" w:rsidRDefault="00900741" w:rsidP="00C21574">
            <w:pPr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06D3E55C" w14:textId="77777777" w:rsidR="00900741" w:rsidRPr="00B7503D" w:rsidRDefault="00900741" w:rsidP="00C21574">
            <w:pPr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UAB „Jurbarko vandenys“</w:t>
            </w:r>
          </w:p>
        </w:tc>
        <w:tc>
          <w:tcPr>
            <w:tcW w:w="1701" w:type="dxa"/>
          </w:tcPr>
          <w:p w14:paraId="0A12BE89" w14:textId="77777777" w:rsidR="00900741" w:rsidRPr="00B7503D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B7503D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0C244585" w14:textId="77777777" w:rsidR="00900741" w:rsidRPr="00B7503D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80</w:t>
            </w:r>
          </w:p>
        </w:tc>
        <w:tc>
          <w:tcPr>
            <w:tcW w:w="1134" w:type="dxa"/>
          </w:tcPr>
          <w:p w14:paraId="668BB82F" w14:textId="77777777" w:rsidR="00900741" w:rsidRPr="00B7503D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53</w:t>
            </w:r>
          </w:p>
        </w:tc>
        <w:tc>
          <w:tcPr>
            <w:tcW w:w="1134" w:type="dxa"/>
          </w:tcPr>
          <w:p w14:paraId="1925DE1C" w14:textId="77777777" w:rsidR="00900741" w:rsidRPr="00B7503D" w:rsidRDefault="00900741" w:rsidP="00C21574">
            <w:pPr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5CC69563" w14:textId="77777777" w:rsidR="00900741" w:rsidRPr="00B7503D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6105878</w:t>
            </w:r>
          </w:p>
        </w:tc>
        <w:tc>
          <w:tcPr>
            <w:tcW w:w="1134" w:type="dxa"/>
          </w:tcPr>
          <w:p w14:paraId="495DE02A" w14:textId="77777777" w:rsidR="00900741" w:rsidRPr="00B7503D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B7503D">
              <w:rPr>
                <w:rFonts w:cs="Times New Roman"/>
                <w:sz w:val="22"/>
              </w:rPr>
              <w:t>419061</w:t>
            </w:r>
          </w:p>
        </w:tc>
        <w:tc>
          <w:tcPr>
            <w:tcW w:w="1701" w:type="dxa"/>
          </w:tcPr>
          <w:p w14:paraId="316D85FF" w14:textId="77777777" w:rsidR="00900741" w:rsidRPr="00B7503D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B7503D">
              <w:rPr>
                <w:sz w:val="22"/>
              </w:rPr>
              <w:t>Vienas įėjimas</w:t>
            </w:r>
          </w:p>
        </w:tc>
      </w:tr>
      <w:tr w:rsidR="00900741" w:rsidRPr="00AF3566" w14:paraId="70EAA44E" w14:textId="77777777" w:rsidTr="00C21574">
        <w:trPr>
          <w:jc w:val="center"/>
        </w:trPr>
        <w:tc>
          <w:tcPr>
            <w:tcW w:w="421" w:type="dxa"/>
          </w:tcPr>
          <w:p w14:paraId="76097930" w14:textId="77777777" w:rsidR="00900741" w:rsidRPr="00AF3566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35.</w:t>
            </w:r>
          </w:p>
        </w:tc>
        <w:tc>
          <w:tcPr>
            <w:tcW w:w="1134" w:type="dxa"/>
          </w:tcPr>
          <w:p w14:paraId="647B1F85" w14:textId="77777777" w:rsidR="00900741" w:rsidRPr="00AF3566" w:rsidRDefault="00900741" w:rsidP="00C21574">
            <w:pPr>
              <w:jc w:val="center"/>
              <w:rPr>
                <w:sz w:val="22"/>
              </w:rPr>
            </w:pPr>
            <w:r w:rsidRPr="00AF3566">
              <w:rPr>
                <w:sz w:val="22"/>
              </w:rPr>
              <w:t>Jurbarko</w:t>
            </w:r>
          </w:p>
          <w:p w14:paraId="62751F89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sz w:val="22"/>
              </w:rPr>
              <w:t>miesto</w:t>
            </w:r>
          </w:p>
        </w:tc>
        <w:tc>
          <w:tcPr>
            <w:tcW w:w="1134" w:type="dxa"/>
          </w:tcPr>
          <w:p w14:paraId="4247AC07" w14:textId="77777777" w:rsidR="00900741" w:rsidRPr="00AF3566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AF3566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529F598A" w14:textId="77777777" w:rsidR="00900741" w:rsidRPr="00AF3566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M. Valančiaus</w:t>
            </w:r>
          </w:p>
        </w:tc>
        <w:tc>
          <w:tcPr>
            <w:tcW w:w="850" w:type="dxa"/>
          </w:tcPr>
          <w:p w14:paraId="463AEA89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8</w:t>
            </w:r>
          </w:p>
        </w:tc>
        <w:tc>
          <w:tcPr>
            <w:tcW w:w="1559" w:type="dxa"/>
          </w:tcPr>
          <w:p w14:paraId="5D4456B8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21BFBF97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 xml:space="preserve">DNSB </w:t>
            </w:r>
            <w:r>
              <w:rPr>
                <w:rFonts w:cs="Times New Roman"/>
                <w:sz w:val="22"/>
              </w:rPr>
              <w:t>„</w:t>
            </w:r>
            <w:proofErr w:type="spellStart"/>
            <w:r w:rsidRPr="00AF3566">
              <w:rPr>
                <w:rFonts w:cs="Times New Roman"/>
                <w:sz w:val="22"/>
              </w:rPr>
              <w:t>Butev</w:t>
            </w:r>
            <w:r>
              <w:rPr>
                <w:rFonts w:cs="Times New Roman"/>
                <w:sz w:val="22"/>
              </w:rPr>
              <w:t>a</w:t>
            </w:r>
            <w:proofErr w:type="spellEnd"/>
            <w:r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5425C92A" w14:textId="77777777" w:rsidR="00900741" w:rsidRPr="00AF3566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471</w:t>
            </w:r>
          </w:p>
        </w:tc>
        <w:tc>
          <w:tcPr>
            <w:tcW w:w="1134" w:type="dxa"/>
          </w:tcPr>
          <w:p w14:paraId="48A32AC5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314</w:t>
            </w:r>
          </w:p>
        </w:tc>
        <w:tc>
          <w:tcPr>
            <w:tcW w:w="1134" w:type="dxa"/>
          </w:tcPr>
          <w:p w14:paraId="36ACB197" w14:textId="77777777" w:rsidR="00900741" w:rsidRPr="00AF3566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1A25C885" w14:textId="77777777" w:rsidR="00900741" w:rsidRPr="00AF3566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6105373</w:t>
            </w:r>
          </w:p>
        </w:tc>
        <w:tc>
          <w:tcPr>
            <w:tcW w:w="1134" w:type="dxa"/>
          </w:tcPr>
          <w:p w14:paraId="368A67EA" w14:textId="77777777" w:rsidR="00900741" w:rsidRPr="00AF3566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AF3566">
              <w:rPr>
                <w:rFonts w:cs="Times New Roman"/>
                <w:sz w:val="22"/>
              </w:rPr>
              <w:t>421076</w:t>
            </w:r>
          </w:p>
        </w:tc>
        <w:tc>
          <w:tcPr>
            <w:tcW w:w="1701" w:type="dxa"/>
          </w:tcPr>
          <w:p w14:paraId="76C14E6D" w14:textId="77777777" w:rsidR="00900741" w:rsidRPr="00AF3566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30A2A" w14:paraId="74A3D925" w14:textId="77777777" w:rsidTr="00C21574">
        <w:trPr>
          <w:jc w:val="center"/>
        </w:trPr>
        <w:tc>
          <w:tcPr>
            <w:tcW w:w="421" w:type="dxa"/>
          </w:tcPr>
          <w:p w14:paraId="74AE3626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36.</w:t>
            </w:r>
          </w:p>
        </w:tc>
        <w:tc>
          <w:tcPr>
            <w:tcW w:w="1134" w:type="dxa"/>
          </w:tcPr>
          <w:p w14:paraId="5A604CB5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3B6BB42A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2DEB8521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Daukanto</w:t>
            </w:r>
          </w:p>
        </w:tc>
        <w:tc>
          <w:tcPr>
            <w:tcW w:w="850" w:type="dxa"/>
          </w:tcPr>
          <w:p w14:paraId="3F5EFC9C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1559" w:type="dxa"/>
          </w:tcPr>
          <w:p w14:paraId="3A0DBA4C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BB0D658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0A1BB48E" w14:textId="77777777" w:rsidR="00900741" w:rsidRPr="00A9285C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63EA631B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475</w:t>
            </w:r>
          </w:p>
        </w:tc>
        <w:tc>
          <w:tcPr>
            <w:tcW w:w="1134" w:type="dxa"/>
          </w:tcPr>
          <w:p w14:paraId="31E8F38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317</w:t>
            </w:r>
          </w:p>
        </w:tc>
        <w:tc>
          <w:tcPr>
            <w:tcW w:w="1134" w:type="dxa"/>
          </w:tcPr>
          <w:p w14:paraId="50D25688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04E81DD" w14:textId="77777777" w:rsidR="00900741" w:rsidRPr="00A9285C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>6105944</w:t>
            </w:r>
          </w:p>
        </w:tc>
        <w:tc>
          <w:tcPr>
            <w:tcW w:w="1134" w:type="dxa"/>
          </w:tcPr>
          <w:p w14:paraId="4ED8C8AF" w14:textId="77777777" w:rsidR="00900741" w:rsidRPr="00A9285C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A9285C">
              <w:rPr>
                <w:rFonts w:cs="Times New Roman"/>
                <w:sz w:val="22"/>
              </w:rPr>
              <w:t>421961</w:t>
            </w:r>
          </w:p>
        </w:tc>
        <w:tc>
          <w:tcPr>
            <w:tcW w:w="1701" w:type="dxa"/>
          </w:tcPr>
          <w:p w14:paraId="6D97D3C3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75410" w14:paraId="5F1F3760" w14:textId="77777777" w:rsidTr="00C21574">
        <w:trPr>
          <w:jc w:val="center"/>
        </w:trPr>
        <w:tc>
          <w:tcPr>
            <w:tcW w:w="421" w:type="dxa"/>
          </w:tcPr>
          <w:p w14:paraId="4CCE63A4" w14:textId="77777777" w:rsidR="00900741" w:rsidRPr="00075410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37.</w:t>
            </w:r>
          </w:p>
        </w:tc>
        <w:tc>
          <w:tcPr>
            <w:tcW w:w="1134" w:type="dxa"/>
          </w:tcPr>
          <w:p w14:paraId="24D16684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056AAED" w14:textId="77777777" w:rsidR="00900741" w:rsidRPr="00075410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67E7F8D2" w14:textId="77777777" w:rsidR="00900741" w:rsidRPr="00075410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Vydūno</w:t>
            </w:r>
          </w:p>
        </w:tc>
        <w:tc>
          <w:tcPr>
            <w:tcW w:w="850" w:type="dxa"/>
          </w:tcPr>
          <w:p w14:paraId="49418F5E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21</w:t>
            </w:r>
          </w:p>
        </w:tc>
        <w:tc>
          <w:tcPr>
            <w:tcW w:w="1559" w:type="dxa"/>
          </w:tcPr>
          <w:p w14:paraId="7325E562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krašto muziejus</w:t>
            </w:r>
          </w:p>
        </w:tc>
        <w:tc>
          <w:tcPr>
            <w:tcW w:w="1701" w:type="dxa"/>
          </w:tcPr>
          <w:p w14:paraId="0FDDD172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4BB8CB2B" w14:textId="77777777" w:rsidR="00900741" w:rsidRPr="00075410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150</w:t>
            </w:r>
          </w:p>
        </w:tc>
        <w:tc>
          <w:tcPr>
            <w:tcW w:w="1134" w:type="dxa"/>
          </w:tcPr>
          <w:p w14:paraId="0B5718C6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</w:t>
            </w:r>
          </w:p>
        </w:tc>
        <w:tc>
          <w:tcPr>
            <w:tcW w:w="1134" w:type="dxa"/>
          </w:tcPr>
          <w:p w14:paraId="275E29D7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6277E2A3" w14:textId="77777777" w:rsidR="00900741" w:rsidRPr="00075410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6105592</w:t>
            </w:r>
          </w:p>
        </w:tc>
        <w:tc>
          <w:tcPr>
            <w:tcW w:w="1134" w:type="dxa"/>
          </w:tcPr>
          <w:p w14:paraId="2C3E76A2" w14:textId="77777777" w:rsidR="00900741" w:rsidRPr="00075410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420627</w:t>
            </w:r>
          </w:p>
        </w:tc>
        <w:tc>
          <w:tcPr>
            <w:tcW w:w="1701" w:type="dxa"/>
          </w:tcPr>
          <w:p w14:paraId="735A0282" w14:textId="77777777" w:rsidR="00900741" w:rsidRPr="00075410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Vienas įėjimas</w:t>
            </w:r>
          </w:p>
        </w:tc>
      </w:tr>
      <w:tr w:rsidR="00900741" w:rsidRPr="00EA1601" w14:paraId="11E30EC8" w14:textId="77777777" w:rsidTr="00C21574">
        <w:trPr>
          <w:jc w:val="center"/>
        </w:trPr>
        <w:tc>
          <w:tcPr>
            <w:tcW w:w="421" w:type="dxa"/>
          </w:tcPr>
          <w:p w14:paraId="4B9C4B58" w14:textId="77777777" w:rsidR="00900741" w:rsidRPr="00EA160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38.</w:t>
            </w:r>
          </w:p>
        </w:tc>
        <w:tc>
          <w:tcPr>
            <w:tcW w:w="1134" w:type="dxa"/>
          </w:tcPr>
          <w:p w14:paraId="46035745" w14:textId="77777777" w:rsidR="00900741" w:rsidRPr="00EA1601" w:rsidRDefault="00900741" w:rsidP="00C21574">
            <w:pPr>
              <w:jc w:val="center"/>
              <w:rPr>
                <w:sz w:val="22"/>
              </w:rPr>
            </w:pPr>
            <w:r w:rsidRPr="00EA1601">
              <w:rPr>
                <w:sz w:val="22"/>
              </w:rPr>
              <w:t>Jurbarko</w:t>
            </w:r>
          </w:p>
          <w:p w14:paraId="0937C5EA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miesto</w:t>
            </w:r>
          </w:p>
        </w:tc>
        <w:tc>
          <w:tcPr>
            <w:tcW w:w="1134" w:type="dxa"/>
          </w:tcPr>
          <w:p w14:paraId="3BB05F4D" w14:textId="77777777" w:rsidR="00900741" w:rsidRPr="00EA1601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7844D6C6" w14:textId="77777777" w:rsidR="00900741" w:rsidRPr="00EA160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Vydūno</w:t>
            </w:r>
          </w:p>
        </w:tc>
        <w:tc>
          <w:tcPr>
            <w:tcW w:w="850" w:type="dxa"/>
          </w:tcPr>
          <w:p w14:paraId="03F066EA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21A</w:t>
            </w:r>
          </w:p>
        </w:tc>
        <w:tc>
          <w:tcPr>
            <w:tcW w:w="1559" w:type="dxa"/>
          </w:tcPr>
          <w:p w14:paraId="38A8D196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Jurbarko Kristaus Atsimainymo cerkvė</w:t>
            </w:r>
          </w:p>
        </w:tc>
        <w:tc>
          <w:tcPr>
            <w:tcW w:w="1701" w:type="dxa"/>
          </w:tcPr>
          <w:p w14:paraId="3F7D3245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40FE658C" w14:textId="77777777" w:rsidR="00900741" w:rsidRPr="00EA160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206</w:t>
            </w:r>
          </w:p>
        </w:tc>
        <w:tc>
          <w:tcPr>
            <w:tcW w:w="1134" w:type="dxa"/>
          </w:tcPr>
          <w:p w14:paraId="7A8A7596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137</w:t>
            </w:r>
          </w:p>
        </w:tc>
        <w:tc>
          <w:tcPr>
            <w:tcW w:w="1134" w:type="dxa"/>
          </w:tcPr>
          <w:p w14:paraId="2CCDF181" w14:textId="77777777" w:rsidR="00900741" w:rsidRPr="00EA1601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73B6BEFF" w14:textId="77777777" w:rsidR="00900741" w:rsidRPr="00EA1601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6105614</w:t>
            </w:r>
          </w:p>
        </w:tc>
        <w:tc>
          <w:tcPr>
            <w:tcW w:w="1134" w:type="dxa"/>
          </w:tcPr>
          <w:p w14:paraId="44CA345F" w14:textId="77777777" w:rsidR="00900741" w:rsidRPr="00EA1601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EA1601">
              <w:rPr>
                <w:sz w:val="22"/>
              </w:rPr>
              <w:t>420671</w:t>
            </w:r>
          </w:p>
        </w:tc>
        <w:tc>
          <w:tcPr>
            <w:tcW w:w="1701" w:type="dxa"/>
          </w:tcPr>
          <w:p w14:paraId="1C48048B" w14:textId="77777777" w:rsidR="00900741" w:rsidRPr="00EA160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Vienas įėjimas</w:t>
            </w:r>
          </w:p>
        </w:tc>
      </w:tr>
      <w:tr w:rsidR="00900741" w:rsidRPr="00995AD2" w14:paraId="24B142EA" w14:textId="77777777" w:rsidTr="00C21574">
        <w:trPr>
          <w:jc w:val="center"/>
        </w:trPr>
        <w:tc>
          <w:tcPr>
            <w:tcW w:w="421" w:type="dxa"/>
          </w:tcPr>
          <w:p w14:paraId="4EBAD0AB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39.</w:t>
            </w:r>
          </w:p>
        </w:tc>
        <w:tc>
          <w:tcPr>
            <w:tcW w:w="1134" w:type="dxa"/>
          </w:tcPr>
          <w:p w14:paraId="6FE40AEE" w14:textId="77777777" w:rsidR="00900741" w:rsidRPr="00995AD2" w:rsidRDefault="00900741" w:rsidP="00C21574">
            <w:pPr>
              <w:ind w:left="-96" w:right="-123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A84525C" w14:textId="77777777" w:rsidR="00900741" w:rsidRPr="00995AD2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61585DAD" w14:textId="77777777" w:rsidR="00900741" w:rsidRPr="00995AD2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Vydūno</w:t>
            </w:r>
          </w:p>
        </w:tc>
        <w:tc>
          <w:tcPr>
            <w:tcW w:w="850" w:type="dxa"/>
          </w:tcPr>
          <w:p w14:paraId="160E8FEA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56</w:t>
            </w:r>
          </w:p>
        </w:tc>
        <w:tc>
          <w:tcPr>
            <w:tcW w:w="1559" w:type="dxa"/>
          </w:tcPr>
          <w:p w14:paraId="47B3C439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VšĮ Jurbarko ligoninė</w:t>
            </w:r>
          </w:p>
        </w:tc>
        <w:tc>
          <w:tcPr>
            <w:tcW w:w="1701" w:type="dxa"/>
          </w:tcPr>
          <w:p w14:paraId="567B8BBB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5CAC7AA5" w14:textId="77777777" w:rsidR="00900741" w:rsidRPr="00995AD2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960</w:t>
            </w:r>
          </w:p>
        </w:tc>
        <w:tc>
          <w:tcPr>
            <w:tcW w:w="1134" w:type="dxa"/>
          </w:tcPr>
          <w:p w14:paraId="5FE9F37E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640</w:t>
            </w:r>
          </w:p>
        </w:tc>
        <w:tc>
          <w:tcPr>
            <w:tcW w:w="1134" w:type="dxa"/>
          </w:tcPr>
          <w:p w14:paraId="2D2F03AA" w14:textId="77777777" w:rsidR="00900741" w:rsidRPr="00995AD2" w:rsidRDefault="00900741" w:rsidP="00C21574">
            <w:pPr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Taip</w:t>
            </w:r>
          </w:p>
        </w:tc>
        <w:tc>
          <w:tcPr>
            <w:tcW w:w="1134" w:type="dxa"/>
          </w:tcPr>
          <w:p w14:paraId="7FAC50E5" w14:textId="77777777" w:rsidR="00900741" w:rsidRPr="00995AD2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6106158</w:t>
            </w:r>
          </w:p>
        </w:tc>
        <w:tc>
          <w:tcPr>
            <w:tcW w:w="1134" w:type="dxa"/>
          </w:tcPr>
          <w:p w14:paraId="10A84D9E" w14:textId="77777777" w:rsidR="00900741" w:rsidRPr="00995AD2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420187</w:t>
            </w:r>
          </w:p>
        </w:tc>
        <w:tc>
          <w:tcPr>
            <w:tcW w:w="1701" w:type="dxa"/>
          </w:tcPr>
          <w:p w14:paraId="23B65395" w14:textId="77777777" w:rsidR="00900741" w:rsidRPr="00995AD2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995AD2">
              <w:rPr>
                <w:rFonts w:cs="Times New Roman"/>
                <w:sz w:val="22"/>
              </w:rPr>
              <w:t>Pateiktas priedangoje talpinamų gyventojų skaičius yra preliminarus</w:t>
            </w:r>
          </w:p>
        </w:tc>
      </w:tr>
      <w:tr w:rsidR="00900741" w:rsidRPr="00995AD2" w14:paraId="4A2707CB" w14:textId="77777777" w:rsidTr="00C21574">
        <w:trPr>
          <w:jc w:val="center"/>
        </w:trPr>
        <w:tc>
          <w:tcPr>
            <w:tcW w:w="421" w:type="dxa"/>
          </w:tcPr>
          <w:p w14:paraId="3F60BEEF" w14:textId="77777777" w:rsidR="00900741" w:rsidRPr="00995AD2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40.</w:t>
            </w:r>
          </w:p>
        </w:tc>
        <w:tc>
          <w:tcPr>
            <w:tcW w:w="1134" w:type="dxa"/>
          </w:tcPr>
          <w:p w14:paraId="7D89ABF0" w14:textId="77777777" w:rsidR="00900741" w:rsidRPr="00995AD2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25962394" w14:textId="77777777" w:rsidR="00900741" w:rsidRPr="00995AD2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0BDFB551" w14:textId="77777777" w:rsidR="00900741" w:rsidRPr="00995AD2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Vydūno</w:t>
            </w:r>
          </w:p>
        </w:tc>
        <w:tc>
          <w:tcPr>
            <w:tcW w:w="850" w:type="dxa"/>
          </w:tcPr>
          <w:p w14:paraId="203BA205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56D</w:t>
            </w:r>
          </w:p>
        </w:tc>
        <w:tc>
          <w:tcPr>
            <w:tcW w:w="1559" w:type="dxa"/>
          </w:tcPr>
          <w:p w14:paraId="2AC35922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VšĮ Jurbarko rajono pirminės sveikatos priežiūros centras</w:t>
            </w:r>
          </w:p>
        </w:tc>
        <w:tc>
          <w:tcPr>
            <w:tcW w:w="1701" w:type="dxa"/>
          </w:tcPr>
          <w:p w14:paraId="233F337D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4AA6F67C" w14:textId="77777777" w:rsidR="00900741" w:rsidRPr="00995AD2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450</w:t>
            </w:r>
          </w:p>
        </w:tc>
        <w:tc>
          <w:tcPr>
            <w:tcW w:w="1134" w:type="dxa"/>
          </w:tcPr>
          <w:p w14:paraId="024AD61B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300</w:t>
            </w:r>
          </w:p>
        </w:tc>
        <w:tc>
          <w:tcPr>
            <w:tcW w:w="1134" w:type="dxa"/>
          </w:tcPr>
          <w:p w14:paraId="0C04823C" w14:textId="77777777" w:rsidR="00900741" w:rsidRPr="00995AD2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Taip</w:t>
            </w:r>
          </w:p>
        </w:tc>
        <w:tc>
          <w:tcPr>
            <w:tcW w:w="1134" w:type="dxa"/>
          </w:tcPr>
          <w:p w14:paraId="2404E2A9" w14:textId="77777777" w:rsidR="00900741" w:rsidRPr="00995AD2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6106064</w:t>
            </w:r>
          </w:p>
        </w:tc>
        <w:tc>
          <w:tcPr>
            <w:tcW w:w="1134" w:type="dxa"/>
          </w:tcPr>
          <w:p w14:paraId="6A7833F7" w14:textId="77777777" w:rsidR="00900741" w:rsidRPr="00995AD2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995AD2">
              <w:rPr>
                <w:sz w:val="22"/>
              </w:rPr>
              <w:t>420249</w:t>
            </w:r>
          </w:p>
        </w:tc>
        <w:tc>
          <w:tcPr>
            <w:tcW w:w="1701" w:type="dxa"/>
          </w:tcPr>
          <w:p w14:paraId="206E7FBC" w14:textId="77777777" w:rsidR="00900741" w:rsidRPr="00995AD2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995AD2">
              <w:rPr>
                <w:rFonts w:cs="Times New Roman"/>
                <w:sz w:val="22"/>
              </w:rPr>
              <w:t>Pusrūsis</w:t>
            </w:r>
          </w:p>
        </w:tc>
      </w:tr>
      <w:tr w:rsidR="00900741" w:rsidRPr="00075410" w14:paraId="1F1E3067" w14:textId="77777777" w:rsidTr="00C21574">
        <w:trPr>
          <w:jc w:val="center"/>
        </w:trPr>
        <w:tc>
          <w:tcPr>
            <w:tcW w:w="421" w:type="dxa"/>
          </w:tcPr>
          <w:p w14:paraId="5662CEF0" w14:textId="77777777" w:rsidR="00900741" w:rsidRPr="00075410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41.</w:t>
            </w:r>
          </w:p>
        </w:tc>
        <w:tc>
          <w:tcPr>
            <w:tcW w:w="1134" w:type="dxa"/>
          </w:tcPr>
          <w:p w14:paraId="27A99F03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3145F70E" w14:textId="77777777" w:rsidR="00900741" w:rsidRPr="00075410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64239A11" w14:textId="77777777" w:rsidR="00900741" w:rsidRPr="00075410" w:rsidRDefault="00900741" w:rsidP="00C21574">
            <w:pPr>
              <w:ind w:left="-148" w:right="-125"/>
              <w:jc w:val="center"/>
              <w:rPr>
                <w:sz w:val="22"/>
              </w:rPr>
            </w:pPr>
            <w:r>
              <w:rPr>
                <w:sz w:val="22"/>
              </w:rPr>
              <w:t>Vytauto Didžiojo</w:t>
            </w:r>
          </w:p>
        </w:tc>
        <w:tc>
          <w:tcPr>
            <w:tcW w:w="850" w:type="dxa"/>
          </w:tcPr>
          <w:p w14:paraId="44DA710A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59" w:type="dxa"/>
          </w:tcPr>
          <w:p w14:paraId="0B2F77EF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3718C37F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4C10B767" w14:textId="77777777" w:rsidR="00900741" w:rsidRPr="00075410" w:rsidRDefault="00900741" w:rsidP="00C21574">
            <w:pPr>
              <w:ind w:left="-111" w:right="-108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3858C335" w14:textId="77777777" w:rsidR="00900741" w:rsidRPr="00075410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396</w:t>
            </w:r>
          </w:p>
        </w:tc>
        <w:tc>
          <w:tcPr>
            <w:tcW w:w="1134" w:type="dxa"/>
          </w:tcPr>
          <w:p w14:paraId="4045AB76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264</w:t>
            </w:r>
          </w:p>
        </w:tc>
        <w:tc>
          <w:tcPr>
            <w:tcW w:w="1134" w:type="dxa"/>
          </w:tcPr>
          <w:p w14:paraId="4BCF9439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75763E0C" w14:textId="77777777" w:rsidR="00900741" w:rsidRPr="00075410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6105382</w:t>
            </w:r>
          </w:p>
        </w:tc>
        <w:tc>
          <w:tcPr>
            <w:tcW w:w="1134" w:type="dxa"/>
          </w:tcPr>
          <w:p w14:paraId="54374F6A" w14:textId="77777777" w:rsidR="00900741" w:rsidRPr="00075410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421295</w:t>
            </w:r>
          </w:p>
        </w:tc>
        <w:tc>
          <w:tcPr>
            <w:tcW w:w="1701" w:type="dxa"/>
          </w:tcPr>
          <w:p w14:paraId="68EE757D" w14:textId="77777777" w:rsidR="00900741" w:rsidRPr="00075410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Vienas įėjimas</w:t>
            </w:r>
          </w:p>
        </w:tc>
      </w:tr>
      <w:tr w:rsidR="00900741" w:rsidRPr="00762821" w14:paraId="3BE112DD" w14:textId="77777777" w:rsidTr="00C21574">
        <w:trPr>
          <w:jc w:val="center"/>
        </w:trPr>
        <w:tc>
          <w:tcPr>
            <w:tcW w:w="421" w:type="dxa"/>
          </w:tcPr>
          <w:p w14:paraId="643399C9" w14:textId="77777777" w:rsidR="00900741" w:rsidRPr="00762821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42.</w:t>
            </w:r>
          </w:p>
        </w:tc>
        <w:tc>
          <w:tcPr>
            <w:tcW w:w="1134" w:type="dxa"/>
          </w:tcPr>
          <w:p w14:paraId="2A9FA0F8" w14:textId="77777777" w:rsidR="00900741" w:rsidRPr="00762821" w:rsidRDefault="00900741" w:rsidP="00C21574">
            <w:pPr>
              <w:ind w:left="-96" w:right="-123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48EF019E" w14:textId="77777777" w:rsidR="00900741" w:rsidRPr="00762821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141DD4BB" w14:textId="77777777" w:rsidR="00900741" w:rsidRPr="00762821" w:rsidRDefault="00900741" w:rsidP="00C21574">
            <w:pPr>
              <w:ind w:left="-148" w:right="-125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Vytauto Didžiojo</w:t>
            </w:r>
          </w:p>
        </w:tc>
        <w:tc>
          <w:tcPr>
            <w:tcW w:w="850" w:type="dxa"/>
          </w:tcPr>
          <w:p w14:paraId="5776C49A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53A</w:t>
            </w:r>
          </w:p>
        </w:tc>
        <w:tc>
          <w:tcPr>
            <w:tcW w:w="1559" w:type="dxa"/>
          </w:tcPr>
          <w:p w14:paraId="02612A68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Vytauto Didžiojo progimnazija</w:t>
            </w:r>
          </w:p>
        </w:tc>
        <w:tc>
          <w:tcPr>
            <w:tcW w:w="1701" w:type="dxa"/>
          </w:tcPr>
          <w:p w14:paraId="64A47ED1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15A20A1F" w14:textId="77777777" w:rsidR="00900741" w:rsidRPr="0076282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sz w:val="22"/>
              </w:rPr>
              <w:t>525</w:t>
            </w:r>
          </w:p>
        </w:tc>
        <w:tc>
          <w:tcPr>
            <w:tcW w:w="1134" w:type="dxa"/>
          </w:tcPr>
          <w:p w14:paraId="046B0ADA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350</w:t>
            </w:r>
          </w:p>
        </w:tc>
        <w:tc>
          <w:tcPr>
            <w:tcW w:w="1134" w:type="dxa"/>
          </w:tcPr>
          <w:p w14:paraId="198BFA88" w14:textId="77777777" w:rsidR="00900741" w:rsidRPr="00762821" w:rsidRDefault="00900741" w:rsidP="00C21574">
            <w:pPr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Taip</w:t>
            </w:r>
          </w:p>
        </w:tc>
        <w:tc>
          <w:tcPr>
            <w:tcW w:w="1134" w:type="dxa"/>
          </w:tcPr>
          <w:p w14:paraId="2A16E2C3" w14:textId="77777777" w:rsidR="00900741" w:rsidRPr="0076282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6106281</w:t>
            </w:r>
          </w:p>
        </w:tc>
        <w:tc>
          <w:tcPr>
            <w:tcW w:w="1134" w:type="dxa"/>
          </w:tcPr>
          <w:p w14:paraId="4B0624E3" w14:textId="77777777" w:rsidR="00900741" w:rsidRPr="0076282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762821">
              <w:rPr>
                <w:sz w:val="22"/>
              </w:rPr>
              <w:t>421036</w:t>
            </w:r>
          </w:p>
        </w:tc>
        <w:tc>
          <w:tcPr>
            <w:tcW w:w="1701" w:type="dxa"/>
          </w:tcPr>
          <w:p w14:paraId="45C1EE55" w14:textId="77777777" w:rsidR="00900741" w:rsidRPr="00762821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762821">
              <w:rPr>
                <w:rFonts w:cs="Times New Roman"/>
                <w:sz w:val="22"/>
              </w:rPr>
              <w:t>Pateiktas priedangoje talpinamų gyventojų skaičius yra preliminaru</w:t>
            </w:r>
            <w:r w:rsidRPr="00762821">
              <w:rPr>
                <w:sz w:val="22"/>
              </w:rPr>
              <w:t>s</w:t>
            </w:r>
          </w:p>
        </w:tc>
      </w:tr>
      <w:tr w:rsidR="00900741" w:rsidRPr="00030A2A" w14:paraId="3EF9AE8C" w14:textId="77777777" w:rsidTr="00C21574">
        <w:trPr>
          <w:jc w:val="center"/>
        </w:trPr>
        <w:tc>
          <w:tcPr>
            <w:tcW w:w="421" w:type="dxa"/>
          </w:tcPr>
          <w:p w14:paraId="449D75E9" w14:textId="77777777" w:rsidR="00900741" w:rsidRPr="00030A2A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43.</w:t>
            </w:r>
          </w:p>
        </w:tc>
        <w:tc>
          <w:tcPr>
            <w:tcW w:w="1134" w:type="dxa"/>
          </w:tcPr>
          <w:p w14:paraId="67C14C60" w14:textId="77777777" w:rsidR="00900741" w:rsidRPr="00504FB3" w:rsidRDefault="00900741" w:rsidP="00C21574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miesto</w:t>
            </w:r>
          </w:p>
        </w:tc>
        <w:tc>
          <w:tcPr>
            <w:tcW w:w="1134" w:type="dxa"/>
          </w:tcPr>
          <w:p w14:paraId="7D9BEBD1" w14:textId="77777777" w:rsidR="00900741" w:rsidRPr="00504FB3" w:rsidRDefault="00900741" w:rsidP="00C21574">
            <w:pPr>
              <w:ind w:left="-105" w:right="-108"/>
              <w:jc w:val="center"/>
              <w:rPr>
                <w:rFonts w:cs="Times New Roman"/>
                <w:sz w:val="22"/>
              </w:rPr>
            </w:pPr>
            <w:r w:rsidRPr="00504FB3">
              <w:rPr>
                <w:rFonts w:cs="Times New Roman"/>
                <w:sz w:val="22"/>
              </w:rPr>
              <w:t>Jurbarko m.</w:t>
            </w:r>
          </w:p>
        </w:tc>
        <w:tc>
          <w:tcPr>
            <w:tcW w:w="1134" w:type="dxa"/>
          </w:tcPr>
          <w:p w14:paraId="61B2B52C" w14:textId="77777777" w:rsidR="00900741" w:rsidRDefault="00900741" w:rsidP="00C21574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V. Kudirkos</w:t>
            </w:r>
          </w:p>
        </w:tc>
        <w:tc>
          <w:tcPr>
            <w:tcW w:w="850" w:type="dxa"/>
          </w:tcPr>
          <w:p w14:paraId="1FDD49C1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1559" w:type="dxa"/>
          </w:tcPr>
          <w:p w14:paraId="076332C1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039ECE17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075410">
              <w:rPr>
                <w:rFonts w:cs="Times New Roman"/>
                <w:sz w:val="22"/>
              </w:rPr>
              <w:t xml:space="preserve">DNSB </w:t>
            </w:r>
            <w:r>
              <w:rPr>
                <w:rFonts w:cs="Times New Roman"/>
                <w:sz w:val="22"/>
              </w:rPr>
              <w:t>„</w:t>
            </w:r>
            <w:proofErr w:type="spellStart"/>
            <w:r w:rsidRPr="00075410">
              <w:rPr>
                <w:rFonts w:cs="Times New Roman"/>
                <w:sz w:val="22"/>
              </w:rPr>
              <w:t>Šešiaaukštis</w:t>
            </w:r>
            <w:proofErr w:type="spellEnd"/>
            <w:r>
              <w:rPr>
                <w:rFonts w:cs="Times New Roman"/>
                <w:sz w:val="22"/>
              </w:rPr>
              <w:t>“</w:t>
            </w:r>
          </w:p>
        </w:tc>
        <w:tc>
          <w:tcPr>
            <w:tcW w:w="851" w:type="dxa"/>
          </w:tcPr>
          <w:p w14:paraId="7E54EFC4" w14:textId="77777777" w:rsidR="00900741" w:rsidRDefault="00900741" w:rsidP="00C21574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545</w:t>
            </w:r>
          </w:p>
        </w:tc>
        <w:tc>
          <w:tcPr>
            <w:tcW w:w="1134" w:type="dxa"/>
          </w:tcPr>
          <w:p w14:paraId="1B7F20E0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363</w:t>
            </w:r>
          </w:p>
        </w:tc>
        <w:tc>
          <w:tcPr>
            <w:tcW w:w="1134" w:type="dxa"/>
          </w:tcPr>
          <w:p w14:paraId="771CEFCA" w14:textId="77777777" w:rsidR="00900741" w:rsidRDefault="00900741" w:rsidP="00C2157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C27FDFD" w14:textId="77777777" w:rsidR="00900741" w:rsidRPr="00A9285C" w:rsidRDefault="00900741" w:rsidP="00C21574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075410">
              <w:rPr>
                <w:rFonts w:cs="Times New Roman"/>
                <w:sz w:val="22"/>
              </w:rPr>
              <w:t>6106264</w:t>
            </w:r>
          </w:p>
        </w:tc>
        <w:tc>
          <w:tcPr>
            <w:tcW w:w="1134" w:type="dxa"/>
          </w:tcPr>
          <w:p w14:paraId="15479214" w14:textId="77777777" w:rsidR="00900741" w:rsidRPr="00A9285C" w:rsidRDefault="00900741" w:rsidP="00C21574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075410">
              <w:rPr>
                <w:rFonts w:cs="Times New Roman"/>
                <w:sz w:val="22"/>
              </w:rPr>
              <w:t>421621</w:t>
            </w:r>
          </w:p>
        </w:tc>
        <w:tc>
          <w:tcPr>
            <w:tcW w:w="1701" w:type="dxa"/>
          </w:tcPr>
          <w:p w14:paraId="75BBC175" w14:textId="77777777" w:rsidR="00900741" w:rsidRPr="00762821" w:rsidRDefault="00900741" w:rsidP="00C21574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Vienas įėjimas</w:t>
            </w:r>
          </w:p>
        </w:tc>
      </w:tr>
      <w:tr w:rsidR="00900741" w:rsidRPr="00075410" w14:paraId="346A652B" w14:textId="77777777" w:rsidTr="00C21574">
        <w:trPr>
          <w:jc w:val="center"/>
        </w:trPr>
        <w:tc>
          <w:tcPr>
            <w:tcW w:w="421" w:type="dxa"/>
          </w:tcPr>
          <w:p w14:paraId="0BAA133E" w14:textId="77777777" w:rsidR="00900741" w:rsidRPr="00075410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44.</w:t>
            </w:r>
          </w:p>
        </w:tc>
        <w:tc>
          <w:tcPr>
            <w:tcW w:w="1134" w:type="dxa"/>
          </w:tcPr>
          <w:p w14:paraId="16B0F7F5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E2541F4" w14:textId="77777777" w:rsidR="00900741" w:rsidRPr="00075410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16600037" w14:textId="77777777" w:rsidR="00900741" w:rsidRDefault="00900741" w:rsidP="00C21574">
            <w:pPr>
              <w:ind w:left="-148" w:right="-125"/>
              <w:jc w:val="center"/>
              <w:rPr>
                <w:sz w:val="22"/>
              </w:rPr>
            </w:pPr>
            <w:r>
              <w:rPr>
                <w:sz w:val="22"/>
              </w:rPr>
              <w:t>Žemaitės</w:t>
            </w:r>
          </w:p>
        </w:tc>
        <w:tc>
          <w:tcPr>
            <w:tcW w:w="850" w:type="dxa"/>
          </w:tcPr>
          <w:p w14:paraId="7BF4F7E6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59" w:type="dxa"/>
          </w:tcPr>
          <w:p w14:paraId="7FD71C0D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7A5C1555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39AB4C66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7B9EBBE5" w14:textId="77777777" w:rsidR="0090074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129</w:t>
            </w:r>
          </w:p>
        </w:tc>
        <w:tc>
          <w:tcPr>
            <w:tcW w:w="1134" w:type="dxa"/>
          </w:tcPr>
          <w:p w14:paraId="139B2E0A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86</w:t>
            </w:r>
          </w:p>
        </w:tc>
        <w:tc>
          <w:tcPr>
            <w:tcW w:w="1134" w:type="dxa"/>
          </w:tcPr>
          <w:p w14:paraId="4341F433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544215B4" w14:textId="77777777" w:rsidR="00900741" w:rsidRPr="00EA160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6106060</w:t>
            </w:r>
          </w:p>
        </w:tc>
        <w:tc>
          <w:tcPr>
            <w:tcW w:w="1134" w:type="dxa"/>
          </w:tcPr>
          <w:p w14:paraId="064777AE" w14:textId="77777777" w:rsidR="00900741" w:rsidRPr="00EA160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421800</w:t>
            </w:r>
          </w:p>
        </w:tc>
        <w:tc>
          <w:tcPr>
            <w:tcW w:w="1701" w:type="dxa"/>
          </w:tcPr>
          <w:p w14:paraId="7EC70727" w14:textId="77777777" w:rsidR="00900741" w:rsidRPr="00075410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Vienas įėjimas</w:t>
            </w:r>
          </w:p>
        </w:tc>
      </w:tr>
      <w:tr w:rsidR="00900741" w:rsidRPr="00075410" w14:paraId="6D1EA5E3" w14:textId="77777777" w:rsidTr="00C21574">
        <w:trPr>
          <w:jc w:val="center"/>
        </w:trPr>
        <w:tc>
          <w:tcPr>
            <w:tcW w:w="421" w:type="dxa"/>
          </w:tcPr>
          <w:p w14:paraId="70B80227" w14:textId="77777777" w:rsidR="00900741" w:rsidRPr="00075410" w:rsidRDefault="00900741" w:rsidP="00C21574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45.</w:t>
            </w:r>
          </w:p>
        </w:tc>
        <w:tc>
          <w:tcPr>
            <w:tcW w:w="1134" w:type="dxa"/>
          </w:tcPr>
          <w:p w14:paraId="5E3782B5" w14:textId="77777777" w:rsidR="00900741" w:rsidRPr="00075410" w:rsidRDefault="00900741" w:rsidP="00C21574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29E535E" w14:textId="77777777" w:rsidR="00900741" w:rsidRPr="00075410" w:rsidRDefault="00900741" w:rsidP="00C21574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5EF0E90E" w14:textId="77777777" w:rsidR="00900741" w:rsidRDefault="00900741" w:rsidP="00C21574">
            <w:pPr>
              <w:ind w:left="-148" w:right="-125"/>
              <w:jc w:val="center"/>
              <w:rPr>
                <w:sz w:val="22"/>
              </w:rPr>
            </w:pPr>
            <w:r>
              <w:rPr>
                <w:sz w:val="22"/>
              </w:rPr>
              <w:t>Žemaitės</w:t>
            </w:r>
          </w:p>
        </w:tc>
        <w:tc>
          <w:tcPr>
            <w:tcW w:w="850" w:type="dxa"/>
          </w:tcPr>
          <w:p w14:paraId="5B29A8DB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59" w:type="dxa"/>
          </w:tcPr>
          <w:p w14:paraId="683FD38A" w14:textId="77777777" w:rsidR="00900741" w:rsidRPr="00030A2A" w:rsidRDefault="00900741" w:rsidP="00C21574">
            <w:pPr>
              <w:jc w:val="center"/>
              <w:rPr>
                <w:rFonts w:cs="Times New Roman"/>
                <w:sz w:val="22"/>
              </w:rPr>
            </w:pPr>
            <w:r w:rsidRPr="00030A2A">
              <w:rPr>
                <w:rFonts w:cs="Times New Roman"/>
                <w:sz w:val="22"/>
              </w:rPr>
              <w:t>Gyvenamasis namas</w:t>
            </w:r>
          </w:p>
        </w:tc>
        <w:tc>
          <w:tcPr>
            <w:tcW w:w="1701" w:type="dxa"/>
          </w:tcPr>
          <w:p w14:paraId="73A34A3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 xml:space="preserve">UAB </w:t>
            </w:r>
          </w:p>
          <w:p w14:paraId="5A64290E" w14:textId="77777777" w:rsidR="00900741" w:rsidRPr="00762821" w:rsidRDefault="00900741" w:rsidP="00C21574">
            <w:pPr>
              <w:ind w:left="-111" w:right="-108"/>
              <w:jc w:val="center"/>
              <w:rPr>
                <w:rFonts w:cs="Times New Roman"/>
                <w:sz w:val="22"/>
              </w:rPr>
            </w:pPr>
            <w:r w:rsidRPr="00762821">
              <w:rPr>
                <w:rFonts w:cs="Times New Roman"/>
                <w:sz w:val="22"/>
              </w:rPr>
              <w:t>„Jurbarko komunalininkas“</w:t>
            </w:r>
          </w:p>
        </w:tc>
        <w:tc>
          <w:tcPr>
            <w:tcW w:w="851" w:type="dxa"/>
          </w:tcPr>
          <w:p w14:paraId="4F87D3BA" w14:textId="77777777" w:rsidR="00900741" w:rsidRDefault="00900741" w:rsidP="00C21574">
            <w:pPr>
              <w:ind w:left="-82" w:right="-128"/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98</w:t>
            </w:r>
          </w:p>
        </w:tc>
        <w:tc>
          <w:tcPr>
            <w:tcW w:w="1134" w:type="dxa"/>
          </w:tcPr>
          <w:p w14:paraId="28D27803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rFonts w:ascii="Calibri" w:hAnsi="Calibri" w:cs="Calibri"/>
                <w:sz w:val="22"/>
              </w:rPr>
              <w:t>65</w:t>
            </w:r>
          </w:p>
        </w:tc>
        <w:tc>
          <w:tcPr>
            <w:tcW w:w="1134" w:type="dxa"/>
          </w:tcPr>
          <w:p w14:paraId="2D52E515" w14:textId="77777777" w:rsidR="00900741" w:rsidRDefault="00900741" w:rsidP="00C215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602B0FDF" w14:textId="77777777" w:rsidR="00900741" w:rsidRPr="00EA1601" w:rsidRDefault="00900741" w:rsidP="00C21574">
            <w:pPr>
              <w:ind w:left="-204" w:right="-104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6105929</w:t>
            </w:r>
          </w:p>
        </w:tc>
        <w:tc>
          <w:tcPr>
            <w:tcW w:w="1134" w:type="dxa"/>
          </w:tcPr>
          <w:p w14:paraId="6F0CD585" w14:textId="77777777" w:rsidR="00900741" w:rsidRPr="00EA1601" w:rsidRDefault="00900741" w:rsidP="00C21574">
            <w:pPr>
              <w:ind w:left="-109" w:right="-110" w:firstLine="109"/>
              <w:jc w:val="center"/>
              <w:rPr>
                <w:sz w:val="22"/>
              </w:rPr>
            </w:pPr>
            <w:r w:rsidRPr="00EA1601">
              <w:rPr>
                <w:sz w:val="22"/>
              </w:rPr>
              <w:t>421770</w:t>
            </w:r>
          </w:p>
        </w:tc>
        <w:tc>
          <w:tcPr>
            <w:tcW w:w="1701" w:type="dxa"/>
          </w:tcPr>
          <w:p w14:paraId="5A6844A7" w14:textId="77777777" w:rsidR="00900741" w:rsidRPr="00075410" w:rsidRDefault="00900741" w:rsidP="00C21574">
            <w:pPr>
              <w:ind w:left="-111" w:right="-9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Vienas įėjimas</w:t>
            </w:r>
          </w:p>
        </w:tc>
      </w:tr>
      <w:tr w:rsidR="00757C62" w:rsidRPr="00075410" w14:paraId="638C62AF" w14:textId="77777777" w:rsidTr="00C21574">
        <w:trPr>
          <w:jc w:val="center"/>
        </w:trPr>
        <w:tc>
          <w:tcPr>
            <w:tcW w:w="421" w:type="dxa"/>
          </w:tcPr>
          <w:p w14:paraId="76F7E52A" w14:textId="44795544" w:rsidR="00757C62" w:rsidRDefault="00D34622" w:rsidP="00757C62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46.</w:t>
            </w:r>
          </w:p>
        </w:tc>
        <w:tc>
          <w:tcPr>
            <w:tcW w:w="1134" w:type="dxa"/>
          </w:tcPr>
          <w:p w14:paraId="1F1F7F29" w14:textId="7FA82730" w:rsidR="00757C62" w:rsidRPr="00075410" w:rsidRDefault="00757C62" w:rsidP="00757C62">
            <w:pPr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miesto</w:t>
            </w:r>
          </w:p>
        </w:tc>
        <w:tc>
          <w:tcPr>
            <w:tcW w:w="1134" w:type="dxa"/>
          </w:tcPr>
          <w:p w14:paraId="165E07F6" w14:textId="0917AED3" w:rsidR="00757C62" w:rsidRPr="00075410" w:rsidRDefault="00757C62" w:rsidP="00757C62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30642775" w14:textId="32B4D804" w:rsidR="00757C62" w:rsidRDefault="00757C62" w:rsidP="00757C62">
            <w:pPr>
              <w:ind w:left="-148" w:right="-125"/>
              <w:jc w:val="center"/>
              <w:rPr>
                <w:sz w:val="22"/>
              </w:rPr>
            </w:pPr>
            <w:r w:rsidRPr="00757C62">
              <w:rPr>
                <w:sz w:val="22"/>
              </w:rPr>
              <w:t>Vydūno g.</w:t>
            </w:r>
          </w:p>
        </w:tc>
        <w:tc>
          <w:tcPr>
            <w:tcW w:w="850" w:type="dxa"/>
          </w:tcPr>
          <w:p w14:paraId="0D4A8B19" w14:textId="6979CE4E" w:rsidR="00757C62" w:rsidRDefault="00757C62" w:rsidP="00757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59" w:type="dxa"/>
          </w:tcPr>
          <w:p w14:paraId="7FC6FE84" w14:textId="46C3E8E4" w:rsidR="00757C62" w:rsidRPr="00030A2A" w:rsidRDefault="00757C62" w:rsidP="00757C62">
            <w:pPr>
              <w:jc w:val="center"/>
              <w:rPr>
                <w:sz w:val="22"/>
              </w:rPr>
            </w:pPr>
            <w:r w:rsidRPr="00757C62">
              <w:rPr>
                <w:sz w:val="22"/>
              </w:rPr>
              <w:t xml:space="preserve">Jurbarko Antano Giedraičio-Giedriaus </w:t>
            </w:r>
            <w:r w:rsidR="000370FE" w:rsidRPr="00757C62">
              <w:rPr>
                <w:sz w:val="22"/>
              </w:rPr>
              <w:t>gimnazija</w:t>
            </w:r>
            <w:r w:rsidRPr="00757C62">
              <w:rPr>
                <w:sz w:val="22"/>
              </w:rPr>
              <w:t xml:space="preserve"> (pusrūsis)</w:t>
            </w:r>
          </w:p>
        </w:tc>
        <w:tc>
          <w:tcPr>
            <w:tcW w:w="1701" w:type="dxa"/>
          </w:tcPr>
          <w:p w14:paraId="116EA2B7" w14:textId="77777777" w:rsidR="00757C62" w:rsidRDefault="00757C62" w:rsidP="00757C62">
            <w:pPr>
              <w:ind w:left="-111" w:right="-108"/>
              <w:jc w:val="center"/>
              <w:rPr>
                <w:sz w:val="22"/>
              </w:rPr>
            </w:pPr>
          </w:p>
          <w:p w14:paraId="283AC4A9" w14:textId="77777777" w:rsidR="00757C62" w:rsidRDefault="00757C62" w:rsidP="00757C62">
            <w:pPr>
              <w:rPr>
                <w:sz w:val="22"/>
              </w:rPr>
            </w:pPr>
          </w:p>
          <w:p w14:paraId="101F1640" w14:textId="13D5B8F2" w:rsidR="00757C62" w:rsidRPr="00757C62" w:rsidRDefault="00757C62" w:rsidP="00757C62">
            <w:pPr>
              <w:jc w:val="center"/>
              <w:rPr>
                <w:sz w:val="22"/>
              </w:rPr>
            </w:pPr>
            <w:r w:rsidRPr="00757C62">
              <w:rPr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13A55850" w14:textId="4873F792" w:rsidR="00757C62" w:rsidRDefault="00AA6CD7" w:rsidP="00757C62">
            <w:pPr>
              <w:ind w:left="-82" w:right="-128"/>
              <w:jc w:val="center"/>
              <w:rPr>
                <w:rFonts w:ascii="Calibri" w:hAnsi="Calibri" w:cs="Calibri"/>
                <w:sz w:val="22"/>
              </w:rPr>
            </w:pPr>
            <w:r w:rsidRPr="00AA6CD7">
              <w:rPr>
                <w:rFonts w:ascii="Calibri" w:hAnsi="Calibri" w:cs="Calibri"/>
                <w:sz w:val="22"/>
              </w:rPr>
              <w:t>512</w:t>
            </w:r>
          </w:p>
        </w:tc>
        <w:tc>
          <w:tcPr>
            <w:tcW w:w="1134" w:type="dxa"/>
          </w:tcPr>
          <w:p w14:paraId="4939BE58" w14:textId="4FAE7214" w:rsidR="00757C62" w:rsidRDefault="00AA6CD7" w:rsidP="00757C62">
            <w:pPr>
              <w:jc w:val="center"/>
              <w:rPr>
                <w:rFonts w:ascii="Calibri" w:hAnsi="Calibri" w:cs="Calibri"/>
                <w:sz w:val="22"/>
              </w:rPr>
            </w:pPr>
            <w:r w:rsidRPr="00AA6CD7">
              <w:rPr>
                <w:rFonts w:ascii="Calibri" w:hAnsi="Calibri" w:cs="Calibri"/>
                <w:sz w:val="22"/>
              </w:rPr>
              <w:t>341</w:t>
            </w:r>
          </w:p>
        </w:tc>
        <w:tc>
          <w:tcPr>
            <w:tcW w:w="1134" w:type="dxa"/>
          </w:tcPr>
          <w:p w14:paraId="4748022C" w14:textId="1116F7B8" w:rsidR="00757C62" w:rsidRDefault="00AA6CD7" w:rsidP="00757C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Dalinai</w:t>
            </w:r>
          </w:p>
        </w:tc>
        <w:tc>
          <w:tcPr>
            <w:tcW w:w="1134" w:type="dxa"/>
          </w:tcPr>
          <w:p w14:paraId="30882169" w14:textId="299ACC99" w:rsidR="00757C62" w:rsidRPr="00EA1601" w:rsidRDefault="00AA6CD7" w:rsidP="00757C62">
            <w:pPr>
              <w:ind w:left="-204" w:right="-104"/>
              <w:jc w:val="center"/>
              <w:rPr>
                <w:sz w:val="22"/>
              </w:rPr>
            </w:pPr>
            <w:r w:rsidRPr="00AA6CD7">
              <w:rPr>
                <w:sz w:val="22"/>
              </w:rPr>
              <w:t>610546</w:t>
            </w:r>
            <w:r w:rsidR="003032F1">
              <w:rPr>
                <w:sz w:val="22"/>
              </w:rPr>
              <w:t>3</w:t>
            </w:r>
          </w:p>
        </w:tc>
        <w:tc>
          <w:tcPr>
            <w:tcW w:w="1134" w:type="dxa"/>
          </w:tcPr>
          <w:p w14:paraId="7176814C" w14:textId="56738C20" w:rsidR="00757C62" w:rsidRPr="00EA1601" w:rsidRDefault="00AA6CD7" w:rsidP="00757C62">
            <w:pPr>
              <w:ind w:left="-109" w:right="-110" w:firstLine="109"/>
              <w:jc w:val="center"/>
              <w:rPr>
                <w:sz w:val="22"/>
              </w:rPr>
            </w:pPr>
            <w:r w:rsidRPr="00AA6CD7">
              <w:rPr>
                <w:sz w:val="22"/>
              </w:rPr>
              <w:t>420770</w:t>
            </w:r>
          </w:p>
        </w:tc>
        <w:tc>
          <w:tcPr>
            <w:tcW w:w="1701" w:type="dxa"/>
          </w:tcPr>
          <w:p w14:paraId="6A4B3DBD" w14:textId="432B58F0" w:rsidR="00757C62" w:rsidRPr="00075410" w:rsidRDefault="00AA6CD7" w:rsidP="00757C62">
            <w:pPr>
              <w:ind w:left="-111" w:right="-9"/>
              <w:jc w:val="center"/>
              <w:rPr>
                <w:sz w:val="22"/>
              </w:rPr>
            </w:pPr>
            <w:r w:rsidRPr="00AA6CD7">
              <w:rPr>
                <w:sz w:val="22"/>
              </w:rPr>
              <w:t xml:space="preserve">Priedanga yra pusrūsyje, įėjimas ir išėjimas iš dalies pritaikyti riboto judumo asmenims. </w:t>
            </w:r>
          </w:p>
        </w:tc>
      </w:tr>
      <w:tr w:rsidR="00AA6CD7" w:rsidRPr="00075410" w14:paraId="32C335DA" w14:textId="77777777" w:rsidTr="00C21574">
        <w:trPr>
          <w:jc w:val="center"/>
        </w:trPr>
        <w:tc>
          <w:tcPr>
            <w:tcW w:w="421" w:type="dxa"/>
          </w:tcPr>
          <w:p w14:paraId="1BB2CA6A" w14:textId="487D9E7A" w:rsidR="00AA6CD7" w:rsidRDefault="00D34622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47.</w:t>
            </w:r>
          </w:p>
        </w:tc>
        <w:tc>
          <w:tcPr>
            <w:tcW w:w="1134" w:type="dxa"/>
          </w:tcPr>
          <w:p w14:paraId="350BFB22" w14:textId="741631EF" w:rsidR="00AA6CD7" w:rsidRPr="00075410" w:rsidRDefault="00AA6CD7" w:rsidP="00AA6CD7">
            <w:pPr>
              <w:jc w:val="center"/>
              <w:rPr>
                <w:sz w:val="22"/>
              </w:rPr>
            </w:pPr>
            <w:r w:rsidRPr="00AA6CD7">
              <w:rPr>
                <w:sz w:val="22"/>
              </w:rPr>
              <w:t xml:space="preserve">Jurbarko miesto </w:t>
            </w:r>
          </w:p>
        </w:tc>
        <w:tc>
          <w:tcPr>
            <w:tcW w:w="1134" w:type="dxa"/>
          </w:tcPr>
          <w:p w14:paraId="27AE0ACA" w14:textId="28A8D0ED" w:rsidR="00AA6CD7" w:rsidRPr="00075410" w:rsidRDefault="00AA6CD7" w:rsidP="00AA6CD7">
            <w:pPr>
              <w:ind w:left="-105" w:right="-108"/>
              <w:jc w:val="center"/>
              <w:rPr>
                <w:sz w:val="22"/>
              </w:rPr>
            </w:pPr>
            <w:r w:rsidRPr="00075410">
              <w:rPr>
                <w:sz w:val="22"/>
              </w:rPr>
              <w:t>Jurbarko m.</w:t>
            </w:r>
          </w:p>
        </w:tc>
        <w:tc>
          <w:tcPr>
            <w:tcW w:w="1134" w:type="dxa"/>
          </w:tcPr>
          <w:p w14:paraId="5AE0AD24" w14:textId="43A18990" w:rsidR="00AA6CD7" w:rsidRDefault="00AA6CD7" w:rsidP="00AA6CD7">
            <w:pPr>
              <w:ind w:left="-148" w:right="-125"/>
              <w:jc w:val="center"/>
              <w:rPr>
                <w:sz w:val="22"/>
              </w:rPr>
            </w:pPr>
            <w:r w:rsidRPr="00AA6CD7">
              <w:rPr>
                <w:sz w:val="22"/>
              </w:rPr>
              <w:t>K. Donelaičio g.</w:t>
            </w:r>
          </w:p>
        </w:tc>
        <w:tc>
          <w:tcPr>
            <w:tcW w:w="850" w:type="dxa"/>
          </w:tcPr>
          <w:p w14:paraId="785F1C09" w14:textId="7B1A12EB" w:rsidR="00AA6CD7" w:rsidRDefault="00AA6CD7" w:rsidP="00AA6C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22A</w:t>
            </w:r>
          </w:p>
        </w:tc>
        <w:tc>
          <w:tcPr>
            <w:tcW w:w="1559" w:type="dxa"/>
          </w:tcPr>
          <w:p w14:paraId="73C37CED" w14:textId="3C4A34B4" w:rsidR="00AA6CD7" w:rsidRPr="00030A2A" w:rsidRDefault="00AA6CD7" w:rsidP="00AA6CD7">
            <w:pPr>
              <w:jc w:val="center"/>
              <w:rPr>
                <w:sz w:val="22"/>
              </w:rPr>
            </w:pPr>
            <w:r w:rsidRPr="00AA6CD7">
              <w:rPr>
                <w:sz w:val="22"/>
              </w:rPr>
              <w:t>Jurbarko vaikų lopšelis-darželis „Nykštukas“ (pusrūsis)</w:t>
            </w:r>
          </w:p>
        </w:tc>
        <w:tc>
          <w:tcPr>
            <w:tcW w:w="1701" w:type="dxa"/>
          </w:tcPr>
          <w:p w14:paraId="2D9C9373" w14:textId="3F95D1AC" w:rsidR="00AA6CD7" w:rsidRPr="00762821" w:rsidRDefault="000370FE" w:rsidP="00AA6CD7">
            <w:pPr>
              <w:ind w:left="-111" w:right="-108"/>
              <w:jc w:val="center"/>
              <w:rPr>
                <w:sz w:val="22"/>
              </w:rPr>
            </w:pPr>
            <w:r w:rsidRPr="00AA6CD7">
              <w:rPr>
                <w:sz w:val="22"/>
              </w:rPr>
              <w:t>Jurbarko</w:t>
            </w:r>
            <w:r w:rsidR="00AA6CD7" w:rsidRPr="00AA6CD7">
              <w:rPr>
                <w:sz w:val="22"/>
              </w:rPr>
              <w:t xml:space="preserve"> rajono savivaldybė</w:t>
            </w:r>
          </w:p>
        </w:tc>
        <w:tc>
          <w:tcPr>
            <w:tcW w:w="851" w:type="dxa"/>
          </w:tcPr>
          <w:p w14:paraId="6AD16649" w14:textId="65F4A926" w:rsidR="00AA6CD7" w:rsidRDefault="00AA6CD7" w:rsidP="00AA6CD7">
            <w:pPr>
              <w:ind w:left="-82" w:right="-128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303</w:t>
            </w:r>
          </w:p>
        </w:tc>
        <w:tc>
          <w:tcPr>
            <w:tcW w:w="1134" w:type="dxa"/>
          </w:tcPr>
          <w:p w14:paraId="7E4DF19B" w14:textId="458926BD" w:rsidR="00AA6CD7" w:rsidRDefault="00AA6CD7" w:rsidP="00AA6CD7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200</w:t>
            </w:r>
          </w:p>
        </w:tc>
        <w:tc>
          <w:tcPr>
            <w:tcW w:w="1134" w:type="dxa"/>
          </w:tcPr>
          <w:p w14:paraId="0F3AC784" w14:textId="5B2E1883" w:rsidR="00AA6CD7" w:rsidRDefault="00AA6CD7" w:rsidP="00AA6C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Dalinai</w:t>
            </w:r>
          </w:p>
        </w:tc>
        <w:tc>
          <w:tcPr>
            <w:tcW w:w="1134" w:type="dxa"/>
          </w:tcPr>
          <w:p w14:paraId="5D04BE56" w14:textId="0AE18E62" w:rsidR="00AA6CD7" w:rsidRPr="00AA6CD7" w:rsidRDefault="003032F1" w:rsidP="00AA6CD7">
            <w:pPr>
              <w:rPr>
                <w:sz w:val="22"/>
              </w:rPr>
            </w:pPr>
            <w:r w:rsidRPr="003032F1">
              <w:rPr>
                <w:sz w:val="22"/>
              </w:rPr>
              <w:t>6105432</w:t>
            </w:r>
          </w:p>
        </w:tc>
        <w:tc>
          <w:tcPr>
            <w:tcW w:w="1134" w:type="dxa"/>
          </w:tcPr>
          <w:p w14:paraId="1A06C99A" w14:textId="207C7779" w:rsidR="00AA6CD7" w:rsidRPr="00EA1601" w:rsidRDefault="003032F1" w:rsidP="00AA6CD7">
            <w:pPr>
              <w:ind w:left="-109" w:right="-110" w:firstLine="109"/>
              <w:rPr>
                <w:sz w:val="22"/>
              </w:rPr>
            </w:pPr>
            <w:r w:rsidRPr="003032F1">
              <w:rPr>
                <w:sz w:val="22"/>
              </w:rPr>
              <w:t>421375</w:t>
            </w:r>
          </w:p>
        </w:tc>
        <w:tc>
          <w:tcPr>
            <w:tcW w:w="1701" w:type="dxa"/>
          </w:tcPr>
          <w:p w14:paraId="1170E30D" w14:textId="76BF0E7F" w:rsidR="00AA6CD7" w:rsidRPr="00075410" w:rsidRDefault="00AA6CD7" w:rsidP="00AA6CD7">
            <w:pPr>
              <w:ind w:left="-111" w:right="-9"/>
              <w:jc w:val="center"/>
              <w:rPr>
                <w:sz w:val="22"/>
              </w:rPr>
            </w:pPr>
            <w:r w:rsidRPr="00AA6CD7">
              <w:rPr>
                <w:sz w:val="22"/>
              </w:rPr>
              <w:t>Priedanga yra pusrūsyje, įėjimas/išėjimas pritaikytas riboto judumo asmenims, evakuaciniai išėjimai yra</w:t>
            </w:r>
          </w:p>
        </w:tc>
      </w:tr>
      <w:tr w:rsidR="00AA6CD7" w:rsidRPr="00453BA9" w14:paraId="713CE479" w14:textId="77777777" w:rsidTr="00C21574">
        <w:trPr>
          <w:jc w:val="center"/>
        </w:trPr>
        <w:tc>
          <w:tcPr>
            <w:tcW w:w="421" w:type="dxa"/>
          </w:tcPr>
          <w:p w14:paraId="4BCEF2E5" w14:textId="1C3A1B26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D34622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5D4917BA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rFonts w:cs="Times New Roman"/>
                <w:sz w:val="22"/>
              </w:rPr>
              <w:t>Jurbarkų</w:t>
            </w:r>
            <w:proofErr w:type="spellEnd"/>
          </w:p>
        </w:tc>
        <w:tc>
          <w:tcPr>
            <w:tcW w:w="1134" w:type="dxa"/>
          </w:tcPr>
          <w:p w14:paraId="582020EC" w14:textId="77777777" w:rsidR="00AA6CD7" w:rsidRPr="00453BA9" w:rsidRDefault="00AA6CD7" w:rsidP="00AA6CD7">
            <w:pPr>
              <w:ind w:left="-105" w:right="-108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rFonts w:cs="Times New Roman"/>
                <w:sz w:val="22"/>
              </w:rPr>
              <w:t>Rotulių</w:t>
            </w:r>
            <w:proofErr w:type="spellEnd"/>
            <w:r w:rsidRPr="00453BA9">
              <w:rPr>
                <w:rFonts w:cs="Times New Roman"/>
                <w:sz w:val="22"/>
              </w:rPr>
              <w:t xml:space="preserve"> k.</w:t>
            </w:r>
          </w:p>
        </w:tc>
        <w:tc>
          <w:tcPr>
            <w:tcW w:w="1134" w:type="dxa"/>
          </w:tcPr>
          <w:p w14:paraId="639BDC38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Pėsčiųjų takas</w:t>
            </w:r>
          </w:p>
        </w:tc>
        <w:tc>
          <w:tcPr>
            <w:tcW w:w="850" w:type="dxa"/>
          </w:tcPr>
          <w:p w14:paraId="6D5C2C0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</w:tcPr>
          <w:p w14:paraId="0412FB84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rFonts w:cs="Times New Roman"/>
                <w:sz w:val="22"/>
              </w:rPr>
              <w:t>Jurbarkų</w:t>
            </w:r>
            <w:proofErr w:type="spellEnd"/>
            <w:r w:rsidRPr="00453BA9">
              <w:rPr>
                <w:rFonts w:cs="Times New Roman"/>
                <w:sz w:val="22"/>
              </w:rPr>
              <w:t xml:space="preserve"> darželio- mokyklos </w:t>
            </w:r>
            <w:proofErr w:type="spellStart"/>
            <w:r w:rsidRPr="00453BA9">
              <w:rPr>
                <w:rFonts w:cs="Times New Roman"/>
                <w:sz w:val="22"/>
              </w:rPr>
              <w:t>Rotulių</w:t>
            </w:r>
            <w:proofErr w:type="spellEnd"/>
            <w:r w:rsidRPr="00453BA9">
              <w:rPr>
                <w:rFonts w:cs="Times New Roman"/>
                <w:sz w:val="22"/>
              </w:rPr>
              <w:t xml:space="preserve"> skyrius</w:t>
            </w:r>
          </w:p>
        </w:tc>
        <w:tc>
          <w:tcPr>
            <w:tcW w:w="1701" w:type="dxa"/>
          </w:tcPr>
          <w:p w14:paraId="6747B61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45227B75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  <w:tc>
          <w:tcPr>
            <w:tcW w:w="1134" w:type="dxa"/>
          </w:tcPr>
          <w:p w14:paraId="56E71A2F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67</w:t>
            </w:r>
          </w:p>
        </w:tc>
        <w:tc>
          <w:tcPr>
            <w:tcW w:w="1134" w:type="dxa"/>
          </w:tcPr>
          <w:p w14:paraId="7AE45F60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62BF211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6106914</w:t>
            </w:r>
          </w:p>
        </w:tc>
        <w:tc>
          <w:tcPr>
            <w:tcW w:w="1134" w:type="dxa"/>
          </w:tcPr>
          <w:p w14:paraId="7EF24A51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425107</w:t>
            </w:r>
          </w:p>
        </w:tc>
        <w:tc>
          <w:tcPr>
            <w:tcW w:w="1701" w:type="dxa"/>
          </w:tcPr>
          <w:p w14:paraId="301A04F4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</w:t>
            </w:r>
          </w:p>
        </w:tc>
      </w:tr>
      <w:tr w:rsidR="00AA6CD7" w:rsidRPr="00453BA9" w14:paraId="3A0B6BE0" w14:textId="77777777" w:rsidTr="00C21574">
        <w:trPr>
          <w:jc w:val="center"/>
        </w:trPr>
        <w:tc>
          <w:tcPr>
            <w:tcW w:w="421" w:type="dxa"/>
          </w:tcPr>
          <w:p w14:paraId="4815DC02" w14:textId="6482AF96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D34622">
              <w:rPr>
                <w:sz w:val="22"/>
              </w:rPr>
              <w:t>9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09A621DB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Raudonės</w:t>
            </w:r>
          </w:p>
        </w:tc>
        <w:tc>
          <w:tcPr>
            <w:tcW w:w="1134" w:type="dxa"/>
          </w:tcPr>
          <w:p w14:paraId="456D7BF7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Raudonės mstl.</w:t>
            </w:r>
          </w:p>
        </w:tc>
        <w:tc>
          <w:tcPr>
            <w:tcW w:w="1134" w:type="dxa"/>
          </w:tcPr>
          <w:p w14:paraId="14398F6B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Pilies</w:t>
            </w:r>
          </w:p>
        </w:tc>
        <w:tc>
          <w:tcPr>
            <w:tcW w:w="850" w:type="dxa"/>
          </w:tcPr>
          <w:p w14:paraId="7F3FC9CB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4D2D6D5A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Raudonės pilis</w:t>
            </w:r>
          </w:p>
        </w:tc>
        <w:tc>
          <w:tcPr>
            <w:tcW w:w="1701" w:type="dxa"/>
          </w:tcPr>
          <w:p w14:paraId="62C8F23B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5201A7C9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200</w:t>
            </w:r>
          </w:p>
        </w:tc>
        <w:tc>
          <w:tcPr>
            <w:tcW w:w="1134" w:type="dxa"/>
          </w:tcPr>
          <w:p w14:paraId="248EA882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133</w:t>
            </w:r>
          </w:p>
        </w:tc>
        <w:tc>
          <w:tcPr>
            <w:tcW w:w="1134" w:type="dxa"/>
          </w:tcPr>
          <w:p w14:paraId="0FE33894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1AFE45D5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6107169</w:t>
            </w:r>
          </w:p>
        </w:tc>
        <w:tc>
          <w:tcPr>
            <w:tcW w:w="1134" w:type="dxa"/>
          </w:tcPr>
          <w:p w14:paraId="27C9BB78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444511</w:t>
            </w:r>
          </w:p>
        </w:tc>
        <w:tc>
          <w:tcPr>
            <w:tcW w:w="1701" w:type="dxa"/>
          </w:tcPr>
          <w:p w14:paraId="0129C230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Patalpa pilyje</w:t>
            </w:r>
          </w:p>
        </w:tc>
      </w:tr>
      <w:tr w:rsidR="00AA6CD7" w:rsidRPr="00453BA9" w14:paraId="4C9EA455" w14:textId="77777777" w:rsidTr="00C21574">
        <w:trPr>
          <w:jc w:val="center"/>
        </w:trPr>
        <w:tc>
          <w:tcPr>
            <w:tcW w:w="421" w:type="dxa"/>
          </w:tcPr>
          <w:p w14:paraId="6336524E" w14:textId="6C582C01" w:rsidR="00AA6CD7" w:rsidRPr="00453BA9" w:rsidRDefault="00D34622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50</w:t>
            </w:r>
            <w:r w:rsidR="00AA6CD7"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36006F26" w14:textId="77777777" w:rsidR="00AA6CD7" w:rsidRPr="00453BA9" w:rsidRDefault="00AA6CD7" w:rsidP="00AA6CD7">
            <w:pPr>
              <w:ind w:left="-112" w:right="-107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sz w:val="22"/>
              </w:rPr>
              <w:t>Skirsnemu</w:t>
            </w:r>
            <w:r>
              <w:rPr>
                <w:sz w:val="22"/>
              </w:rPr>
              <w:t>-</w:t>
            </w:r>
            <w:r w:rsidRPr="00453BA9">
              <w:rPr>
                <w:sz w:val="22"/>
              </w:rPr>
              <w:t>nės</w:t>
            </w:r>
            <w:proofErr w:type="spellEnd"/>
          </w:p>
        </w:tc>
        <w:tc>
          <w:tcPr>
            <w:tcW w:w="1134" w:type="dxa"/>
          </w:tcPr>
          <w:p w14:paraId="49B4E576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Pilies I k.</w:t>
            </w:r>
          </w:p>
        </w:tc>
        <w:tc>
          <w:tcPr>
            <w:tcW w:w="1134" w:type="dxa"/>
          </w:tcPr>
          <w:p w14:paraId="3BD3C5D8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sz w:val="22"/>
              </w:rPr>
              <w:t>Vytėnų</w:t>
            </w:r>
            <w:proofErr w:type="spellEnd"/>
          </w:p>
        </w:tc>
        <w:tc>
          <w:tcPr>
            <w:tcW w:w="850" w:type="dxa"/>
          </w:tcPr>
          <w:p w14:paraId="4659D17A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53A</w:t>
            </w:r>
          </w:p>
        </w:tc>
        <w:tc>
          <w:tcPr>
            <w:tcW w:w="1559" w:type="dxa"/>
          </w:tcPr>
          <w:p w14:paraId="7EC5FF45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Pilies bendruomenės namai</w:t>
            </w:r>
          </w:p>
        </w:tc>
        <w:tc>
          <w:tcPr>
            <w:tcW w:w="1701" w:type="dxa"/>
          </w:tcPr>
          <w:p w14:paraId="0CDF04FD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62CF0865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239</w:t>
            </w:r>
          </w:p>
        </w:tc>
        <w:tc>
          <w:tcPr>
            <w:tcW w:w="1134" w:type="dxa"/>
          </w:tcPr>
          <w:p w14:paraId="3B81E428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159</w:t>
            </w:r>
          </w:p>
        </w:tc>
        <w:tc>
          <w:tcPr>
            <w:tcW w:w="1134" w:type="dxa"/>
          </w:tcPr>
          <w:p w14:paraId="011AA7BB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Ne</w:t>
            </w:r>
          </w:p>
        </w:tc>
        <w:tc>
          <w:tcPr>
            <w:tcW w:w="1134" w:type="dxa"/>
          </w:tcPr>
          <w:p w14:paraId="76A15233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6107607</w:t>
            </w:r>
          </w:p>
        </w:tc>
        <w:tc>
          <w:tcPr>
            <w:tcW w:w="1134" w:type="dxa"/>
          </w:tcPr>
          <w:p w14:paraId="25DB613F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sz w:val="22"/>
              </w:rPr>
              <w:t>435164</w:t>
            </w:r>
          </w:p>
        </w:tc>
        <w:tc>
          <w:tcPr>
            <w:tcW w:w="1701" w:type="dxa"/>
          </w:tcPr>
          <w:p w14:paraId="6C2E707F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Rūsys</w:t>
            </w:r>
          </w:p>
        </w:tc>
      </w:tr>
      <w:tr w:rsidR="000745AB" w:rsidRPr="00453BA9" w14:paraId="0707BE26" w14:textId="77777777" w:rsidTr="00C21574">
        <w:trPr>
          <w:jc w:val="center"/>
        </w:trPr>
        <w:tc>
          <w:tcPr>
            <w:tcW w:w="421" w:type="dxa"/>
          </w:tcPr>
          <w:p w14:paraId="58C8B870" w14:textId="3C43E689" w:rsidR="000745AB" w:rsidRDefault="00D34622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51.</w:t>
            </w:r>
          </w:p>
        </w:tc>
        <w:tc>
          <w:tcPr>
            <w:tcW w:w="1134" w:type="dxa"/>
          </w:tcPr>
          <w:p w14:paraId="275888C4" w14:textId="430DF9B8" w:rsidR="000745AB" w:rsidRPr="00453BA9" w:rsidRDefault="000745AB" w:rsidP="00AA6CD7">
            <w:pPr>
              <w:ind w:left="-112" w:right="-107"/>
              <w:jc w:val="center"/>
              <w:rPr>
                <w:sz w:val="22"/>
              </w:rPr>
            </w:pPr>
            <w:proofErr w:type="spellStart"/>
            <w:r w:rsidRPr="00453BA9">
              <w:rPr>
                <w:sz w:val="22"/>
              </w:rPr>
              <w:t>Skirsnemu</w:t>
            </w:r>
            <w:r>
              <w:rPr>
                <w:sz w:val="22"/>
              </w:rPr>
              <w:t>-</w:t>
            </w:r>
            <w:r w:rsidRPr="00453BA9">
              <w:rPr>
                <w:sz w:val="22"/>
              </w:rPr>
              <w:t>nės</w:t>
            </w:r>
            <w:proofErr w:type="spellEnd"/>
          </w:p>
        </w:tc>
        <w:tc>
          <w:tcPr>
            <w:tcW w:w="1134" w:type="dxa"/>
          </w:tcPr>
          <w:p w14:paraId="0A838625" w14:textId="078DE122" w:rsidR="000745AB" w:rsidRPr="00453BA9" w:rsidRDefault="000745AB" w:rsidP="00AA6CD7">
            <w:pPr>
              <w:ind w:left="-102" w:right="-108"/>
              <w:jc w:val="center"/>
              <w:rPr>
                <w:sz w:val="22"/>
              </w:rPr>
            </w:pPr>
            <w:r w:rsidRPr="000745AB">
              <w:rPr>
                <w:sz w:val="22"/>
              </w:rPr>
              <w:t>Skirsnemunės k.</w:t>
            </w:r>
          </w:p>
        </w:tc>
        <w:tc>
          <w:tcPr>
            <w:tcW w:w="1134" w:type="dxa"/>
          </w:tcPr>
          <w:p w14:paraId="72BE0318" w14:textId="7794811D" w:rsidR="000745AB" w:rsidRPr="00453BA9" w:rsidRDefault="000745AB" w:rsidP="00AA6CD7">
            <w:pPr>
              <w:ind w:left="-148" w:right="-125"/>
              <w:jc w:val="center"/>
              <w:rPr>
                <w:sz w:val="22"/>
              </w:rPr>
            </w:pPr>
            <w:r w:rsidRPr="000745AB">
              <w:rPr>
                <w:sz w:val="22"/>
              </w:rPr>
              <w:t>Šaltinio g.</w:t>
            </w:r>
          </w:p>
        </w:tc>
        <w:tc>
          <w:tcPr>
            <w:tcW w:w="850" w:type="dxa"/>
          </w:tcPr>
          <w:p w14:paraId="7E899EC2" w14:textId="4D125204" w:rsidR="000745AB" w:rsidRPr="00453BA9" w:rsidRDefault="000745AB" w:rsidP="00AA6C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59" w:type="dxa"/>
          </w:tcPr>
          <w:p w14:paraId="009C802D" w14:textId="31A563F6" w:rsidR="000745AB" w:rsidRPr="00453BA9" w:rsidRDefault="000745AB" w:rsidP="00AA6CD7">
            <w:pPr>
              <w:jc w:val="center"/>
              <w:rPr>
                <w:sz w:val="22"/>
              </w:rPr>
            </w:pPr>
            <w:r w:rsidRPr="000745AB">
              <w:rPr>
                <w:sz w:val="22"/>
              </w:rPr>
              <w:t>Skirsnemunės Jurgio Baltrušaičio pagrindinė mokykla (pusrūsis)</w:t>
            </w:r>
          </w:p>
        </w:tc>
        <w:tc>
          <w:tcPr>
            <w:tcW w:w="1701" w:type="dxa"/>
          </w:tcPr>
          <w:p w14:paraId="0EEDF007" w14:textId="7CAEA561" w:rsidR="000745AB" w:rsidRPr="00453BA9" w:rsidRDefault="000745AB" w:rsidP="00AA6CD7">
            <w:pPr>
              <w:jc w:val="center"/>
              <w:rPr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591E006E" w14:textId="2C234486" w:rsidR="000745AB" w:rsidRDefault="000745AB" w:rsidP="00AA6CD7">
            <w:pPr>
              <w:ind w:left="-82" w:right="-12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412</w:t>
            </w:r>
          </w:p>
        </w:tc>
        <w:tc>
          <w:tcPr>
            <w:tcW w:w="1134" w:type="dxa"/>
          </w:tcPr>
          <w:p w14:paraId="6F0350AA" w14:textId="719B2088" w:rsidR="000745AB" w:rsidRDefault="000745AB" w:rsidP="00AA6CD7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274</w:t>
            </w:r>
          </w:p>
        </w:tc>
        <w:tc>
          <w:tcPr>
            <w:tcW w:w="1134" w:type="dxa"/>
          </w:tcPr>
          <w:p w14:paraId="6D3A840A" w14:textId="2355B8AB" w:rsidR="000745AB" w:rsidRPr="00453BA9" w:rsidRDefault="000745AB" w:rsidP="00AA6C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Dalinai</w:t>
            </w:r>
          </w:p>
        </w:tc>
        <w:tc>
          <w:tcPr>
            <w:tcW w:w="1134" w:type="dxa"/>
          </w:tcPr>
          <w:p w14:paraId="78E85E41" w14:textId="2A1FECA1" w:rsidR="000745AB" w:rsidRPr="00453BA9" w:rsidRDefault="000745AB" w:rsidP="00AA6CD7">
            <w:pPr>
              <w:ind w:left="-204" w:right="-104"/>
              <w:jc w:val="center"/>
              <w:rPr>
                <w:sz w:val="22"/>
              </w:rPr>
            </w:pPr>
            <w:r w:rsidRPr="000745AB">
              <w:rPr>
                <w:sz w:val="22"/>
              </w:rPr>
              <w:t>610698</w:t>
            </w:r>
            <w:r w:rsidR="003032F1">
              <w:rPr>
                <w:sz w:val="22"/>
              </w:rPr>
              <w:t>5</w:t>
            </w:r>
          </w:p>
        </w:tc>
        <w:tc>
          <w:tcPr>
            <w:tcW w:w="1134" w:type="dxa"/>
          </w:tcPr>
          <w:p w14:paraId="0574CFBD" w14:textId="7BA44EB1" w:rsidR="000745AB" w:rsidRPr="00453BA9" w:rsidRDefault="005E7E42" w:rsidP="00AA6CD7">
            <w:pPr>
              <w:ind w:left="-109" w:right="-110" w:firstLine="109"/>
              <w:jc w:val="center"/>
              <w:rPr>
                <w:sz w:val="22"/>
              </w:rPr>
            </w:pPr>
            <w:r w:rsidRPr="005E7E42">
              <w:rPr>
                <w:sz w:val="22"/>
              </w:rPr>
              <w:t>430012</w:t>
            </w:r>
          </w:p>
        </w:tc>
        <w:tc>
          <w:tcPr>
            <w:tcW w:w="1701" w:type="dxa"/>
          </w:tcPr>
          <w:p w14:paraId="6D523D54" w14:textId="58AD8535" w:rsidR="000745AB" w:rsidRPr="00453BA9" w:rsidRDefault="005E7E42" w:rsidP="00AA6CD7">
            <w:pPr>
              <w:ind w:left="-111" w:right="-9"/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  <w:r w:rsidRPr="005E7E42">
              <w:rPr>
                <w:sz w:val="22"/>
              </w:rPr>
              <w:t>usrūsyje, įėjimas ir išėjimas tik iš dalies pritaikyti riboto judumo asmenims.</w:t>
            </w:r>
          </w:p>
        </w:tc>
      </w:tr>
      <w:tr w:rsidR="00AA6CD7" w:rsidRPr="00453BA9" w14:paraId="5F182A23" w14:textId="77777777" w:rsidTr="00C21574">
        <w:trPr>
          <w:jc w:val="center"/>
        </w:trPr>
        <w:tc>
          <w:tcPr>
            <w:tcW w:w="421" w:type="dxa"/>
          </w:tcPr>
          <w:p w14:paraId="7D1335CE" w14:textId="7FCFC1A5" w:rsidR="00AA6CD7" w:rsidRPr="00453BA9" w:rsidRDefault="00D34622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  <w:r w:rsidR="00AA6CD7"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65041360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rFonts w:cs="Times New Roman"/>
                <w:sz w:val="22"/>
              </w:rPr>
              <w:t>Smalininkų</w:t>
            </w:r>
            <w:proofErr w:type="spellEnd"/>
          </w:p>
        </w:tc>
        <w:tc>
          <w:tcPr>
            <w:tcW w:w="1134" w:type="dxa"/>
          </w:tcPr>
          <w:p w14:paraId="6868274F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proofErr w:type="spellStart"/>
            <w:r w:rsidRPr="00453BA9">
              <w:rPr>
                <w:rFonts w:cs="Times New Roman"/>
                <w:sz w:val="22"/>
              </w:rPr>
              <w:t>Smalininkų</w:t>
            </w:r>
            <w:proofErr w:type="spellEnd"/>
            <w:r w:rsidRPr="00453BA9">
              <w:rPr>
                <w:rFonts w:cs="Times New Roman"/>
                <w:sz w:val="22"/>
              </w:rPr>
              <w:t xml:space="preserve"> m.</w:t>
            </w:r>
          </w:p>
        </w:tc>
        <w:tc>
          <w:tcPr>
            <w:tcW w:w="1134" w:type="dxa"/>
          </w:tcPr>
          <w:p w14:paraId="7EB8EEF1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Stoties</w:t>
            </w:r>
          </w:p>
        </w:tc>
        <w:tc>
          <w:tcPr>
            <w:tcW w:w="850" w:type="dxa"/>
          </w:tcPr>
          <w:p w14:paraId="17B38D50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7</w:t>
            </w:r>
          </w:p>
        </w:tc>
        <w:tc>
          <w:tcPr>
            <w:tcW w:w="1559" w:type="dxa"/>
          </w:tcPr>
          <w:p w14:paraId="5E40EFFB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Jurbarko Vytauto Didžiojo pagrindinės mokyklos </w:t>
            </w:r>
            <w:proofErr w:type="spellStart"/>
            <w:r>
              <w:rPr>
                <w:rFonts w:cs="Times New Roman"/>
                <w:sz w:val="22"/>
              </w:rPr>
              <w:t>Smalininkų</w:t>
            </w:r>
            <w:proofErr w:type="spellEnd"/>
            <w:r>
              <w:rPr>
                <w:rFonts w:cs="Times New Roman"/>
                <w:sz w:val="22"/>
              </w:rPr>
              <w:t xml:space="preserve"> Lidijos </w:t>
            </w:r>
            <w:proofErr w:type="spellStart"/>
            <w:r>
              <w:rPr>
                <w:rFonts w:cs="Times New Roman"/>
                <w:sz w:val="22"/>
              </w:rPr>
              <w:t>Meškaitytės</w:t>
            </w:r>
            <w:proofErr w:type="spellEnd"/>
            <w:r w:rsidRPr="00453BA9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skyrius</w:t>
            </w:r>
          </w:p>
        </w:tc>
        <w:tc>
          <w:tcPr>
            <w:tcW w:w="1701" w:type="dxa"/>
          </w:tcPr>
          <w:p w14:paraId="7C4359A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3ED45ED3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150</w:t>
            </w:r>
          </w:p>
        </w:tc>
        <w:tc>
          <w:tcPr>
            <w:tcW w:w="1134" w:type="dxa"/>
          </w:tcPr>
          <w:p w14:paraId="74468CC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  <w:tc>
          <w:tcPr>
            <w:tcW w:w="1134" w:type="dxa"/>
          </w:tcPr>
          <w:p w14:paraId="5194B7F7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516265C2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6105264</w:t>
            </w:r>
          </w:p>
        </w:tc>
        <w:tc>
          <w:tcPr>
            <w:tcW w:w="1134" w:type="dxa"/>
          </w:tcPr>
          <w:p w14:paraId="46E693F3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409646</w:t>
            </w:r>
          </w:p>
        </w:tc>
        <w:tc>
          <w:tcPr>
            <w:tcW w:w="1701" w:type="dxa"/>
          </w:tcPr>
          <w:p w14:paraId="16C6AE44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Pusrūsis, 2 išėjimai  Sanitarinis mazgas</w:t>
            </w:r>
          </w:p>
        </w:tc>
      </w:tr>
      <w:tr w:rsidR="00AA6CD7" w:rsidRPr="00453BA9" w14:paraId="1CF467E3" w14:textId="77777777" w:rsidTr="00C21574">
        <w:trPr>
          <w:jc w:val="center"/>
        </w:trPr>
        <w:tc>
          <w:tcPr>
            <w:tcW w:w="421" w:type="dxa"/>
          </w:tcPr>
          <w:p w14:paraId="3D156CD6" w14:textId="4BE4996D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79FD2BB3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Šimkaičių</w:t>
            </w:r>
          </w:p>
        </w:tc>
        <w:tc>
          <w:tcPr>
            <w:tcW w:w="1134" w:type="dxa"/>
          </w:tcPr>
          <w:p w14:paraId="008269B1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Šimkaičių</w:t>
            </w:r>
          </w:p>
          <w:p w14:paraId="261D61ED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mstl.</w:t>
            </w:r>
          </w:p>
        </w:tc>
        <w:tc>
          <w:tcPr>
            <w:tcW w:w="1134" w:type="dxa"/>
          </w:tcPr>
          <w:p w14:paraId="50428489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Liepų</w:t>
            </w:r>
          </w:p>
        </w:tc>
        <w:tc>
          <w:tcPr>
            <w:tcW w:w="850" w:type="dxa"/>
          </w:tcPr>
          <w:p w14:paraId="22E34D08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7</w:t>
            </w:r>
          </w:p>
        </w:tc>
        <w:tc>
          <w:tcPr>
            <w:tcW w:w="1559" w:type="dxa"/>
          </w:tcPr>
          <w:p w14:paraId="050EF231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r. Jono Žemaičio pagrindinė mokykla</w:t>
            </w:r>
          </w:p>
        </w:tc>
        <w:tc>
          <w:tcPr>
            <w:tcW w:w="1701" w:type="dxa"/>
          </w:tcPr>
          <w:p w14:paraId="296E03D0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7C951D5F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330</w:t>
            </w:r>
          </w:p>
        </w:tc>
        <w:tc>
          <w:tcPr>
            <w:tcW w:w="1134" w:type="dxa"/>
          </w:tcPr>
          <w:p w14:paraId="7F94CB68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220</w:t>
            </w:r>
          </w:p>
        </w:tc>
        <w:tc>
          <w:tcPr>
            <w:tcW w:w="1134" w:type="dxa"/>
          </w:tcPr>
          <w:p w14:paraId="0A4C4567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B0F3432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6122251</w:t>
            </w:r>
          </w:p>
        </w:tc>
        <w:tc>
          <w:tcPr>
            <w:tcW w:w="1134" w:type="dxa"/>
          </w:tcPr>
          <w:p w14:paraId="0152295A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436318</w:t>
            </w:r>
          </w:p>
        </w:tc>
        <w:tc>
          <w:tcPr>
            <w:tcW w:w="1701" w:type="dxa"/>
          </w:tcPr>
          <w:p w14:paraId="4809043D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Rūsys, laikosi drėgmė</w:t>
            </w:r>
          </w:p>
        </w:tc>
      </w:tr>
      <w:tr w:rsidR="00AA6CD7" w:rsidRPr="00453BA9" w14:paraId="7D999D4D" w14:textId="77777777" w:rsidTr="00C21574">
        <w:trPr>
          <w:jc w:val="center"/>
        </w:trPr>
        <w:tc>
          <w:tcPr>
            <w:tcW w:w="421" w:type="dxa"/>
          </w:tcPr>
          <w:p w14:paraId="67423898" w14:textId="4DF75947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728203D8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Šimkaičių</w:t>
            </w:r>
          </w:p>
        </w:tc>
        <w:tc>
          <w:tcPr>
            <w:tcW w:w="1134" w:type="dxa"/>
          </w:tcPr>
          <w:p w14:paraId="00DA7381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Šimkaičių mstl.</w:t>
            </w:r>
          </w:p>
        </w:tc>
        <w:tc>
          <w:tcPr>
            <w:tcW w:w="1134" w:type="dxa"/>
          </w:tcPr>
          <w:p w14:paraId="578DBD0E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Liepų</w:t>
            </w:r>
          </w:p>
        </w:tc>
        <w:tc>
          <w:tcPr>
            <w:tcW w:w="850" w:type="dxa"/>
          </w:tcPr>
          <w:p w14:paraId="739AADD5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</w:t>
            </w:r>
          </w:p>
        </w:tc>
        <w:tc>
          <w:tcPr>
            <w:tcW w:w="1559" w:type="dxa"/>
          </w:tcPr>
          <w:p w14:paraId="100BB154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Šimkaičių ambulatorija</w:t>
            </w:r>
          </w:p>
        </w:tc>
        <w:tc>
          <w:tcPr>
            <w:tcW w:w="1701" w:type="dxa"/>
          </w:tcPr>
          <w:p w14:paraId="2B9E9B30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7EB458B3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200</w:t>
            </w:r>
          </w:p>
        </w:tc>
        <w:tc>
          <w:tcPr>
            <w:tcW w:w="1134" w:type="dxa"/>
          </w:tcPr>
          <w:p w14:paraId="67BBCA2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133</w:t>
            </w:r>
          </w:p>
        </w:tc>
        <w:tc>
          <w:tcPr>
            <w:tcW w:w="1134" w:type="dxa"/>
          </w:tcPr>
          <w:p w14:paraId="2A4829F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D7FC29A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6122215</w:t>
            </w:r>
          </w:p>
        </w:tc>
        <w:tc>
          <w:tcPr>
            <w:tcW w:w="1134" w:type="dxa"/>
          </w:tcPr>
          <w:p w14:paraId="195952CF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436234</w:t>
            </w:r>
          </w:p>
        </w:tc>
        <w:tc>
          <w:tcPr>
            <w:tcW w:w="1701" w:type="dxa"/>
          </w:tcPr>
          <w:p w14:paraId="12CA7FE8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</w:t>
            </w:r>
          </w:p>
        </w:tc>
      </w:tr>
      <w:tr w:rsidR="00AA6CD7" w:rsidRPr="00453BA9" w14:paraId="3C2AA71B" w14:textId="77777777" w:rsidTr="00C21574">
        <w:trPr>
          <w:jc w:val="center"/>
        </w:trPr>
        <w:tc>
          <w:tcPr>
            <w:tcW w:w="421" w:type="dxa"/>
          </w:tcPr>
          <w:p w14:paraId="093491C1" w14:textId="2CE5A2D7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40C8597A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Veliuonos</w:t>
            </w:r>
          </w:p>
        </w:tc>
        <w:tc>
          <w:tcPr>
            <w:tcW w:w="1134" w:type="dxa"/>
          </w:tcPr>
          <w:p w14:paraId="611D7848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Veliuonos mstl.</w:t>
            </w:r>
          </w:p>
        </w:tc>
        <w:tc>
          <w:tcPr>
            <w:tcW w:w="1134" w:type="dxa"/>
          </w:tcPr>
          <w:p w14:paraId="429C4FA0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A. Juškos</w:t>
            </w:r>
          </w:p>
        </w:tc>
        <w:tc>
          <w:tcPr>
            <w:tcW w:w="850" w:type="dxa"/>
          </w:tcPr>
          <w:p w14:paraId="01A7956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151C4A72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Veliuonos seniūnijos administracinis pastatas</w:t>
            </w:r>
          </w:p>
        </w:tc>
        <w:tc>
          <w:tcPr>
            <w:tcW w:w="1701" w:type="dxa"/>
          </w:tcPr>
          <w:p w14:paraId="7960B4B4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0E015910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90</w:t>
            </w:r>
          </w:p>
        </w:tc>
        <w:tc>
          <w:tcPr>
            <w:tcW w:w="1134" w:type="dxa"/>
          </w:tcPr>
          <w:p w14:paraId="64C279D3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60</w:t>
            </w:r>
          </w:p>
        </w:tc>
        <w:tc>
          <w:tcPr>
            <w:tcW w:w="1134" w:type="dxa"/>
          </w:tcPr>
          <w:p w14:paraId="13C88AA4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0F7B7A24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6105009</w:t>
            </w:r>
          </w:p>
        </w:tc>
        <w:tc>
          <w:tcPr>
            <w:tcW w:w="1134" w:type="dxa"/>
          </w:tcPr>
          <w:p w14:paraId="0F097246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453586</w:t>
            </w:r>
          </w:p>
        </w:tc>
        <w:tc>
          <w:tcPr>
            <w:tcW w:w="1701" w:type="dxa"/>
          </w:tcPr>
          <w:p w14:paraId="7871ADEF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Pusrūsis, 2 išėjimai</w:t>
            </w:r>
          </w:p>
        </w:tc>
      </w:tr>
      <w:tr w:rsidR="00AA6CD7" w:rsidRPr="00453BA9" w14:paraId="578FDA54" w14:textId="77777777" w:rsidTr="00C21574">
        <w:trPr>
          <w:jc w:val="center"/>
        </w:trPr>
        <w:tc>
          <w:tcPr>
            <w:tcW w:w="421" w:type="dxa"/>
          </w:tcPr>
          <w:p w14:paraId="4B598542" w14:textId="5016AA71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445A15A2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Veliuonos</w:t>
            </w:r>
          </w:p>
        </w:tc>
        <w:tc>
          <w:tcPr>
            <w:tcW w:w="1134" w:type="dxa"/>
          </w:tcPr>
          <w:p w14:paraId="4EFCCDD4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Veliuonos mstl.</w:t>
            </w:r>
          </w:p>
        </w:tc>
        <w:tc>
          <w:tcPr>
            <w:tcW w:w="1134" w:type="dxa"/>
          </w:tcPr>
          <w:p w14:paraId="53712005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Dariaus ir Girėno</w:t>
            </w:r>
          </w:p>
        </w:tc>
        <w:tc>
          <w:tcPr>
            <w:tcW w:w="850" w:type="dxa"/>
          </w:tcPr>
          <w:p w14:paraId="35E65023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22</w:t>
            </w:r>
          </w:p>
        </w:tc>
        <w:tc>
          <w:tcPr>
            <w:tcW w:w="1559" w:type="dxa"/>
          </w:tcPr>
          <w:p w14:paraId="5F9D0CE7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r. Veliuonos Antano ir Jono Juškų gimnazija</w:t>
            </w:r>
          </w:p>
        </w:tc>
        <w:tc>
          <w:tcPr>
            <w:tcW w:w="1701" w:type="dxa"/>
          </w:tcPr>
          <w:p w14:paraId="2704F0FB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039D98B7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1120</w:t>
            </w:r>
          </w:p>
        </w:tc>
        <w:tc>
          <w:tcPr>
            <w:tcW w:w="1134" w:type="dxa"/>
          </w:tcPr>
          <w:p w14:paraId="4FF85B8D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747</w:t>
            </w:r>
          </w:p>
        </w:tc>
        <w:tc>
          <w:tcPr>
            <w:tcW w:w="1134" w:type="dxa"/>
          </w:tcPr>
          <w:p w14:paraId="05DD1D79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0EC057FE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6105243</w:t>
            </w:r>
          </w:p>
        </w:tc>
        <w:tc>
          <w:tcPr>
            <w:tcW w:w="1134" w:type="dxa"/>
          </w:tcPr>
          <w:p w14:paraId="03FC651F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453280</w:t>
            </w:r>
          </w:p>
        </w:tc>
        <w:tc>
          <w:tcPr>
            <w:tcW w:w="1701" w:type="dxa"/>
          </w:tcPr>
          <w:p w14:paraId="04C0126F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Pusrūsis, pavasario metu būna drėgna</w:t>
            </w:r>
          </w:p>
        </w:tc>
      </w:tr>
      <w:tr w:rsidR="00AA6CD7" w:rsidRPr="00453BA9" w14:paraId="722280B2" w14:textId="77777777" w:rsidTr="00C21574">
        <w:trPr>
          <w:jc w:val="center"/>
        </w:trPr>
        <w:tc>
          <w:tcPr>
            <w:tcW w:w="421" w:type="dxa"/>
          </w:tcPr>
          <w:p w14:paraId="44B7B696" w14:textId="54D00086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56E46BD0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</w:t>
            </w:r>
          </w:p>
        </w:tc>
        <w:tc>
          <w:tcPr>
            <w:tcW w:w="1134" w:type="dxa"/>
          </w:tcPr>
          <w:p w14:paraId="1408E3CE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 mstl.</w:t>
            </w:r>
          </w:p>
        </w:tc>
        <w:tc>
          <w:tcPr>
            <w:tcW w:w="1134" w:type="dxa"/>
          </w:tcPr>
          <w:p w14:paraId="34181620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Klaipėdos</w:t>
            </w:r>
          </w:p>
        </w:tc>
        <w:tc>
          <w:tcPr>
            <w:tcW w:w="850" w:type="dxa"/>
          </w:tcPr>
          <w:p w14:paraId="1B159D9F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76</w:t>
            </w:r>
          </w:p>
        </w:tc>
        <w:tc>
          <w:tcPr>
            <w:tcW w:w="1559" w:type="dxa"/>
          </w:tcPr>
          <w:p w14:paraId="274CA7F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Jurbarko Vytauto Didžiojo pagrindinės </w:t>
            </w:r>
            <w:r>
              <w:rPr>
                <w:rFonts w:cs="Times New Roman"/>
                <w:sz w:val="22"/>
              </w:rPr>
              <w:lastRenderedPageBreak/>
              <w:t xml:space="preserve">mokyklos </w:t>
            </w:r>
            <w:r w:rsidRPr="00453BA9">
              <w:rPr>
                <w:rFonts w:cs="Times New Roman"/>
                <w:sz w:val="22"/>
              </w:rPr>
              <w:t xml:space="preserve">Viešvilės </w:t>
            </w:r>
            <w:r>
              <w:rPr>
                <w:rFonts w:cs="Times New Roman"/>
                <w:sz w:val="22"/>
              </w:rPr>
              <w:t>skyrius</w:t>
            </w:r>
          </w:p>
        </w:tc>
        <w:tc>
          <w:tcPr>
            <w:tcW w:w="1701" w:type="dxa"/>
          </w:tcPr>
          <w:p w14:paraId="42D57CD6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lastRenderedPageBreak/>
              <w:t>Jurbarko rajono savivaldybė</w:t>
            </w:r>
          </w:p>
        </w:tc>
        <w:tc>
          <w:tcPr>
            <w:tcW w:w="851" w:type="dxa"/>
          </w:tcPr>
          <w:p w14:paraId="1322F51D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300</w:t>
            </w:r>
          </w:p>
        </w:tc>
        <w:tc>
          <w:tcPr>
            <w:tcW w:w="1134" w:type="dxa"/>
          </w:tcPr>
          <w:p w14:paraId="3F220512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200</w:t>
            </w:r>
          </w:p>
        </w:tc>
        <w:tc>
          <w:tcPr>
            <w:tcW w:w="1134" w:type="dxa"/>
          </w:tcPr>
          <w:p w14:paraId="17294B79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264122D2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6105008</w:t>
            </w:r>
          </w:p>
        </w:tc>
        <w:tc>
          <w:tcPr>
            <w:tcW w:w="1134" w:type="dxa"/>
          </w:tcPr>
          <w:p w14:paraId="2BE19F2B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397244</w:t>
            </w:r>
          </w:p>
        </w:tc>
        <w:tc>
          <w:tcPr>
            <w:tcW w:w="1701" w:type="dxa"/>
          </w:tcPr>
          <w:p w14:paraId="09A3F60A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</w:t>
            </w:r>
          </w:p>
        </w:tc>
      </w:tr>
      <w:tr w:rsidR="00AA6CD7" w:rsidRPr="00453BA9" w14:paraId="329C1DC3" w14:textId="77777777" w:rsidTr="00C21574">
        <w:trPr>
          <w:jc w:val="center"/>
        </w:trPr>
        <w:tc>
          <w:tcPr>
            <w:tcW w:w="421" w:type="dxa"/>
          </w:tcPr>
          <w:p w14:paraId="30B02D2B" w14:textId="005F3A22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71C191E0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</w:t>
            </w:r>
          </w:p>
        </w:tc>
        <w:tc>
          <w:tcPr>
            <w:tcW w:w="1134" w:type="dxa"/>
          </w:tcPr>
          <w:p w14:paraId="2A06349D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 mstl.</w:t>
            </w:r>
          </w:p>
        </w:tc>
        <w:tc>
          <w:tcPr>
            <w:tcW w:w="1134" w:type="dxa"/>
          </w:tcPr>
          <w:p w14:paraId="4B1D36CA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Darželio</w:t>
            </w:r>
          </w:p>
        </w:tc>
        <w:tc>
          <w:tcPr>
            <w:tcW w:w="850" w:type="dxa"/>
          </w:tcPr>
          <w:p w14:paraId="3ACBAF5C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9</w:t>
            </w:r>
          </w:p>
        </w:tc>
        <w:tc>
          <w:tcPr>
            <w:tcW w:w="1559" w:type="dxa"/>
          </w:tcPr>
          <w:p w14:paraId="33133D4E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Jurbarko Vytauto Didžiojo pagrindinės mokyklos </w:t>
            </w:r>
            <w:r w:rsidRPr="00453BA9">
              <w:rPr>
                <w:rFonts w:cs="Times New Roman"/>
                <w:sz w:val="22"/>
              </w:rPr>
              <w:t xml:space="preserve">Viešvilės </w:t>
            </w:r>
            <w:r>
              <w:rPr>
                <w:rFonts w:cs="Times New Roman"/>
                <w:sz w:val="22"/>
              </w:rPr>
              <w:t>skyrius</w:t>
            </w:r>
          </w:p>
        </w:tc>
        <w:tc>
          <w:tcPr>
            <w:tcW w:w="1701" w:type="dxa"/>
          </w:tcPr>
          <w:p w14:paraId="0423ADDC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67D18033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120</w:t>
            </w:r>
          </w:p>
        </w:tc>
        <w:tc>
          <w:tcPr>
            <w:tcW w:w="1134" w:type="dxa"/>
          </w:tcPr>
          <w:p w14:paraId="6B3015F7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80</w:t>
            </w:r>
          </w:p>
        </w:tc>
        <w:tc>
          <w:tcPr>
            <w:tcW w:w="1134" w:type="dxa"/>
          </w:tcPr>
          <w:p w14:paraId="2EC7A516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3C14F650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6105190</w:t>
            </w:r>
          </w:p>
        </w:tc>
        <w:tc>
          <w:tcPr>
            <w:tcW w:w="1134" w:type="dxa"/>
          </w:tcPr>
          <w:p w14:paraId="0B3A332F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396950</w:t>
            </w:r>
          </w:p>
        </w:tc>
        <w:tc>
          <w:tcPr>
            <w:tcW w:w="1701" w:type="dxa"/>
          </w:tcPr>
          <w:p w14:paraId="52CA3690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Pusrūsis</w:t>
            </w:r>
          </w:p>
        </w:tc>
      </w:tr>
      <w:tr w:rsidR="00AA6CD7" w:rsidRPr="00453BA9" w14:paraId="0C3C59A6" w14:textId="77777777" w:rsidTr="00C21574">
        <w:trPr>
          <w:jc w:val="center"/>
        </w:trPr>
        <w:tc>
          <w:tcPr>
            <w:tcW w:w="421" w:type="dxa"/>
          </w:tcPr>
          <w:p w14:paraId="2A2E8773" w14:textId="700EC5B5" w:rsidR="00AA6CD7" w:rsidRPr="00453BA9" w:rsidRDefault="00AA6CD7" w:rsidP="00AA6CD7">
            <w:pPr>
              <w:ind w:left="-113" w:right="-116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34622">
              <w:rPr>
                <w:sz w:val="22"/>
              </w:rPr>
              <w:t>9</w:t>
            </w:r>
            <w:r>
              <w:rPr>
                <w:sz w:val="22"/>
              </w:rPr>
              <w:t>.</w:t>
            </w:r>
          </w:p>
        </w:tc>
        <w:tc>
          <w:tcPr>
            <w:tcW w:w="1134" w:type="dxa"/>
          </w:tcPr>
          <w:p w14:paraId="560F16CD" w14:textId="77777777" w:rsidR="00AA6CD7" w:rsidRPr="00453BA9" w:rsidRDefault="00AA6CD7" w:rsidP="00AA6CD7">
            <w:pPr>
              <w:ind w:left="-96" w:right="-123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</w:t>
            </w:r>
          </w:p>
        </w:tc>
        <w:tc>
          <w:tcPr>
            <w:tcW w:w="1134" w:type="dxa"/>
          </w:tcPr>
          <w:p w14:paraId="1BEA9004" w14:textId="77777777" w:rsidR="00AA6CD7" w:rsidRPr="00453BA9" w:rsidRDefault="00AA6CD7" w:rsidP="00AA6CD7">
            <w:pPr>
              <w:ind w:left="-102" w:right="-108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Viešvilės mstl.</w:t>
            </w:r>
          </w:p>
        </w:tc>
        <w:tc>
          <w:tcPr>
            <w:tcW w:w="1134" w:type="dxa"/>
          </w:tcPr>
          <w:p w14:paraId="10A39F41" w14:textId="77777777" w:rsidR="00AA6CD7" w:rsidRPr="00453BA9" w:rsidRDefault="00AA6CD7" w:rsidP="00AA6CD7">
            <w:pPr>
              <w:ind w:left="-148" w:right="-125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Mokyklos</w:t>
            </w:r>
          </w:p>
        </w:tc>
        <w:tc>
          <w:tcPr>
            <w:tcW w:w="850" w:type="dxa"/>
          </w:tcPr>
          <w:p w14:paraId="7021441F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3</w:t>
            </w:r>
          </w:p>
        </w:tc>
        <w:tc>
          <w:tcPr>
            <w:tcW w:w="1559" w:type="dxa"/>
          </w:tcPr>
          <w:p w14:paraId="473F4C5A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Mažosios Lietuvos Jurbarko krašto kultūros centras</w:t>
            </w:r>
          </w:p>
        </w:tc>
        <w:tc>
          <w:tcPr>
            <w:tcW w:w="1701" w:type="dxa"/>
          </w:tcPr>
          <w:p w14:paraId="6260F288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Jurbarko rajono savivaldybė</w:t>
            </w:r>
          </w:p>
        </w:tc>
        <w:tc>
          <w:tcPr>
            <w:tcW w:w="851" w:type="dxa"/>
          </w:tcPr>
          <w:p w14:paraId="3C454371" w14:textId="77777777" w:rsidR="00AA6CD7" w:rsidRPr="00453BA9" w:rsidRDefault="00AA6CD7" w:rsidP="00AA6CD7">
            <w:pPr>
              <w:ind w:left="-82" w:right="-128"/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280</w:t>
            </w:r>
          </w:p>
        </w:tc>
        <w:tc>
          <w:tcPr>
            <w:tcW w:w="1134" w:type="dxa"/>
          </w:tcPr>
          <w:p w14:paraId="48391F71" w14:textId="291019F5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189</w:t>
            </w:r>
          </w:p>
        </w:tc>
        <w:tc>
          <w:tcPr>
            <w:tcW w:w="1134" w:type="dxa"/>
          </w:tcPr>
          <w:p w14:paraId="52780046" w14:textId="77777777" w:rsidR="00AA6CD7" w:rsidRPr="00453BA9" w:rsidRDefault="00AA6CD7" w:rsidP="00AA6CD7">
            <w:pPr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Ne</w:t>
            </w:r>
          </w:p>
        </w:tc>
        <w:tc>
          <w:tcPr>
            <w:tcW w:w="1134" w:type="dxa"/>
          </w:tcPr>
          <w:p w14:paraId="60AF6F8B" w14:textId="77777777" w:rsidR="00AA6CD7" w:rsidRPr="00453BA9" w:rsidRDefault="00AA6CD7" w:rsidP="00AA6CD7">
            <w:pPr>
              <w:ind w:left="-204" w:right="-104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6105423</w:t>
            </w:r>
          </w:p>
        </w:tc>
        <w:tc>
          <w:tcPr>
            <w:tcW w:w="1134" w:type="dxa"/>
          </w:tcPr>
          <w:p w14:paraId="455719D6" w14:textId="77777777" w:rsidR="00AA6CD7" w:rsidRPr="00453BA9" w:rsidRDefault="00AA6CD7" w:rsidP="00AA6CD7">
            <w:pPr>
              <w:ind w:left="-109" w:right="-110" w:firstLine="10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396789</w:t>
            </w:r>
          </w:p>
        </w:tc>
        <w:tc>
          <w:tcPr>
            <w:tcW w:w="1701" w:type="dxa"/>
          </w:tcPr>
          <w:p w14:paraId="398707A0" w14:textId="77777777" w:rsidR="00AA6CD7" w:rsidRPr="00453BA9" w:rsidRDefault="00AA6CD7" w:rsidP="00AA6CD7">
            <w:pPr>
              <w:ind w:left="-111" w:right="-9"/>
              <w:jc w:val="center"/>
              <w:rPr>
                <w:rFonts w:cs="Times New Roman"/>
                <w:sz w:val="22"/>
              </w:rPr>
            </w:pPr>
            <w:r w:rsidRPr="00453BA9">
              <w:rPr>
                <w:rFonts w:cs="Times New Roman"/>
                <w:sz w:val="22"/>
              </w:rPr>
              <w:t>Du išėjimai iš lauko pusės</w:t>
            </w:r>
          </w:p>
        </w:tc>
      </w:tr>
      <w:tr w:rsidR="00AA6CD7" w:rsidRPr="00995AD2" w14:paraId="50576164" w14:textId="77777777" w:rsidTr="00C21574">
        <w:trPr>
          <w:jc w:val="center"/>
        </w:trPr>
        <w:tc>
          <w:tcPr>
            <w:tcW w:w="421" w:type="dxa"/>
          </w:tcPr>
          <w:p w14:paraId="0247E497" w14:textId="77777777" w:rsidR="00AA6CD7" w:rsidRPr="00995AD2" w:rsidRDefault="00AA6CD7" w:rsidP="00AA6CD7">
            <w:pPr>
              <w:ind w:left="-113" w:right="-116"/>
              <w:jc w:val="center"/>
              <w:rPr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1B191993" w14:textId="77777777" w:rsidR="00AA6CD7" w:rsidRPr="00995AD2" w:rsidRDefault="00AA6CD7" w:rsidP="00AA6CD7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2CF6D008" w14:textId="77777777" w:rsidR="00AA6CD7" w:rsidRPr="00995AD2" w:rsidRDefault="00AA6CD7" w:rsidP="00AA6CD7">
            <w:pPr>
              <w:ind w:right="-108"/>
              <w:jc w:val="center"/>
              <w:rPr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13979328" w14:textId="77777777" w:rsidR="00AA6CD7" w:rsidRPr="00995AD2" w:rsidRDefault="00AA6CD7" w:rsidP="00AA6CD7">
            <w:pPr>
              <w:ind w:left="-148" w:right="-125"/>
              <w:jc w:val="center"/>
              <w:rPr>
                <w:color w:val="FF0000"/>
                <w:sz w:val="22"/>
              </w:rPr>
            </w:pPr>
          </w:p>
        </w:tc>
        <w:tc>
          <w:tcPr>
            <w:tcW w:w="850" w:type="dxa"/>
          </w:tcPr>
          <w:p w14:paraId="38F52D9D" w14:textId="77777777" w:rsidR="00AA6CD7" w:rsidRPr="00995AD2" w:rsidRDefault="00AA6CD7" w:rsidP="00AA6CD7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559" w:type="dxa"/>
          </w:tcPr>
          <w:p w14:paraId="30E3AFD6" w14:textId="77777777" w:rsidR="00AA6CD7" w:rsidRPr="00995AD2" w:rsidRDefault="00AA6CD7" w:rsidP="00AA6CD7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701" w:type="dxa"/>
          </w:tcPr>
          <w:p w14:paraId="29DD6961" w14:textId="77777777" w:rsidR="00AA6CD7" w:rsidRPr="00EA37F2" w:rsidRDefault="00AA6CD7" w:rsidP="00AA6CD7">
            <w:pPr>
              <w:jc w:val="right"/>
              <w:rPr>
                <w:b/>
                <w:bCs/>
                <w:sz w:val="22"/>
              </w:rPr>
            </w:pPr>
            <w:r w:rsidRPr="00EA37F2">
              <w:rPr>
                <w:b/>
                <w:bCs/>
                <w:sz w:val="22"/>
              </w:rPr>
              <w:t>Viso:</w:t>
            </w:r>
          </w:p>
        </w:tc>
        <w:tc>
          <w:tcPr>
            <w:tcW w:w="851" w:type="dxa"/>
          </w:tcPr>
          <w:p w14:paraId="2E207067" w14:textId="2479475D" w:rsidR="00AA6CD7" w:rsidRPr="00EA37F2" w:rsidRDefault="004E201E" w:rsidP="00AA6CD7">
            <w:pPr>
              <w:ind w:left="-82" w:right="-128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19173</w:t>
            </w:r>
          </w:p>
        </w:tc>
        <w:tc>
          <w:tcPr>
            <w:tcW w:w="1134" w:type="dxa"/>
          </w:tcPr>
          <w:p w14:paraId="2D84E1CE" w14:textId="62BFF00F" w:rsidR="00AA6CD7" w:rsidRPr="00EA37F2" w:rsidRDefault="00AA6CD7" w:rsidP="00AA6CD7">
            <w:pPr>
              <w:jc w:val="center"/>
              <w:rPr>
                <w:b/>
                <w:bCs/>
                <w:sz w:val="22"/>
              </w:rPr>
            </w:pPr>
            <w:r w:rsidRPr="00EA37F2">
              <w:rPr>
                <w:b/>
                <w:bCs/>
                <w:sz w:val="22"/>
              </w:rPr>
              <w:t>1</w:t>
            </w:r>
            <w:r>
              <w:rPr>
                <w:b/>
                <w:bCs/>
                <w:sz w:val="22"/>
              </w:rPr>
              <w:t>2</w:t>
            </w:r>
            <w:r w:rsidR="004E201E">
              <w:rPr>
                <w:b/>
                <w:bCs/>
                <w:sz w:val="22"/>
              </w:rPr>
              <w:t>778</w:t>
            </w:r>
          </w:p>
        </w:tc>
        <w:tc>
          <w:tcPr>
            <w:tcW w:w="1134" w:type="dxa"/>
          </w:tcPr>
          <w:p w14:paraId="5DD77320" w14:textId="77777777" w:rsidR="00AA6CD7" w:rsidRPr="00995AD2" w:rsidRDefault="00AA6CD7" w:rsidP="00AA6CD7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2D6883EB" w14:textId="77777777" w:rsidR="00AA6CD7" w:rsidRPr="00995AD2" w:rsidRDefault="00AA6CD7" w:rsidP="00AA6CD7">
            <w:pPr>
              <w:ind w:left="-204" w:right="-104"/>
              <w:jc w:val="center"/>
              <w:rPr>
                <w:color w:val="FF0000"/>
                <w:sz w:val="22"/>
              </w:rPr>
            </w:pPr>
          </w:p>
        </w:tc>
        <w:tc>
          <w:tcPr>
            <w:tcW w:w="1134" w:type="dxa"/>
          </w:tcPr>
          <w:p w14:paraId="1D999A6D" w14:textId="77777777" w:rsidR="00AA6CD7" w:rsidRPr="00995AD2" w:rsidRDefault="00AA6CD7" w:rsidP="00AA6CD7">
            <w:pPr>
              <w:ind w:left="-109" w:right="-110" w:firstLine="109"/>
              <w:jc w:val="center"/>
              <w:rPr>
                <w:color w:val="FF0000"/>
                <w:sz w:val="22"/>
              </w:rPr>
            </w:pPr>
          </w:p>
        </w:tc>
        <w:tc>
          <w:tcPr>
            <w:tcW w:w="1701" w:type="dxa"/>
          </w:tcPr>
          <w:p w14:paraId="28C60916" w14:textId="77777777" w:rsidR="00AA6CD7" w:rsidRPr="00995AD2" w:rsidRDefault="00AA6CD7" w:rsidP="00AA6CD7">
            <w:pPr>
              <w:ind w:left="-111" w:right="-151"/>
              <w:jc w:val="center"/>
              <w:rPr>
                <w:color w:val="FF0000"/>
                <w:sz w:val="22"/>
              </w:rPr>
            </w:pPr>
          </w:p>
        </w:tc>
      </w:tr>
    </w:tbl>
    <w:p w14:paraId="43400F59" w14:textId="77777777" w:rsidR="00900741" w:rsidRDefault="00900741" w:rsidP="00900741"/>
    <w:p w14:paraId="0B9990E4" w14:textId="77777777" w:rsidR="00900741" w:rsidRPr="00B2192B" w:rsidRDefault="00900741" w:rsidP="00900741">
      <w:pPr>
        <w:rPr>
          <w:b/>
          <w:bCs/>
        </w:rPr>
      </w:pPr>
      <w:r w:rsidRPr="00B2192B">
        <w:rPr>
          <w:b/>
          <w:bCs/>
        </w:rPr>
        <w:t>Priedangų poreikis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075"/>
        <w:gridCol w:w="1782"/>
      </w:tblGrid>
      <w:tr w:rsidR="00900741" w:rsidRPr="00B2192B" w14:paraId="002F59FD" w14:textId="77777777" w:rsidTr="00C21574">
        <w:tc>
          <w:tcPr>
            <w:tcW w:w="8075" w:type="dxa"/>
          </w:tcPr>
          <w:p w14:paraId="1D584037" w14:textId="77777777" w:rsidR="00900741" w:rsidRPr="00B2192B" w:rsidRDefault="00900741" w:rsidP="00C21574">
            <w:pPr>
              <w:rPr>
                <w:sz w:val="22"/>
              </w:rPr>
            </w:pPr>
            <w:r w:rsidRPr="00B2192B">
              <w:rPr>
                <w:sz w:val="22"/>
              </w:rPr>
              <w:t>Metai</w:t>
            </w:r>
          </w:p>
        </w:tc>
        <w:tc>
          <w:tcPr>
            <w:tcW w:w="1782" w:type="dxa"/>
          </w:tcPr>
          <w:p w14:paraId="5DA43919" w14:textId="36237494" w:rsidR="00900741" w:rsidRPr="008D2067" w:rsidRDefault="00900741" w:rsidP="00C21574">
            <w:pPr>
              <w:jc w:val="center"/>
              <w:rPr>
                <w:b/>
                <w:bCs/>
                <w:sz w:val="22"/>
              </w:rPr>
            </w:pPr>
            <w:r w:rsidRPr="008D2067">
              <w:rPr>
                <w:b/>
                <w:bCs/>
                <w:sz w:val="22"/>
              </w:rPr>
              <w:t>202</w:t>
            </w:r>
            <w:r w:rsidR="004E201E">
              <w:rPr>
                <w:b/>
                <w:bCs/>
                <w:sz w:val="22"/>
              </w:rPr>
              <w:t>6</w:t>
            </w:r>
          </w:p>
        </w:tc>
      </w:tr>
      <w:tr w:rsidR="00900741" w:rsidRPr="00B2192B" w14:paraId="287CA03E" w14:textId="77777777" w:rsidTr="00C21574">
        <w:tc>
          <w:tcPr>
            <w:tcW w:w="8075" w:type="dxa"/>
          </w:tcPr>
          <w:p w14:paraId="339BF396" w14:textId="77777777" w:rsidR="00900741" w:rsidRPr="00B2192B" w:rsidRDefault="00900741" w:rsidP="00C21574">
            <w:pPr>
              <w:rPr>
                <w:sz w:val="22"/>
              </w:rPr>
            </w:pPr>
            <w:r w:rsidRPr="00B2192B">
              <w:rPr>
                <w:sz w:val="22"/>
              </w:rPr>
              <w:t>Nuolatinių savivaldybės gyventojų skaičius, iš viso</w:t>
            </w:r>
          </w:p>
        </w:tc>
        <w:tc>
          <w:tcPr>
            <w:tcW w:w="1782" w:type="dxa"/>
          </w:tcPr>
          <w:p w14:paraId="00DC8F93" w14:textId="77777777" w:rsidR="00900741" w:rsidRPr="00B2192B" w:rsidRDefault="00900741" w:rsidP="00C21574">
            <w:pPr>
              <w:jc w:val="center"/>
              <w:rPr>
                <w:sz w:val="22"/>
              </w:rPr>
            </w:pPr>
            <w:r w:rsidRPr="00544997">
              <w:rPr>
                <w:rFonts w:eastAsia="Times New Roman" w:cs="Times New Roman"/>
                <w:kern w:val="0"/>
                <w:szCs w:val="24"/>
                <w:lang w:eastAsia="lt-LT"/>
                <w14:ligatures w14:val="none"/>
              </w:rPr>
              <w:t>25132</w:t>
            </w:r>
          </w:p>
        </w:tc>
      </w:tr>
      <w:tr w:rsidR="00900741" w:rsidRPr="00B2192B" w14:paraId="0E5FA048" w14:textId="77777777" w:rsidTr="00C21574">
        <w:tc>
          <w:tcPr>
            <w:tcW w:w="8075" w:type="dxa"/>
          </w:tcPr>
          <w:p w14:paraId="501C39F3" w14:textId="77777777" w:rsidR="00900741" w:rsidRPr="00B2192B" w:rsidRDefault="00900741" w:rsidP="00C21574">
            <w:pPr>
              <w:rPr>
                <w:sz w:val="22"/>
              </w:rPr>
            </w:pPr>
            <w:r w:rsidRPr="00B2192B">
              <w:rPr>
                <w:sz w:val="22"/>
              </w:rPr>
              <w:t xml:space="preserve">Nuolatinių savivaldybės gyventojų skaičius, kuriam nustatytas priedangų poreikis (60 arba </w:t>
            </w:r>
            <w:r w:rsidRPr="00B2192B">
              <w:rPr>
                <w:b/>
                <w:bCs/>
                <w:sz w:val="22"/>
              </w:rPr>
              <w:t>40 procentų</w:t>
            </w:r>
            <w:r w:rsidRPr="00B2192B">
              <w:rPr>
                <w:sz w:val="22"/>
              </w:rPr>
              <w:t xml:space="preserve"> nuo bendro nuolatinių savivaldybės gyventojų skaičiaus)</w:t>
            </w:r>
          </w:p>
        </w:tc>
        <w:tc>
          <w:tcPr>
            <w:tcW w:w="1782" w:type="dxa"/>
          </w:tcPr>
          <w:p w14:paraId="65E7F2EF" w14:textId="77777777" w:rsidR="00900741" w:rsidRPr="00B2192B" w:rsidRDefault="00900741" w:rsidP="00C21574">
            <w:pPr>
              <w:jc w:val="center"/>
              <w:rPr>
                <w:b/>
                <w:bCs/>
                <w:sz w:val="22"/>
              </w:rPr>
            </w:pPr>
            <w:r w:rsidRPr="00B2192B">
              <w:rPr>
                <w:b/>
                <w:bCs/>
                <w:sz w:val="22"/>
              </w:rPr>
              <w:t>10053</w:t>
            </w:r>
          </w:p>
        </w:tc>
      </w:tr>
    </w:tbl>
    <w:p w14:paraId="05949B63" w14:textId="77777777" w:rsidR="00900741" w:rsidRDefault="00900741" w:rsidP="00900741"/>
    <w:p w14:paraId="3119E568" w14:textId="77777777" w:rsidR="00900741" w:rsidRDefault="00900741" w:rsidP="00900741">
      <w:pPr>
        <w:jc w:val="center"/>
      </w:pPr>
      <w:r>
        <w:t>_________________________________</w:t>
      </w:r>
    </w:p>
    <w:p w14:paraId="33F198F7" w14:textId="77777777" w:rsidR="0095764F" w:rsidRDefault="0095764F">
      <w:pPr>
        <w:pStyle w:val="Antrats"/>
        <w:tabs>
          <w:tab w:val="clear" w:pos="4153"/>
          <w:tab w:val="clear" w:pos="8306"/>
        </w:tabs>
      </w:pPr>
    </w:p>
    <w:p w14:paraId="16D75621" w14:textId="77777777" w:rsidR="00AE5AD3" w:rsidRDefault="00AE5AD3">
      <w:pPr>
        <w:pStyle w:val="Antrats"/>
        <w:tabs>
          <w:tab w:val="clear" w:pos="4153"/>
          <w:tab w:val="clear" w:pos="8306"/>
        </w:tabs>
      </w:pPr>
    </w:p>
    <w:p w14:paraId="71BACA2F" w14:textId="77777777" w:rsidR="00900741" w:rsidRDefault="00900741">
      <w:pPr>
        <w:pStyle w:val="Antrats"/>
        <w:tabs>
          <w:tab w:val="clear" w:pos="4153"/>
          <w:tab w:val="clear" w:pos="8306"/>
        </w:tabs>
      </w:pPr>
    </w:p>
    <w:p w14:paraId="198B3DD1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61C0A53E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5181D798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045F9F74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1433FC3F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7EFE5E92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49061318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6234F934" w14:textId="77777777" w:rsidR="00137F01" w:rsidRDefault="00137F01">
      <w:pPr>
        <w:pStyle w:val="Antrats"/>
        <w:tabs>
          <w:tab w:val="clear" w:pos="4153"/>
          <w:tab w:val="clear" w:pos="8306"/>
        </w:tabs>
      </w:pPr>
    </w:p>
    <w:p w14:paraId="516AA9F5" w14:textId="77777777" w:rsidR="00900741" w:rsidRDefault="00900741">
      <w:pPr>
        <w:pStyle w:val="Antrats"/>
        <w:tabs>
          <w:tab w:val="clear" w:pos="4153"/>
          <w:tab w:val="clear" w:pos="8306"/>
        </w:tabs>
      </w:pPr>
    </w:p>
    <w:sectPr w:rsidR="00900741" w:rsidSect="00900741">
      <w:pgSz w:w="16838" w:h="11906" w:orient="landscape" w:code="9"/>
      <w:pgMar w:top="1701" w:right="1021" w:bottom="567" w:left="102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713F" w14:textId="77777777" w:rsidR="0037229E" w:rsidRDefault="0037229E">
      <w:r>
        <w:separator/>
      </w:r>
    </w:p>
  </w:endnote>
  <w:endnote w:type="continuationSeparator" w:id="0">
    <w:p w14:paraId="434E3158" w14:textId="77777777" w:rsidR="0037229E" w:rsidRDefault="0037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63D7" w14:textId="77777777" w:rsidR="0037229E" w:rsidRDefault="0037229E">
      <w:r>
        <w:separator/>
      </w:r>
    </w:p>
  </w:footnote>
  <w:footnote w:type="continuationSeparator" w:id="0">
    <w:p w14:paraId="243400A3" w14:textId="77777777" w:rsidR="0037229E" w:rsidRDefault="0037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369B" w14:textId="77777777" w:rsidR="00C11E71" w:rsidRDefault="0014394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60B8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CCBBAA" w14:textId="77777777" w:rsidR="00C11E71" w:rsidRDefault="00C11E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02D3" w14:textId="77777777" w:rsidR="00C11E71" w:rsidRDefault="00C11E71">
    <w:pPr>
      <w:pStyle w:val="Antrats"/>
      <w:framePr w:wrap="around" w:vAnchor="text" w:hAnchor="margin" w:xAlign="center" w:y="1"/>
      <w:rPr>
        <w:rStyle w:val="Puslapionumeris"/>
      </w:rPr>
    </w:pPr>
  </w:p>
  <w:p w14:paraId="2F883018" w14:textId="77777777" w:rsidR="00C11E71" w:rsidRDefault="00C11E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F6850"/>
    <w:multiLevelType w:val="hybridMultilevel"/>
    <w:tmpl w:val="18FE26E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866D0B"/>
    <w:multiLevelType w:val="multilevel"/>
    <w:tmpl w:val="240644B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261983976">
    <w:abstractNumId w:val="5"/>
  </w:num>
  <w:num w:numId="2" w16cid:durableId="176307751">
    <w:abstractNumId w:val="2"/>
  </w:num>
  <w:num w:numId="3" w16cid:durableId="1755129977">
    <w:abstractNumId w:val="6"/>
  </w:num>
  <w:num w:numId="4" w16cid:durableId="657614419">
    <w:abstractNumId w:val="1"/>
  </w:num>
  <w:num w:numId="5" w16cid:durableId="1179078319">
    <w:abstractNumId w:val="8"/>
  </w:num>
  <w:num w:numId="6" w16cid:durableId="909581616">
    <w:abstractNumId w:val="7"/>
  </w:num>
  <w:num w:numId="7" w16cid:durableId="1395472689">
    <w:abstractNumId w:val="0"/>
  </w:num>
  <w:num w:numId="8" w16cid:durableId="1208490049">
    <w:abstractNumId w:val="3"/>
  </w:num>
  <w:num w:numId="9" w16cid:durableId="1815944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1"/>
    <w:rsid w:val="000008C2"/>
    <w:rsid w:val="0001039F"/>
    <w:rsid w:val="00036FED"/>
    <w:rsid w:val="000370FE"/>
    <w:rsid w:val="00040282"/>
    <w:rsid w:val="000745AB"/>
    <w:rsid w:val="0008263D"/>
    <w:rsid w:val="00086F4D"/>
    <w:rsid w:val="000C5849"/>
    <w:rsid w:val="000D5569"/>
    <w:rsid w:val="000F6400"/>
    <w:rsid w:val="001057B2"/>
    <w:rsid w:val="001076C6"/>
    <w:rsid w:val="00122B05"/>
    <w:rsid w:val="00137F01"/>
    <w:rsid w:val="00143946"/>
    <w:rsid w:val="00170393"/>
    <w:rsid w:val="001C0CFA"/>
    <w:rsid w:val="001C49BB"/>
    <w:rsid w:val="001D0A74"/>
    <w:rsid w:val="001F29C4"/>
    <w:rsid w:val="002235DC"/>
    <w:rsid w:val="002D7D1F"/>
    <w:rsid w:val="002E0E80"/>
    <w:rsid w:val="002E5D55"/>
    <w:rsid w:val="00302957"/>
    <w:rsid w:val="003032F1"/>
    <w:rsid w:val="00321610"/>
    <w:rsid w:val="00327588"/>
    <w:rsid w:val="00342E82"/>
    <w:rsid w:val="00367EBF"/>
    <w:rsid w:val="0037229E"/>
    <w:rsid w:val="00453474"/>
    <w:rsid w:val="0045515E"/>
    <w:rsid w:val="00455365"/>
    <w:rsid w:val="00460CA4"/>
    <w:rsid w:val="0048376F"/>
    <w:rsid w:val="004C032B"/>
    <w:rsid w:val="004E201E"/>
    <w:rsid w:val="005042C8"/>
    <w:rsid w:val="00506810"/>
    <w:rsid w:val="00535926"/>
    <w:rsid w:val="00567C42"/>
    <w:rsid w:val="005E7E42"/>
    <w:rsid w:val="00602C65"/>
    <w:rsid w:val="00616716"/>
    <w:rsid w:val="00654BED"/>
    <w:rsid w:val="0065540F"/>
    <w:rsid w:val="0070341D"/>
    <w:rsid w:val="00711DE6"/>
    <w:rsid w:val="00757C62"/>
    <w:rsid w:val="00774CE7"/>
    <w:rsid w:val="007A3363"/>
    <w:rsid w:val="007B684D"/>
    <w:rsid w:val="007E0511"/>
    <w:rsid w:val="007F13DA"/>
    <w:rsid w:val="007F78EC"/>
    <w:rsid w:val="00873F15"/>
    <w:rsid w:val="008A4E24"/>
    <w:rsid w:val="00900741"/>
    <w:rsid w:val="00936648"/>
    <w:rsid w:val="00937E17"/>
    <w:rsid w:val="0095764F"/>
    <w:rsid w:val="009676E8"/>
    <w:rsid w:val="009951DC"/>
    <w:rsid w:val="009965A5"/>
    <w:rsid w:val="009B46ED"/>
    <w:rsid w:val="009C189A"/>
    <w:rsid w:val="009C37C4"/>
    <w:rsid w:val="009E0149"/>
    <w:rsid w:val="00A44159"/>
    <w:rsid w:val="00A55FEF"/>
    <w:rsid w:val="00A6198D"/>
    <w:rsid w:val="00A77922"/>
    <w:rsid w:val="00AA05F8"/>
    <w:rsid w:val="00AA1C55"/>
    <w:rsid w:val="00AA4889"/>
    <w:rsid w:val="00AA6CD7"/>
    <w:rsid w:val="00AD6B2E"/>
    <w:rsid w:val="00AE5AD3"/>
    <w:rsid w:val="00B56E3C"/>
    <w:rsid w:val="00B868AE"/>
    <w:rsid w:val="00C11E71"/>
    <w:rsid w:val="00C81080"/>
    <w:rsid w:val="00CE0AF0"/>
    <w:rsid w:val="00D04109"/>
    <w:rsid w:val="00D225B4"/>
    <w:rsid w:val="00D34622"/>
    <w:rsid w:val="00D37103"/>
    <w:rsid w:val="00D456A6"/>
    <w:rsid w:val="00D545B8"/>
    <w:rsid w:val="00D64A32"/>
    <w:rsid w:val="00D77561"/>
    <w:rsid w:val="00DB7391"/>
    <w:rsid w:val="00E60B8A"/>
    <w:rsid w:val="00E816B1"/>
    <w:rsid w:val="00F31F6F"/>
    <w:rsid w:val="00F608BE"/>
    <w:rsid w:val="00F75A84"/>
    <w:rsid w:val="00FA31BA"/>
    <w:rsid w:val="00FA3ED9"/>
    <w:rsid w:val="00FC7A13"/>
    <w:rsid w:val="00FD1344"/>
    <w:rsid w:val="00FD2772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B4DC2"/>
  <w15:docId w15:val="{F605B774-C2D0-4696-8C8E-5D0F44BF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C11E71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0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C11E71"/>
    <w:pPr>
      <w:keepNext/>
      <w:jc w:val="center"/>
      <w:outlineLvl w:val="2"/>
    </w:pPr>
    <w:rPr>
      <w:b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07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07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07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07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07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07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link w:val="PavadinimasDiagrama"/>
    <w:uiPriority w:val="10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customStyle="1" w:styleId="AntratsDiagrama">
    <w:name w:val="Antraštės Diagrama"/>
    <w:link w:val="Antrats"/>
    <w:rsid w:val="0095764F"/>
    <w:rPr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608BE"/>
    <w:rPr>
      <w:b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FD2772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074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0741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:lang w:eastAsia="en-US"/>
      <w14:ligatures w14:val="standardContextua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0741"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:lang w:eastAsia="en-US"/>
      <w14:ligatures w14:val="standardContextual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0741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0741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0741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0741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900741"/>
    <w:rPr>
      <w:b/>
      <w:sz w:val="24"/>
      <w:szCs w:val="2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0741"/>
    <w:rPr>
      <w:b/>
      <w:bCs/>
      <w:sz w:val="24"/>
      <w:szCs w:val="24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07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0741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0741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0741"/>
    <w:rPr>
      <w:rFonts w:eastAsiaTheme="minorHAnsi" w:cstheme="minorBidi"/>
      <w:i/>
      <w:iCs/>
      <w:color w:val="404040" w:themeColor="text1" w:themeTint="BF"/>
      <w:kern w:val="2"/>
      <w:sz w:val="24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007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0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0741"/>
    <w:rPr>
      <w:rFonts w:eastAsiaTheme="minorHAnsi" w:cstheme="minorBidi"/>
      <w:i/>
      <w:iCs/>
      <w:color w:val="2F5496" w:themeColor="accent1" w:themeShade="BF"/>
      <w:kern w:val="2"/>
      <w:sz w:val="24"/>
      <w:szCs w:val="22"/>
      <w:lang w:eastAsia="en-US"/>
      <w14:ligatures w14:val="standardContextual"/>
    </w:rPr>
  </w:style>
  <w:style w:type="character" w:styleId="Rykinuoroda">
    <w:name w:val="Intense Reference"/>
    <w:basedOn w:val="Numatytasispastraiposriftas"/>
    <w:uiPriority w:val="32"/>
    <w:qFormat/>
    <w:rsid w:val="0090074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00741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42</TotalTime>
  <Pages>11</Pages>
  <Words>10028</Words>
  <Characters>5716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Marija Binkauskienė</cp:lastModifiedBy>
  <cp:revision>20</cp:revision>
  <cp:lastPrinted>2026-01-22T11:28:00Z</cp:lastPrinted>
  <dcterms:created xsi:type="dcterms:W3CDTF">2026-01-22T11:36:00Z</dcterms:created>
  <dcterms:modified xsi:type="dcterms:W3CDTF">2026-05-20T10:34:00Z</dcterms:modified>
</cp:coreProperties>
</file>