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A4772" w14:textId="77777777" w:rsidR="00C11E71" w:rsidRDefault="00C11E71"/>
    <w:p w14:paraId="3803CC75" w14:textId="2039748E" w:rsidR="00D456A6" w:rsidRDefault="00811204" w:rsidP="00D456A6">
      <w:pPr>
        <w:jc w:val="center"/>
        <w:rPr>
          <w:lang w:val="en-US"/>
        </w:rPr>
      </w:pPr>
      <w:r>
        <w:rPr>
          <w:noProof/>
        </w:rPr>
        <w:drawing>
          <wp:inline distT="0" distB="0" distL="0" distR="0" wp14:anchorId="7DA9C9FF" wp14:editId="5BEF2C75">
            <wp:extent cx="556260" cy="67056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6260" cy="670560"/>
                    </a:xfrm>
                    <a:prstGeom prst="rect">
                      <a:avLst/>
                    </a:prstGeom>
                    <a:noFill/>
                    <a:ln>
                      <a:noFill/>
                    </a:ln>
                  </pic:spPr>
                </pic:pic>
              </a:graphicData>
            </a:graphic>
          </wp:inline>
        </w:drawing>
      </w:r>
    </w:p>
    <w:p w14:paraId="04C76B51" w14:textId="77777777" w:rsidR="00D456A6" w:rsidRDefault="00D456A6" w:rsidP="00D456A6">
      <w:pPr>
        <w:jc w:val="center"/>
        <w:rPr>
          <w:b/>
          <w:bCs/>
          <w:lang w:val="en-US"/>
        </w:rPr>
      </w:pPr>
    </w:p>
    <w:p w14:paraId="716CA87D" w14:textId="77777777" w:rsidR="00D456A6" w:rsidRDefault="00D456A6" w:rsidP="00D456A6">
      <w:pPr>
        <w:jc w:val="center"/>
        <w:rPr>
          <w:b/>
        </w:rPr>
      </w:pPr>
      <w:r>
        <w:rPr>
          <w:b/>
          <w:lang w:val="en-US"/>
        </w:rPr>
        <w:t xml:space="preserve">JURBARKO RAJONO </w:t>
      </w:r>
      <w:r>
        <w:rPr>
          <w:b/>
        </w:rPr>
        <w:t xml:space="preserve">SAVIVALDYBĖS </w:t>
      </w:r>
      <w:r w:rsidR="009E0149">
        <w:rPr>
          <w:b/>
        </w:rPr>
        <w:t>MERAS</w:t>
      </w:r>
    </w:p>
    <w:p w14:paraId="7088A7BD" w14:textId="77777777" w:rsidR="00D456A6" w:rsidRDefault="00D456A6" w:rsidP="00D456A6">
      <w:pPr>
        <w:rPr>
          <w:lang w:val="en-US"/>
        </w:rPr>
      </w:pPr>
    </w:p>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654"/>
      </w:tblGrid>
      <w:tr w:rsidR="00F76CDB" w:rsidRPr="00F76CDB" w14:paraId="1E9E5992" w14:textId="77777777" w:rsidTr="009E42AA">
        <w:trPr>
          <w:cantSplit/>
        </w:trPr>
        <w:tc>
          <w:tcPr>
            <w:tcW w:w="9654" w:type="dxa"/>
            <w:tcBorders>
              <w:top w:val="nil"/>
              <w:left w:val="nil"/>
              <w:bottom w:val="nil"/>
              <w:right w:val="nil"/>
            </w:tcBorders>
          </w:tcPr>
          <w:p w14:paraId="541F29D1" w14:textId="77777777" w:rsidR="00F76CDB" w:rsidRPr="00F76CDB" w:rsidRDefault="00F76CDB" w:rsidP="00F76CDB">
            <w:pPr>
              <w:keepNext/>
              <w:jc w:val="center"/>
              <w:outlineLvl w:val="0"/>
              <w:rPr>
                <w:b/>
                <w:caps/>
                <w:szCs w:val="24"/>
              </w:rPr>
            </w:pPr>
          </w:p>
          <w:p w14:paraId="4A941483" w14:textId="77777777" w:rsidR="00F76CDB" w:rsidRPr="00F76CDB" w:rsidRDefault="00F76CDB" w:rsidP="00F76CDB">
            <w:pPr>
              <w:keepNext/>
              <w:jc w:val="center"/>
              <w:outlineLvl w:val="0"/>
              <w:rPr>
                <w:b/>
                <w:caps/>
                <w:szCs w:val="24"/>
              </w:rPr>
            </w:pPr>
          </w:p>
          <w:p w14:paraId="2DE3BA69" w14:textId="77777777" w:rsidR="00F76CDB" w:rsidRPr="00F76CDB" w:rsidRDefault="00F76CDB" w:rsidP="00F76CDB">
            <w:pPr>
              <w:keepNext/>
              <w:jc w:val="center"/>
              <w:outlineLvl w:val="0"/>
              <w:rPr>
                <w:b/>
                <w:caps/>
                <w:szCs w:val="24"/>
              </w:rPr>
            </w:pPr>
          </w:p>
          <w:p w14:paraId="1473194D" w14:textId="77777777" w:rsidR="00F76CDB" w:rsidRPr="00F76CDB" w:rsidRDefault="00F76CDB" w:rsidP="00F76CDB">
            <w:pPr>
              <w:keepNext/>
              <w:jc w:val="center"/>
              <w:outlineLvl w:val="0"/>
              <w:rPr>
                <w:b/>
                <w:caps/>
                <w:szCs w:val="24"/>
              </w:rPr>
            </w:pPr>
            <w:r w:rsidRPr="00F76CDB">
              <w:rPr>
                <w:b/>
                <w:caps/>
                <w:szCs w:val="24"/>
              </w:rPr>
              <w:t>POTVARKIS</w:t>
            </w:r>
          </w:p>
        </w:tc>
      </w:tr>
      <w:tr w:rsidR="00F76CDB" w:rsidRPr="00F76CDB" w14:paraId="71F07BC7" w14:textId="77777777" w:rsidTr="009E42AA">
        <w:trPr>
          <w:cantSplit/>
        </w:trPr>
        <w:tc>
          <w:tcPr>
            <w:tcW w:w="9654" w:type="dxa"/>
            <w:tcBorders>
              <w:top w:val="nil"/>
              <w:left w:val="nil"/>
              <w:bottom w:val="nil"/>
              <w:right w:val="nil"/>
            </w:tcBorders>
          </w:tcPr>
          <w:p w14:paraId="3BDEEB2A" w14:textId="77777777" w:rsidR="00F76CDB" w:rsidRPr="00F76CDB" w:rsidRDefault="00F76CDB" w:rsidP="00F76CDB">
            <w:pPr>
              <w:jc w:val="center"/>
              <w:rPr>
                <w:b/>
                <w:caps/>
              </w:rPr>
            </w:pPr>
            <w:r w:rsidRPr="00F76CDB">
              <w:rPr>
                <w:b/>
                <w:bCs/>
              </w:rPr>
              <w:t>DĖL JURBARKO RAJONO SAVIVALDYBĖJE KOORDINUOTAI TEIKIAMŲ ŠVIETIMO PAGALBOS, SOCIALINIŲ IR SVEIKATOS PRIEŽIŪROS PASLAUGŲ TVARKOS APRAŠO TVIRTINIMO</w:t>
            </w:r>
          </w:p>
        </w:tc>
      </w:tr>
      <w:tr w:rsidR="00F76CDB" w:rsidRPr="00F76CDB" w14:paraId="1851CFB8" w14:textId="77777777" w:rsidTr="009E42AA">
        <w:trPr>
          <w:cantSplit/>
        </w:trPr>
        <w:tc>
          <w:tcPr>
            <w:tcW w:w="9654" w:type="dxa"/>
            <w:tcBorders>
              <w:top w:val="nil"/>
              <w:left w:val="nil"/>
              <w:bottom w:val="nil"/>
              <w:right w:val="nil"/>
            </w:tcBorders>
          </w:tcPr>
          <w:p w14:paraId="31C9731C" w14:textId="77777777" w:rsidR="00F76CDB" w:rsidRPr="00F76CDB" w:rsidRDefault="00F76CDB" w:rsidP="00F76CDB">
            <w:pPr>
              <w:jc w:val="center"/>
              <w:rPr>
                <w:b/>
                <w:caps/>
              </w:rPr>
            </w:pPr>
          </w:p>
        </w:tc>
      </w:tr>
      <w:tr w:rsidR="00F76CDB" w:rsidRPr="00F76CDB" w14:paraId="60FF3E0A" w14:textId="77777777" w:rsidTr="009E42AA">
        <w:trPr>
          <w:cantSplit/>
        </w:trPr>
        <w:tc>
          <w:tcPr>
            <w:tcW w:w="9654" w:type="dxa"/>
            <w:tcBorders>
              <w:top w:val="nil"/>
              <w:left w:val="nil"/>
              <w:bottom w:val="nil"/>
              <w:right w:val="nil"/>
            </w:tcBorders>
          </w:tcPr>
          <w:p w14:paraId="159A7174" w14:textId="4C2C5614" w:rsidR="00F76CDB" w:rsidRPr="00F76CDB" w:rsidRDefault="00F76CDB" w:rsidP="00F76CDB">
            <w:pPr>
              <w:jc w:val="center"/>
              <w:rPr>
                <w:b/>
                <w:caps/>
              </w:rPr>
            </w:pPr>
            <w:r w:rsidRPr="00F76CDB">
              <w:t>2026 m. spalio</w:t>
            </w:r>
            <w:r w:rsidR="00C270C8">
              <w:t xml:space="preserve"> 14</w:t>
            </w:r>
            <w:r w:rsidRPr="00F76CDB">
              <w:t xml:space="preserve"> d. Nr. V3-</w:t>
            </w:r>
            <w:r w:rsidR="00C270C8">
              <w:t>388</w:t>
            </w:r>
          </w:p>
        </w:tc>
      </w:tr>
      <w:tr w:rsidR="00F76CDB" w:rsidRPr="00F76CDB" w14:paraId="6D42C4E9" w14:textId="77777777" w:rsidTr="009E42AA">
        <w:trPr>
          <w:cantSplit/>
        </w:trPr>
        <w:tc>
          <w:tcPr>
            <w:tcW w:w="9654" w:type="dxa"/>
            <w:tcBorders>
              <w:top w:val="nil"/>
              <w:left w:val="nil"/>
              <w:bottom w:val="nil"/>
              <w:right w:val="nil"/>
            </w:tcBorders>
          </w:tcPr>
          <w:p w14:paraId="3AFBE9BD" w14:textId="77777777" w:rsidR="00F76CDB" w:rsidRPr="00F76CDB" w:rsidRDefault="00F76CDB" w:rsidP="00F76CDB">
            <w:pPr>
              <w:jc w:val="center"/>
            </w:pPr>
            <w:r w:rsidRPr="00F76CDB">
              <w:t>Jurbarkas</w:t>
            </w:r>
          </w:p>
        </w:tc>
      </w:tr>
    </w:tbl>
    <w:p w14:paraId="358902E6" w14:textId="77777777" w:rsidR="00F76CDB" w:rsidRPr="00F76CDB" w:rsidRDefault="00F76CDB" w:rsidP="00F76CDB">
      <w:pPr>
        <w:jc w:val="both"/>
      </w:pPr>
    </w:p>
    <w:p w14:paraId="64410CE4" w14:textId="77777777" w:rsidR="00F76CDB" w:rsidRPr="00F76CDB" w:rsidRDefault="00F76CDB" w:rsidP="00F76CDB">
      <w:pPr>
        <w:keepLines/>
        <w:widowControl w:val="0"/>
        <w:tabs>
          <w:tab w:val="left" w:pos="0"/>
          <w:tab w:val="left" w:pos="567"/>
          <w:tab w:val="left" w:pos="851"/>
        </w:tabs>
        <w:suppressAutoHyphens/>
        <w:overflowPunct w:val="0"/>
        <w:spacing w:line="360" w:lineRule="auto"/>
        <w:ind w:firstLine="851"/>
        <w:jc w:val="both"/>
        <w:rPr>
          <w:szCs w:val="24"/>
          <w:lang w:eastAsia="en-US"/>
        </w:rPr>
      </w:pPr>
      <w:r w:rsidRPr="00F76CDB">
        <w:rPr>
          <w:szCs w:val="24"/>
        </w:rPr>
        <w:t xml:space="preserve">Vadovaudamasis Lietuvos Respublikos vietos savivaldos įstatymo 25 straipsnio 5 dalimi, Lietuvos Respublikos vaiko minimalios ir vidutinės priežiūros įstatymo 7 straipsnio 1 dalimi, 11 straipsniu, 30 straipsnio 5 dalimi, Lietuvos Respublikos švietimo įstatymo 23 straipsnio 3 dalimi, Koordinuotai teikiamų švietimo pagalbos, socialinių ir sveikatos priežiūros paslaugų tvarkos aprašu, patvirtintu </w:t>
      </w:r>
      <w:r w:rsidRPr="00F76CDB">
        <w:rPr>
          <w:szCs w:val="24"/>
          <w:lang w:eastAsia="en-US"/>
        </w:rPr>
        <w:t xml:space="preserve">Lietuvos Respublikos švietimo, mokslo ir sporto ministro, Lietuvos Respublikos socialinės apsaugos ir darbo ministro ir Lietuvos Respublikos sveikatos apsaugos ministro 2017 m. rugpjūčio 28 d. įsakymu Nr. </w:t>
      </w:r>
      <w:r w:rsidRPr="00F76CDB">
        <w:rPr>
          <w:bCs/>
          <w:szCs w:val="24"/>
          <w:lang w:eastAsia="en-US"/>
        </w:rPr>
        <w:t>V-651/A1-455/V-1004 „Dėl koordinuotai teikiamų švietimo pagalbos, socialinių ir sveikatos priežiūros paslaugų tvarkos aprašo patvirtinimo“,</w:t>
      </w:r>
    </w:p>
    <w:p w14:paraId="2E9870C7" w14:textId="5E19F5C7" w:rsidR="00F76CDB" w:rsidRPr="00F76CDB" w:rsidRDefault="00F76CDB" w:rsidP="00F76CDB">
      <w:pPr>
        <w:spacing w:after="160" w:line="360" w:lineRule="auto"/>
        <w:ind w:left="1211"/>
        <w:contextualSpacing/>
        <w:jc w:val="both"/>
        <w:rPr>
          <w:szCs w:val="24"/>
        </w:rPr>
      </w:pPr>
      <w:r>
        <w:rPr>
          <w:szCs w:val="24"/>
        </w:rPr>
        <w:t>t</w:t>
      </w:r>
      <w:r w:rsidRPr="00F76CDB">
        <w:rPr>
          <w:szCs w:val="24"/>
        </w:rPr>
        <w:t xml:space="preserve"> v i r t i n u </w:t>
      </w:r>
      <w:r w:rsidRPr="00F76CDB">
        <w:rPr>
          <w:szCs w:val="24"/>
          <w:lang w:eastAsia="en-US"/>
        </w:rPr>
        <w:t xml:space="preserve">Jurbarko rajono savivaldybėje koordinuotai teikiamų švietimo pagalbos, </w:t>
      </w:r>
    </w:p>
    <w:p w14:paraId="292B55FD" w14:textId="77777777" w:rsidR="00F76CDB" w:rsidRPr="00F76CDB" w:rsidRDefault="00F76CDB" w:rsidP="00F76CDB">
      <w:pPr>
        <w:spacing w:line="360" w:lineRule="auto"/>
        <w:jc w:val="both"/>
        <w:rPr>
          <w:szCs w:val="24"/>
        </w:rPr>
      </w:pPr>
      <w:r w:rsidRPr="00F76CDB">
        <w:rPr>
          <w:szCs w:val="24"/>
          <w:lang w:eastAsia="en-US"/>
        </w:rPr>
        <w:t>socialinių ir sveikatos priežiūros paslaugų </w:t>
      </w:r>
      <w:r w:rsidRPr="00F76CDB">
        <w:rPr>
          <w:szCs w:val="24"/>
        </w:rPr>
        <w:t>tvarkos aprašą (pridedama).</w:t>
      </w:r>
    </w:p>
    <w:p w14:paraId="7E8EA0A0" w14:textId="77777777" w:rsidR="00F76CDB" w:rsidRPr="00F76CDB" w:rsidRDefault="00F76CDB" w:rsidP="00F76CDB">
      <w:pPr>
        <w:shd w:val="clear" w:color="auto" w:fill="FFFFFF"/>
        <w:jc w:val="center"/>
        <w:rPr>
          <w:b/>
          <w:bCs/>
          <w:caps/>
          <w:color w:val="000000"/>
          <w:szCs w:val="24"/>
        </w:rPr>
      </w:pPr>
    </w:p>
    <w:p w14:paraId="40B51289" w14:textId="77777777" w:rsidR="00F76CDB" w:rsidRPr="00F76CDB" w:rsidRDefault="00F76CDB" w:rsidP="00F76CDB">
      <w:pPr>
        <w:shd w:val="clear" w:color="auto" w:fill="FFFFFF"/>
        <w:jc w:val="center"/>
        <w:rPr>
          <w:b/>
          <w:bCs/>
          <w:caps/>
          <w:color w:val="000000"/>
          <w:szCs w:val="24"/>
        </w:rPr>
      </w:pPr>
    </w:p>
    <w:p w14:paraId="7D94E7B5" w14:textId="77777777" w:rsidR="00F76CDB" w:rsidRPr="00F76CDB" w:rsidRDefault="00F76CDB" w:rsidP="00F76CDB">
      <w:pPr>
        <w:shd w:val="clear" w:color="auto" w:fill="FFFFFF"/>
        <w:jc w:val="center"/>
        <w:rPr>
          <w:b/>
          <w:bCs/>
          <w:caps/>
          <w:color w:val="000000"/>
          <w:szCs w:val="24"/>
        </w:rPr>
      </w:pPr>
    </w:p>
    <w:p w14:paraId="548A1811" w14:textId="77777777" w:rsidR="00F76CDB" w:rsidRPr="00F76CDB" w:rsidRDefault="00F76CDB" w:rsidP="00F76CDB">
      <w:pPr>
        <w:shd w:val="clear" w:color="auto" w:fill="FFFFFF"/>
        <w:jc w:val="center"/>
        <w:rPr>
          <w:b/>
          <w:bCs/>
          <w:caps/>
          <w:color w:val="000000"/>
          <w:szCs w:val="24"/>
        </w:rPr>
      </w:pPr>
    </w:p>
    <w:p w14:paraId="50CA3431" w14:textId="77777777" w:rsidR="00F76CDB" w:rsidRPr="00F76CDB" w:rsidRDefault="00F76CDB" w:rsidP="00F76CDB">
      <w:pPr>
        <w:shd w:val="clear" w:color="auto" w:fill="FFFFFF"/>
        <w:jc w:val="center"/>
        <w:rPr>
          <w:b/>
          <w:bCs/>
          <w:caps/>
          <w:color w:val="000000"/>
          <w:szCs w:val="24"/>
        </w:rPr>
      </w:pPr>
    </w:p>
    <w:p w14:paraId="78412AD7" w14:textId="77777777" w:rsidR="00F76CDB" w:rsidRPr="00F76CDB" w:rsidRDefault="00F76CDB" w:rsidP="00F76CDB">
      <w:pPr>
        <w:shd w:val="clear" w:color="auto" w:fill="FFFFFF"/>
        <w:jc w:val="center"/>
        <w:rPr>
          <w:b/>
          <w:bCs/>
          <w:caps/>
          <w:color w:val="000000"/>
          <w:szCs w:val="24"/>
        </w:rPr>
      </w:pPr>
    </w:p>
    <w:p w14:paraId="771581A6" w14:textId="537996AF" w:rsidR="00F76CDB" w:rsidRPr="00F76CDB" w:rsidRDefault="00F76CDB" w:rsidP="00F76CDB">
      <w:pPr>
        <w:shd w:val="clear" w:color="auto" w:fill="FFFFFF"/>
        <w:jc w:val="both"/>
        <w:rPr>
          <w:caps/>
          <w:color w:val="000000"/>
          <w:szCs w:val="24"/>
        </w:rPr>
      </w:pPr>
      <w:r>
        <w:rPr>
          <w:color w:val="000000"/>
          <w:szCs w:val="24"/>
        </w:rPr>
        <w:t>S</w:t>
      </w:r>
      <w:r w:rsidRPr="00F76CDB">
        <w:rPr>
          <w:color w:val="000000"/>
          <w:szCs w:val="24"/>
        </w:rPr>
        <w:t>avivaldybės meras</w:t>
      </w:r>
      <w:r>
        <w:rPr>
          <w:color w:val="000000"/>
          <w:szCs w:val="24"/>
        </w:rPr>
        <w:tab/>
      </w:r>
      <w:r>
        <w:rPr>
          <w:color w:val="000000"/>
          <w:szCs w:val="24"/>
        </w:rPr>
        <w:tab/>
      </w:r>
      <w:r>
        <w:rPr>
          <w:color w:val="000000"/>
          <w:szCs w:val="24"/>
        </w:rPr>
        <w:tab/>
      </w:r>
      <w:r>
        <w:rPr>
          <w:color w:val="000000"/>
          <w:szCs w:val="24"/>
        </w:rPr>
        <w:tab/>
      </w:r>
      <w:r>
        <w:rPr>
          <w:color w:val="000000"/>
          <w:szCs w:val="24"/>
        </w:rPr>
        <w:tab/>
      </w:r>
      <w:r>
        <w:rPr>
          <w:color w:val="000000"/>
          <w:szCs w:val="24"/>
        </w:rPr>
        <w:tab/>
      </w:r>
      <w:r>
        <w:rPr>
          <w:color w:val="000000"/>
          <w:szCs w:val="24"/>
        </w:rPr>
        <w:tab/>
        <w:t>Skirmantas Mockevičius</w:t>
      </w:r>
    </w:p>
    <w:p w14:paraId="0F1BADC6" w14:textId="77777777" w:rsidR="00F76CDB" w:rsidRPr="00F76CDB" w:rsidRDefault="00F76CDB" w:rsidP="00F76CDB">
      <w:pPr>
        <w:shd w:val="clear" w:color="auto" w:fill="FFFFFF"/>
        <w:jc w:val="center"/>
        <w:rPr>
          <w:b/>
          <w:bCs/>
          <w:caps/>
          <w:color w:val="000000"/>
          <w:szCs w:val="24"/>
        </w:rPr>
      </w:pPr>
    </w:p>
    <w:p w14:paraId="33E65122" w14:textId="77777777" w:rsidR="00F76CDB" w:rsidRPr="00F76CDB" w:rsidRDefault="00F76CDB" w:rsidP="00F76CDB">
      <w:pPr>
        <w:shd w:val="clear" w:color="auto" w:fill="FFFFFF"/>
        <w:jc w:val="center"/>
        <w:rPr>
          <w:b/>
          <w:bCs/>
          <w:caps/>
          <w:color w:val="000000"/>
          <w:szCs w:val="24"/>
        </w:rPr>
      </w:pPr>
    </w:p>
    <w:p w14:paraId="25C354C7" w14:textId="77777777" w:rsidR="00F76CDB" w:rsidRPr="00F76CDB" w:rsidRDefault="00F76CDB" w:rsidP="00F76CDB">
      <w:pPr>
        <w:shd w:val="clear" w:color="auto" w:fill="FFFFFF"/>
        <w:jc w:val="center"/>
        <w:rPr>
          <w:b/>
          <w:bCs/>
          <w:caps/>
          <w:color w:val="000000"/>
          <w:szCs w:val="24"/>
        </w:rPr>
      </w:pPr>
    </w:p>
    <w:p w14:paraId="51981E73" w14:textId="77777777" w:rsidR="00F76CDB" w:rsidRPr="00F76CDB" w:rsidRDefault="00F76CDB" w:rsidP="00F76CDB">
      <w:pPr>
        <w:shd w:val="clear" w:color="auto" w:fill="FFFFFF"/>
        <w:jc w:val="center"/>
        <w:rPr>
          <w:b/>
          <w:bCs/>
          <w:caps/>
          <w:color w:val="000000"/>
          <w:szCs w:val="24"/>
        </w:rPr>
      </w:pPr>
    </w:p>
    <w:p w14:paraId="53D4F88B" w14:textId="77777777" w:rsidR="00F76CDB" w:rsidRDefault="00F76CDB" w:rsidP="00F76CDB">
      <w:pPr>
        <w:shd w:val="clear" w:color="auto" w:fill="FFFFFF"/>
        <w:jc w:val="center"/>
        <w:rPr>
          <w:b/>
          <w:bCs/>
          <w:caps/>
          <w:color w:val="000000"/>
          <w:szCs w:val="24"/>
        </w:rPr>
      </w:pPr>
    </w:p>
    <w:p w14:paraId="4B3383C1" w14:textId="77777777" w:rsidR="00F76CDB" w:rsidRDefault="00F76CDB" w:rsidP="00F76CDB">
      <w:pPr>
        <w:shd w:val="clear" w:color="auto" w:fill="FFFFFF"/>
        <w:jc w:val="center"/>
        <w:rPr>
          <w:b/>
          <w:bCs/>
          <w:caps/>
          <w:color w:val="000000"/>
          <w:szCs w:val="24"/>
        </w:rPr>
      </w:pPr>
    </w:p>
    <w:p w14:paraId="7C4C13BE" w14:textId="578372E6" w:rsidR="00F76CDB" w:rsidRPr="00F76CDB" w:rsidRDefault="00F76CDB" w:rsidP="00F76CDB">
      <w:pPr>
        <w:shd w:val="clear" w:color="auto" w:fill="FFFFFF"/>
        <w:rPr>
          <w:caps/>
          <w:color w:val="000000"/>
          <w:szCs w:val="24"/>
        </w:rPr>
      </w:pPr>
      <w:r w:rsidRPr="00F76CDB">
        <w:rPr>
          <w:color w:val="000000"/>
          <w:szCs w:val="24"/>
        </w:rPr>
        <w:t>Parengė</w:t>
      </w:r>
    </w:p>
    <w:p w14:paraId="2C4FD360" w14:textId="77777777" w:rsidR="00F76CDB" w:rsidRPr="00F76CDB" w:rsidRDefault="00F76CDB" w:rsidP="00F76CDB">
      <w:pPr>
        <w:shd w:val="clear" w:color="auto" w:fill="FFFFFF"/>
        <w:jc w:val="center"/>
        <w:rPr>
          <w:b/>
          <w:bCs/>
          <w:caps/>
          <w:color w:val="000000"/>
          <w:szCs w:val="24"/>
        </w:rPr>
      </w:pPr>
    </w:p>
    <w:p w14:paraId="0D6CCC6A" w14:textId="6246CB4E" w:rsidR="00F76CDB" w:rsidRPr="00F76CDB" w:rsidRDefault="00F76CDB" w:rsidP="00F76CDB">
      <w:pPr>
        <w:shd w:val="clear" w:color="auto" w:fill="FFFFFF"/>
        <w:tabs>
          <w:tab w:val="left" w:pos="1005"/>
        </w:tabs>
        <w:rPr>
          <w:caps/>
          <w:color w:val="000000"/>
          <w:szCs w:val="24"/>
        </w:rPr>
      </w:pPr>
      <w:r>
        <w:rPr>
          <w:color w:val="000000"/>
          <w:szCs w:val="24"/>
        </w:rPr>
        <w:t>Zita Tytmonienė</w:t>
      </w:r>
    </w:p>
    <w:p w14:paraId="21EABD60" w14:textId="77777777" w:rsidR="00F76CDB" w:rsidRPr="00F76CDB" w:rsidRDefault="00F76CDB" w:rsidP="00F76CDB">
      <w:pPr>
        <w:shd w:val="clear" w:color="auto" w:fill="FFFFFF"/>
        <w:jc w:val="center"/>
        <w:rPr>
          <w:b/>
          <w:bCs/>
          <w:caps/>
          <w:color w:val="000000"/>
          <w:szCs w:val="24"/>
        </w:rPr>
      </w:pPr>
    </w:p>
    <w:p w14:paraId="456FCE90" w14:textId="77777777" w:rsidR="00F76CDB" w:rsidRPr="00F76CDB" w:rsidRDefault="00F76CDB" w:rsidP="00F76CDB">
      <w:pPr>
        <w:shd w:val="clear" w:color="auto" w:fill="FFFFFF"/>
        <w:jc w:val="center"/>
        <w:rPr>
          <w:b/>
          <w:bCs/>
          <w:caps/>
          <w:color w:val="000000"/>
          <w:szCs w:val="24"/>
        </w:rPr>
      </w:pPr>
    </w:p>
    <w:p w14:paraId="6D54371D" w14:textId="77777777" w:rsidR="00F76CDB" w:rsidRPr="00F76CDB" w:rsidRDefault="00F76CDB" w:rsidP="00F76CDB">
      <w:pPr>
        <w:shd w:val="clear" w:color="auto" w:fill="FFFFFF"/>
        <w:jc w:val="center"/>
        <w:rPr>
          <w:b/>
          <w:bCs/>
          <w:caps/>
          <w:color w:val="000000"/>
          <w:szCs w:val="24"/>
        </w:rPr>
      </w:pPr>
    </w:p>
    <w:p w14:paraId="677214F7" w14:textId="77777777" w:rsidR="00F76CDB" w:rsidRPr="00F76CDB" w:rsidRDefault="00F76CDB" w:rsidP="00F76CDB">
      <w:pPr>
        <w:shd w:val="clear" w:color="auto" w:fill="FFFFFF"/>
        <w:jc w:val="center"/>
        <w:rPr>
          <w:color w:val="212529"/>
          <w:szCs w:val="24"/>
        </w:rPr>
      </w:pPr>
      <w:r w:rsidRPr="00F76CDB">
        <w:rPr>
          <w:b/>
          <w:bCs/>
          <w:caps/>
          <w:color w:val="000000"/>
          <w:szCs w:val="24"/>
        </w:rPr>
        <w:t>Jurbarko RAJONO savivaldybė</w:t>
      </w:r>
      <w:r w:rsidRPr="00F76CDB">
        <w:rPr>
          <w:b/>
          <w:bCs/>
          <w:caps/>
          <w:color w:val="212529"/>
          <w:szCs w:val="24"/>
        </w:rPr>
        <w:t>JE</w:t>
      </w:r>
      <w:r w:rsidRPr="00F76CDB">
        <w:rPr>
          <w:b/>
          <w:bCs/>
          <w:caps/>
          <w:color w:val="000000"/>
          <w:szCs w:val="24"/>
        </w:rPr>
        <w:t xml:space="preserve"> KOORDINUOTAI TEIKIAMŲ ŠVIETIMO PAGALBOS, SOCIALINIŲ IR SVEIKATOS PRIEŽIŪROS PASLAUGŲ</w:t>
      </w:r>
    </w:p>
    <w:p w14:paraId="1E9B3427" w14:textId="77777777" w:rsidR="00F76CDB" w:rsidRPr="00F76CDB" w:rsidRDefault="00F76CDB" w:rsidP="00F76CDB">
      <w:pPr>
        <w:shd w:val="clear" w:color="auto" w:fill="FFFFFF"/>
        <w:jc w:val="center"/>
        <w:rPr>
          <w:color w:val="212529"/>
          <w:szCs w:val="24"/>
        </w:rPr>
      </w:pPr>
      <w:r w:rsidRPr="00F76CDB">
        <w:rPr>
          <w:b/>
          <w:bCs/>
          <w:caps/>
          <w:color w:val="000000"/>
          <w:szCs w:val="24"/>
        </w:rPr>
        <w:t>TVARKOS APRAŠAS</w:t>
      </w:r>
    </w:p>
    <w:p w14:paraId="432C8FA3" w14:textId="77777777" w:rsidR="00F76CDB" w:rsidRPr="00F76CDB" w:rsidRDefault="00F76CDB" w:rsidP="00F76CDB">
      <w:pPr>
        <w:shd w:val="clear" w:color="auto" w:fill="FFFFFF"/>
        <w:rPr>
          <w:color w:val="212529"/>
          <w:szCs w:val="24"/>
        </w:rPr>
      </w:pPr>
      <w:r w:rsidRPr="00F76CDB">
        <w:rPr>
          <w:color w:val="212529"/>
          <w:sz w:val="26"/>
          <w:szCs w:val="26"/>
        </w:rPr>
        <w:t> </w:t>
      </w:r>
    </w:p>
    <w:p w14:paraId="1F8F4765" w14:textId="77777777" w:rsidR="00F76CDB" w:rsidRPr="00F76CDB" w:rsidRDefault="00F76CDB" w:rsidP="00F76CDB">
      <w:pPr>
        <w:shd w:val="clear" w:color="auto" w:fill="FFFFFF"/>
        <w:rPr>
          <w:color w:val="212529"/>
          <w:szCs w:val="24"/>
        </w:rPr>
      </w:pPr>
      <w:r w:rsidRPr="00F76CDB">
        <w:rPr>
          <w:color w:val="212529"/>
          <w:sz w:val="26"/>
          <w:szCs w:val="26"/>
        </w:rPr>
        <w:t> </w:t>
      </w:r>
    </w:p>
    <w:p w14:paraId="56B2A5BD" w14:textId="77777777" w:rsidR="00F76CDB" w:rsidRPr="00F76CDB" w:rsidRDefault="00F76CDB" w:rsidP="00F76CDB">
      <w:pPr>
        <w:shd w:val="clear" w:color="auto" w:fill="FFFFFF"/>
        <w:jc w:val="center"/>
        <w:rPr>
          <w:color w:val="212529"/>
          <w:szCs w:val="24"/>
        </w:rPr>
      </w:pPr>
      <w:r w:rsidRPr="00F76CDB">
        <w:rPr>
          <w:b/>
          <w:bCs/>
          <w:caps/>
          <w:color w:val="000000"/>
          <w:szCs w:val="24"/>
        </w:rPr>
        <w:t>I SKYRIUS</w:t>
      </w:r>
    </w:p>
    <w:p w14:paraId="1E8D1868" w14:textId="77777777" w:rsidR="00F76CDB" w:rsidRPr="00F76CDB" w:rsidRDefault="00F76CDB" w:rsidP="00F76CDB">
      <w:pPr>
        <w:shd w:val="clear" w:color="auto" w:fill="FFFFFF"/>
        <w:jc w:val="center"/>
        <w:rPr>
          <w:color w:val="212529"/>
          <w:szCs w:val="24"/>
        </w:rPr>
      </w:pPr>
      <w:r w:rsidRPr="00F76CDB">
        <w:rPr>
          <w:b/>
          <w:bCs/>
          <w:caps/>
          <w:color w:val="000000"/>
          <w:szCs w:val="24"/>
        </w:rPr>
        <w:t>BENDROSIOS NUOSTATOS</w:t>
      </w:r>
    </w:p>
    <w:p w14:paraId="25EE11F8" w14:textId="77777777" w:rsidR="00F76CDB" w:rsidRPr="00F76CDB" w:rsidRDefault="00F76CDB" w:rsidP="00F76CDB">
      <w:pPr>
        <w:shd w:val="clear" w:color="auto" w:fill="FFFFFF"/>
        <w:spacing w:line="360" w:lineRule="atLeast"/>
        <w:ind w:firstLine="62"/>
        <w:jc w:val="both"/>
        <w:rPr>
          <w:color w:val="212529"/>
          <w:szCs w:val="24"/>
        </w:rPr>
      </w:pPr>
      <w:r w:rsidRPr="00F76CDB">
        <w:rPr>
          <w:color w:val="000000"/>
          <w:szCs w:val="24"/>
        </w:rPr>
        <w:t> </w:t>
      </w:r>
    </w:p>
    <w:p w14:paraId="393415CF"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000000"/>
          <w:szCs w:val="24"/>
        </w:rPr>
        <w:t> </w:t>
      </w:r>
    </w:p>
    <w:p w14:paraId="1E358150"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000000"/>
          <w:szCs w:val="24"/>
        </w:rPr>
        <w:t>1. Jurbarko rajono savivaldyb</w:t>
      </w:r>
      <w:r w:rsidRPr="00F76CDB">
        <w:rPr>
          <w:color w:val="212529"/>
          <w:szCs w:val="24"/>
        </w:rPr>
        <w:t>ėje</w:t>
      </w:r>
      <w:r w:rsidRPr="00F76CDB">
        <w:rPr>
          <w:color w:val="000000"/>
          <w:szCs w:val="24"/>
        </w:rPr>
        <w:t xml:space="preserve"> (toliau – Savivaldybė) koordinuotai teikiamų švietimo pagalbos, socialinių ir sveikatos priežiūros paslaugų  tvarkos aprašas (toliau – Aprašas) reglamentuoja  v</w:t>
      </w:r>
      <w:r w:rsidRPr="00F76CDB">
        <w:rPr>
          <w:color w:val="212529"/>
          <w:szCs w:val="24"/>
        </w:rPr>
        <w:t xml:space="preserve">aikams nuo gimimo iki 18 metų (turintiems didelių ir labai didelių specialiųjų ugdymosi poreikių – iki mokslo metų, kuriais jiems sueina 21 metai, pabaigos, o tiems, kurie dėl ligos mokėsi su pertraukomis ir pateikė tokių pertraukų priežastį pagrindžiančius dokumentus, – iki mokslo metų, kuriais jiems sueina 23 metai, pabaigos), ugdomiems (mokomiems) pagal ikimokyklinio, priešmokyklinio, bendrojo ugdymo, pirminio profesinio mokymo programas </w:t>
      </w:r>
      <w:r w:rsidRPr="00F76CDB">
        <w:rPr>
          <w:color w:val="000000"/>
          <w:szCs w:val="24"/>
        </w:rPr>
        <w:t>(toliau – Vaikas),</w:t>
      </w:r>
      <w:r w:rsidRPr="00F76CDB">
        <w:rPr>
          <w:color w:val="212529"/>
          <w:szCs w:val="24"/>
        </w:rPr>
        <w:t xml:space="preserve"> ir jų tėvams (globėjams, rūpintojams)</w:t>
      </w:r>
      <w:r w:rsidRPr="00F76CDB">
        <w:rPr>
          <w:b/>
          <w:bCs/>
          <w:color w:val="212529"/>
          <w:szCs w:val="24"/>
        </w:rPr>
        <w:t xml:space="preserve"> </w:t>
      </w:r>
      <w:r w:rsidRPr="00F76CDB">
        <w:rPr>
          <w:color w:val="000000"/>
          <w:szCs w:val="24"/>
        </w:rPr>
        <w:t xml:space="preserve">koordinuotai teikiamų švietimo pagalbos, socialinių ir sveikatos priežiūros paslaugų (toliau – KTP) teikimo tikslą, principus, organizavimą ir finansavimą. </w:t>
      </w:r>
      <w:r w:rsidRPr="00F76CDB">
        <w:rPr>
          <w:color w:val="212529"/>
          <w:szCs w:val="24"/>
        </w:rPr>
        <w:t> </w:t>
      </w:r>
    </w:p>
    <w:p w14:paraId="05AEAF1C"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000000"/>
          <w:szCs w:val="24"/>
        </w:rPr>
        <w:t> 2.  Aprašas skirtas Savivaldybės merui, administracijai, tarpinstitucinio bendradarbiavimo koordinatoriui (toliau – Koordinatorius), Savivaldybės administracijos Vaiko gerovės komisijai (toliau – Komisija), švietimo pagalbos, socialines ir sveikatos priežiūros paslaugas teikiančioms Savivaldybės institucijoms, įstaigoms, organizacijoms ar asmenims, veikiantiems vaiko gerovės užtikrinimo srityje.</w:t>
      </w:r>
    </w:p>
    <w:p w14:paraId="19807EDF"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000000"/>
          <w:szCs w:val="24"/>
        </w:rPr>
        <w:t>3. </w:t>
      </w:r>
      <w:r w:rsidRPr="00F76CDB">
        <w:rPr>
          <w:color w:val="212529"/>
          <w:szCs w:val="24"/>
        </w:rPr>
        <w:t>KTP tikslas – sudaryti palankias sąlygas Vaiko gerovei, padedant jo tėvams (globėjams, rūpintojams) kurti saugią aplinką, užtikrinti gyvenimo, asmeninių bei socialinių ryšių kokybę.</w:t>
      </w:r>
    </w:p>
    <w:p w14:paraId="718FDF3D"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000000"/>
          <w:szCs w:val="24"/>
        </w:rPr>
        <w:t>4. </w:t>
      </w:r>
      <w:r w:rsidRPr="00F76CDB">
        <w:rPr>
          <w:color w:val="212529"/>
          <w:szCs w:val="24"/>
        </w:rPr>
        <w:t xml:space="preserve"> KTP organizuojamos laikantis šių principų:</w:t>
      </w:r>
    </w:p>
    <w:p w14:paraId="37742A23"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000000"/>
          <w:szCs w:val="24"/>
        </w:rPr>
        <w:t>4.1. individualizavimo – priimant su Vaiku ir jo tėvais (globėjais, rūpintojais) susijusius sprendimus, atsižvelgiama į vaikų brandą, jų psichikos ir fizines savybes, šeimos poreikius;</w:t>
      </w:r>
    </w:p>
    <w:p w14:paraId="7E8147AB"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000000"/>
          <w:szCs w:val="24"/>
        </w:rPr>
        <w:t>4.2. Vaiko interesų ir gerovės pirmumo – imantis bet kokių veiksmų, svarbiausia – Vaiko interesai.</w:t>
      </w:r>
    </w:p>
    <w:p w14:paraId="40A76BD9"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000000"/>
          <w:szCs w:val="24"/>
        </w:rPr>
        <w:t>4.3. lygybės ir nediskriminavimo – visiems Vaikams garantuojamos Jungtinių Tautų vaiko teisių konvencijoje, Jungtinių Tautų neįgaliųjų teisių konvencijoje, Lietuvos Respublikos vaiko teisių apsaugos pagrindų įstatyme įtvirtintos teisės;</w:t>
      </w:r>
    </w:p>
    <w:p w14:paraId="71E14011"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4.4. kompleksiškumo – visapusiškai įvertinus Vaikų ir  jų tėvų (globėjų, rūpintojų) poreikius, Vaiko gerovei užtikrinti teikiamos ne pavienės, bet tarpusavyje suderintos švietimo pagalbos, socialinės ir sveikatos priežiūros paslaugos;</w:t>
      </w:r>
    </w:p>
    <w:p w14:paraId="6963BD04"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4.5. veiksmų suderinamumo – KTP teikiamos derinant Vaiko gerovės užtikrinimo srityje savivaldybėje veikiančių institucijų, įstaigų, organizacijų veiksmus;</w:t>
      </w:r>
    </w:p>
    <w:p w14:paraId="32573193"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lastRenderedPageBreak/>
        <w:t>4.6. optimalaus išteklių valdymo ir panaudojimo – teikiant KTP, siekiama racionaliai naudoti paslaugas teikiančių įstaigų ir organizacijų žmogiškuosius ir materialiuosius išteklius, KTP teikimui skiriamą laiką ir finansus;</w:t>
      </w:r>
    </w:p>
    <w:p w14:paraId="56159630"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4.7. prieinamumo – KTP Vaikui ir jo tėvams (globėjams, rūpintojams) teikiamos kuo arčiau jų gyvenamosios vietos.</w:t>
      </w:r>
    </w:p>
    <w:p w14:paraId="152F9BB6" w14:textId="77777777" w:rsidR="00F76CDB" w:rsidRPr="00F76CDB" w:rsidRDefault="00F76CDB" w:rsidP="00F76CDB">
      <w:pPr>
        <w:shd w:val="clear" w:color="auto" w:fill="FFFFFF"/>
        <w:spacing w:line="360" w:lineRule="atLeast"/>
        <w:ind w:firstLine="682"/>
        <w:jc w:val="both"/>
        <w:rPr>
          <w:color w:val="212529"/>
          <w:szCs w:val="24"/>
        </w:rPr>
      </w:pPr>
      <w:r w:rsidRPr="00F76CDB">
        <w:rPr>
          <w:color w:val="000000"/>
          <w:spacing w:val="-1"/>
          <w:szCs w:val="24"/>
        </w:rPr>
        <w:t>    5. Apraše vartojamos sąvokos atitinka Lietuvos Respublikos švietimo įstatyme, Lietuvos Respublikos socialinių paslaugų įstatyme, Lietuvos Respublikos vaiko teisių apsaugos pagrindų įstatyme, Lietuvos Respublikos </w:t>
      </w:r>
      <w:r w:rsidRPr="00F76CDB">
        <w:rPr>
          <w:color w:val="000000"/>
          <w:szCs w:val="24"/>
        </w:rPr>
        <w:t>visuomenės sveikatos priežiūros įstatyme,</w:t>
      </w:r>
      <w:r w:rsidRPr="00F76CDB">
        <w:rPr>
          <w:color w:val="000000"/>
          <w:spacing w:val="-1"/>
          <w:szCs w:val="24"/>
        </w:rPr>
        <w:t> Lietuvos Respublikos vaiko minimalios ir vidutinės priežiūros įstatyme, Lietuvos Respublikos valstybės tarnybos įstatyme vartojamas sąvokas.</w:t>
      </w:r>
    </w:p>
    <w:p w14:paraId="5E755AA6" w14:textId="77777777" w:rsidR="00F76CDB" w:rsidRPr="00F76CDB" w:rsidRDefault="00F76CDB" w:rsidP="00F76CDB">
      <w:pPr>
        <w:shd w:val="clear" w:color="auto" w:fill="FFFFFF"/>
        <w:spacing w:line="360" w:lineRule="atLeast"/>
        <w:jc w:val="center"/>
        <w:rPr>
          <w:color w:val="212529"/>
          <w:szCs w:val="24"/>
        </w:rPr>
      </w:pPr>
      <w:r w:rsidRPr="00F76CDB">
        <w:rPr>
          <w:b/>
          <w:bCs/>
          <w:color w:val="212529"/>
          <w:szCs w:val="24"/>
        </w:rPr>
        <w:t> </w:t>
      </w:r>
    </w:p>
    <w:p w14:paraId="572381B9" w14:textId="77777777" w:rsidR="00F76CDB" w:rsidRPr="00F76CDB" w:rsidRDefault="00F76CDB" w:rsidP="00F76CDB">
      <w:pPr>
        <w:shd w:val="clear" w:color="auto" w:fill="FFFFFF"/>
        <w:spacing w:line="360" w:lineRule="atLeast"/>
        <w:jc w:val="center"/>
        <w:rPr>
          <w:color w:val="212529"/>
          <w:szCs w:val="24"/>
        </w:rPr>
      </w:pPr>
      <w:r w:rsidRPr="00F76CDB">
        <w:rPr>
          <w:b/>
          <w:bCs/>
          <w:color w:val="212529"/>
          <w:szCs w:val="24"/>
        </w:rPr>
        <w:t>II SKYRIUS</w:t>
      </w:r>
    </w:p>
    <w:p w14:paraId="083473DF" w14:textId="77777777" w:rsidR="00F76CDB" w:rsidRPr="00F76CDB" w:rsidRDefault="00F76CDB" w:rsidP="00F76CDB">
      <w:pPr>
        <w:shd w:val="clear" w:color="auto" w:fill="FFFFFF"/>
        <w:spacing w:line="360" w:lineRule="atLeast"/>
        <w:jc w:val="center"/>
        <w:rPr>
          <w:color w:val="212529"/>
          <w:szCs w:val="24"/>
        </w:rPr>
      </w:pPr>
      <w:r w:rsidRPr="00F76CDB">
        <w:rPr>
          <w:b/>
          <w:bCs/>
          <w:color w:val="212529"/>
          <w:szCs w:val="24"/>
        </w:rPr>
        <w:t>SUBJEKTAI, VEIKIANTYS VAIKO GEROVĖS UŽTIKRINIMO SRITYJE</w:t>
      </w:r>
    </w:p>
    <w:p w14:paraId="5F4DE76F" w14:textId="77777777" w:rsidR="00F76CDB" w:rsidRPr="00F76CDB" w:rsidRDefault="00F76CDB" w:rsidP="00F76CDB">
      <w:pPr>
        <w:shd w:val="clear" w:color="auto" w:fill="FFFFFF"/>
        <w:spacing w:line="360" w:lineRule="atLeast"/>
        <w:jc w:val="center"/>
        <w:rPr>
          <w:color w:val="212529"/>
          <w:szCs w:val="24"/>
        </w:rPr>
      </w:pPr>
      <w:r w:rsidRPr="00F76CDB">
        <w:rPr>
          <w:b/>
          <w:bCs/>
          <w:color w:val="212529"/>
          <w:szCs w:val="24"/>
        </w:rPr>
        <w:t> </w:t>
      </w:r>
    </w:p>
    <w:p w14:paraId="4AB47AB8" w14:textId="77777777" w:rsidR="00F76CDB" w:rsidRPr="00F76CDB" w:rsidRDefault="00F76CDB" w:rsidP="00F76CDB">
      <w:pPr>
        <w:shd w:val="clear" w:color="auto" w:fill="FFFFFF"/>
        <w:spacing w:line="360" w:lineRule="atLeast"/>
        <w:ind w:firstLine="620"/>
        <w:jc w:val="both"/>
        <w:rPr>
          <w:color w:val="212529"/>
          <w:szCs w:val="24"/>
        </w:rPr>
      </w:pPr>
      <w:r w:rsidRPr="00F76CDB">
        <w:rPr>
          <w:color w:val="212529"/>
          <w:szCs w:val="24"/>
        </w:rPr>
        <w:t>6. Subjektai, veikiantys vaiko gerovės užtikrinimo srityje:</w:t>
      </w:r>
    </w:p>
    <w:p w14:paraId="08D4C62E" w14:textId="77777777" w:rsidR="00F76CDB" w:rsidRPr="00F76CDB" w:rsidRDefault="00F76CDB" w:rsidP="00F76CDB">
      <w:pPr>
        <w:shd w:val="clear" w:color="auto" w:fill="FFFFFF"/>
        <w:spacing w:line="360" w:lineRule="atLeast"/>
        <w:ind w:firstLine="620"/>
        <w:jc w:val="both"/>
        <w:rPr>
          <w:color w:val="212529"/>
          <w:szCs w:val="24"/>
        </w:rPr>
      </w:pPr>
      <w:r w:rsidRPr="00F76CDB">
        <w:rPr>
          <w:color w:val="000000"/>
          <w:szCs w:val="24"/>
        </w:rPr>
        <w:t>6.1. Savivaldybės administracijos Socialinės paramos skyriaus, Švietimo, kultūros ir sporto skyriaus specialistai, Savivaldybės sveikatos reikalų koordinatorius, tarpinstitucinio bendradarbiavimo koordinatorius, seniūnai, seniūnijų socialiniai darbuotojai;</w:t>
      </w:r>
    </w:p>
    <w:p w14:paraId="65C38450" w14:textId="77777777" w:rsidR="00F76CDB" w:rsidRPr="00F76CDB" w:rsidRDefault="00F76CDB" w:rsidP="00F76CDB">
      <w:pPr>
        <w:shd w:val="clear" w:color="auto" w:fill="FFFFFF"/>
        <w:spacing w:line="360" w:lineRule="atLeast"/>
        <w:ind w:firstLine="620"/>
        <w:jc w:val="both"/>
        <w:rPr>
          <w:color w:val="212529"/>
          <w:szCs w:val="24"/>
        </w:rPr>
      </w:pPr>
      <w:r w:rsidRPr="00F76CDB">
        <w:rPr>
          <w:color w:val="212529"/>
          <w:szCs w:val="24"/>
        </w:rPr>
        <w:t>6.2. Valstybės vaiko teisių apsaugos ir įvaikinimo tarnybos prie Socialinės apsaugos ir darbo ministerijos Tauragės apskrities vaiko teisių apsaugos skyriaus Jurbarko rajono savivaldybėje (toliau – VTAĮT teritorinis skyrius) darbuotojai;</w:t>
      </w:r>
    </w:p>
    <w:p w14:paraId="18B7D458" w14:textId="77777777" w:rsidR="00F76CDB" w:rsidRPr="00F76CDB" w:rsidRDefault="00F76CDB" w:rsidP="00F76CDB">
      <w:pPr>
        <w:shd w:val="clear" w:color="auto" w:fill="FFFFFF"/>
        <w:spacing w:line="360" w:lineRule="atLeast"/>
        <w:ind w:firstLine="620"/>
        <w:jc w:val="both"/>
        <w:rPr>
          <w:color w:val="212529"/>
          <w:szCs w:val="24"/>
        </w:rPr>
      </w:pPr>
      <w:r w:rsidRPr="00F76CDB">
        <w:rPr>
          <w:color w:val="212529"/>
          <w:szCs w:val="24"/>
        </w:rPr>
        <w:t>6.3. socialinių paslaugų įstaigų (VŠĮ „Jurbarko socialinės paslaugos, vaikų dienos centrų ir kt.) socialiniai darbuotojai, atvejo vadybininkai, psichologai, kiti šių įstaigų darbuotojai;</w:t>
      </w:r>
    </w:p>
    <w:p w14:paraId="5F5A014B" w14:textId="77777777" w:rsidR="00F76CDB" w:rsidRPr="00F76CDB" w:rsidRDefault="00F76CDB" w:rsidP="00F76CDB">
      <w:pPr>
        <w:shd w:val="clear" w:color="auto" w:fill="FFFFFF"/>
        <w:spacing w:line="360" w:lineRule="atLeast"/>
        <w:ind w:firstLine="620"/>
        <w:jc w:val="both"/>
        <w:rPr>
          <w:color w:val="212529"/>
          <w:szCs w:val="24"/>
        </w:rPr>
      </w:pPr>
      <w:r w:rsidRPr="00F76CDB">
        <w:rPr>
          <w:color w:val="000000"/>
          <w:szCs w:val="24"/>
        </w:rPr>
        <w:t>6.4. sveikatos priežiūros įstaigų</w:t>
      </w:r>
      <w:r w:rsidRPr="00F76CDB">
        <w:rPr>
          <w:color w:val="212529"/>
          <w:szCs w:val="24"/>
        </w:rPr>
        <w:t>, Jurbarko rajono visuomenės sveikatos biuro ir kt. sveikatos priežiūros paslaugas teikiančių įstaigų</w:t>
      </w:r>
      <w:r w:rsidRPr="00F76CDB">
        <w:rPr>
          <w:color w:val="000000"/>
          <w:szCs w:val="24"/>
        </w:rPr>
        <w:t xml:space="preserve"> sveikatos priežiūros specialistai, socialiniai darbuotojai, kiti darbuotojai;</w:t>
      </w:r>
    </w:p>
    <w:p w14:paraId="1AF08579" w14:textId="77777777" w:rsidR="00F76CDB" w:rsidRPr="00F76CDB" w:rsidRDefault="00F76CDB" w:rsidP="00F76CDB">
      <w:pPr>
        <w:shd w:val="clear" w:color="auto" w:fill="FFFFFF"/>
        <w:spacing w:line="360" w:lineRule="atLeast"/>
        <w:ind w:firstLine="620"/>
        <w:jc w:val="both"/>
        <w:rPr>
          <w:color w:val="212529"/>
          <w:szCs w:val="24"/>
        </w:rPr>
      </w:pPr>
      <w:r w:rsidRPr="00F76CDB">
        <w:rPr>
          <w:color w:val="212529"/>
          <w:szCs w:val="24"/>
        </w:rPr>
        <w:t>6.5. Savivaldybės ugdymo įstaigų (ikimokyklinio ir bendrojo ugdymo, neformaliojo švietimo), Jurbarko švietimo centro švietimo pagalbos specialistai, socialiniai pedagogai, psichologai ir kt. pagalbos specialistai;</w:t>
      </w:r>
    </w:p>
    <w:p w14:paraId="183D23AA" w14:textId="77777777" w:rsidR="00F76CDB" w:rsidRPr="00F76CDB" w:rsidRDefault="00F76CDB" w:rsidP="00F76CDB">
      <w:pPr>
        <w:shd w:val="clear" w:color="auto" w:fill="FFFFFF"/>
        <w:spacing w:line="360" w:lineRule="atLeast"/>
        <w:ind w:firstLine="620"/>
        <w:jc w:val="both"/>
        <w:rPr>
          <w:color w:val="212529"/>
          <w:szCs w:val="24"/>
        </w:rPr>
      </w:pPr>
      <w:r w:rsidRPr="00F76CDB">
        <w:rPr>
          <w:color w:val="212529"/>
          <w:szCs w:val="24"/>
        </w:rPr>
        <w:t>6.6. policijos, probacijos pareigūnai;</w:t>
      </w:r>
    </w:p>
    <w:p w14:paraId="7C8DE6C7" w14:textId="77777777" w:rsidR="00F76CDB" w:rsidRDefault="00F76CDB" w:rsidP="00F76CDB">
      <w:pPr>
        <w:shd w:val="clear" w:color="auto" w:fill="FFFFFF"/>
        <w:spacing w:line="360" w:lineRule="atLeast"/>
        <w:ind w:firstLine="620"/>
        <w:jc w:val="both"/>
        <w:rPr>
          <w:color w:val="212529"/>
          <w:szCs w:val="24"/>
        </w:rPr>
      </w:pPr>
      <w:r w:rsidRPr="00F76CDB">
        <w:rPr>
          <w:color w:val="212529"/>
          <w:szCs w:val="24"/>
        </w:rPr>
        <w:t>6.7. nevyriausybinių organizacijų, teikiančių pagalbą ir paslaugas šeimoms (Lietuvos Caritas Jurbarko skyrius,  krizių centras, kt.), darbuotojai.</w:t>
      </w:r>
    </w:p>
    <w:p w14:paraId="5FCC3033" w14:textId="77777777" w:rsidR="00F76CDB" w:rsidRDefault="00F76CDB" w:rsidP="00F76CDB">
      <w:pPr>
        <w:shd w:val="clear" w:color="auto" w:fill="FFFFFF"/>
        <w:spacing w:line="360" w:lineRule="atLeast"/>
        <w:ind w:firstLine="620"/>
        <w:jc w:val="both"/>
        <w:rPr>
          <w:color w:val="212529"/>
          <w:szCs w:val="24"/>
        </w:rPr>
      </w:pPr>
    </w:p>
    <w:p w14:paraId="47B6C7A2" w14:textId="77777777" w:rsidR="00F76CDB" w:rsidRPr="00F76CDB" w:rsidRDefault="00F76CDB" w:rsidP="00F76CDB">
      <w:pPr>
        <w:shd w:val="clear" w:color="auto" w:fill="FFFFFF"/>
        <w:spacing w:line="360" w:lineRule="atLeast"/>
        <w:ind w:firstLine="620"/>
        <w:jc w:val="both"/>
        <w:rPr>
          <w:color w:val="212529"/>
          <w:szCs w:val="24"/>
        </w:rPr>
      </w:pPr>
    </w:p>
    <w:p w14:paraId="6ADB5F12" w14:textId="77777777" w:rsidR="00F76CDB" w:rsidRPr="00F76CDB" w:rsidRDefault="00F76CDB" w:rsidP="00F76CDB">
      <w:pPr>
        <w:shd w:val="clear" w:color="auto" w:fill="FFFFFF"/>
        <w:spacing w:line="360" w:lineRule="atLeast"/>
        <w:jc w:val="center"/>
        <w:rPr>
          <w:color w:val="212529"/>
          <w:szCs w:val="24"/>
        </w:rPr>
      </w:pPr>
      <w:r w:rsidRPr="00F76CDB">
        <w:rPr>
          <w:color w:val="000000"/>
          <w:szCs w:val="24"/>
        </w:rPr>
        <w:t> </w:t>
      </w:r>
    </w:p>
    <w:p w14:paraId="7CDB1C43" w14:textId="77777777" w:rsidR="00F76CDB" w:rsidRPr="00F76CDB" w:rsidRDefault="00F76CDB" w:rsidP="00F76CDB">
      <w:pPr>
        <w:shd w:val="clear" w:color="auto" w:fill="FFFFFF"/>
        <w:spacing w:line="360" w:lineRule="atLeast"/>
        <w:jc w:val="center"/>
        <w:rPr>
          <w:color w:val="212529"/>
          <w:szCs w:val="24"/>
        </w:rPr>
      </w:pPr>
      <w:r w:rsidRPr="00F76CDB">
        <w:rPr>
          <w:b/>
          <w:bCs/>
          <w:caps/>
          <w:color w:val="000000"/>
          <w:szCs w:val="24"/>
        </w:rPr>
        <w:t>III SKYRIUS</w:t>
      </w:r>
    </w:p>
    <w:p w14:paraId="7CD837BD" w14:textId="77777777" w:rsidR="00F76CDB" w:rsidRPr="00F76CDB" w:rsidRDefault="00F76CDB" w:rsidP="00F76CDB">
      <w:pPr>
        <w:shd w:val="clear" w:color="auto" w:fill="FFFFFF"/>
        <w:spacing w:line="360" w:lineRule="atLeast"/>
        <w:jc w:val="center"/>
        <w:rPr>
          <w:color w:val="212529"/>
          <w:szCs w:val="24"/>
        </w:rPr>
      </w:pPr>
      <w:r w:rsidRPr="00F76CDB">
        <w:rPr>
          <w:b/>
          <w:bCs/>
          <w:caps/>
          <w:color w:val="000000"/>
          <w:szCs w:val="24"/>
        </w:rPr>
        <w:t>KOORDINUOTAI TEIKIAMŲ PASLAUGŲ ORGANIZAVIMAS</w:t>
      </w:r>
    </w:p>
    <w:p w14:paraId="0DDF422D" w14:textId="77777777" w:rsidR="00F76CDB" w:rsidRPr="00F76CDB" w:rsidRDefault="00F76CDB" w:rsidP="00F76CDB">
      <w:pPr>
        <w:shd w:val="clear" w:color="auto" w:fill="FFFFFF"/>
        <w:spacing w:line="360" w:lineRule="atLeast"/>
        <w:ind w:firstLine="62"/>
        <w:rPr>
          <w:color w:val="212529"/>
          <w:szCs w:val="24"/>
        </w:rPr>
      </w:pPr>
      <w:r w:rsidRPr="00F76CDB">
        <w:rPr>
          <w:color w:val="000000"/>
          <w:szCs w:val="24"/>
        </w:rPr>
        <w:t> </w:t>
      </w:r>
    </w:p>
    <w:p w14:paraId="48FA7D35"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lastRenderedPageBreak/>
        <w:t>7.  Koordinuotai teikiamų paslaugų teikimo Vaikui ir jo tėvams (globėjams, rūpintojams) poreikis atsiranda, kai pavienės, atskirai teiktos ar teikiamos švietimo pagalbos, socialinės ar sveikatos priežiūros paslaugos yra neveiksmingos, neefektyvios ir neužtikrina Vaiko gerovės.</w:t>
      </w:r>
    </w:p>
    <w:p w14:paraId="4CA23152"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8.  Koordinuotai teikiamų paslaugų skyrimo ir teikimo klausimai svarstomi, kai:</w:t>
      </w:r>
    </w:p>
    <w:p w14:paraId="054AF32E"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8.1. gautas Vaiko tėvų (globėjų, rūpintojų) prašymas (1 priedas) kartu su pavienes švietimo pagalbos, socialines ar sveikatos priežiūros paslaugas teikusios ar teikiančios institucijos, įstaigos ar organizacijos siūlymu dėl Koordinuotai teikiamų paslaugų skyrimo;</w:t>
      </w:r>
    </w:p>
    <w:p w14:paraId="275FDDC4"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8.2. su prašymu (2 priedas) kreipiasi institucijos, įstaigos, organizacijos, teikusios ar teikiančios pavienes švietimo pagalbos, sveikatos priežiūros, socialines ar viešosios tvarkos užtikrinimo paslaugas, nustačiusios, kad jų teiktų ar teikiamų paslaugų Vaikui ir jo tėvams (globėjams, rūpintojams) nepakanka;</w:t>
      </w:r>
    </w:p>
    <w:p w14:paraId="23CB6892"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8.3. gautas minimalios priežiūros priemonės vykdytojo (-ų) ir kitų, Vaikui teikiančių švietimo, socialines ar sveikatos priežiūros paslaugas specialistų pranešimas, kad Vaikui taikoma (-</w:t>
      </w:r>
      <w:proofErr w:type="spellStart"/>
      <w:r w:rsidRPr="00F76CDB">
        <w:rPr>
          <w:color w:val="212529"/>
          <w:szCs w:val="24"/>
        </w:rPr>
        <w:t>os</w:t>
      </w:r>
      <w:proofErr w:type="spellEnd"/>
      <w:r w:rsidRPr="00F76CDB">
        <w:rPr>
          <w:color w:val="212529"/>
          <w:szCs w:val="24"/>
        </w:rPr>
        <w:t>) minimalios priežiūros priemonė (-ės) yra neveiksminga (-</w:t>
      </w:r>
      <w:proofErr w:type="spellStart"/>
      <w:r w:rsidRPr="00F76CDB">
        <w:rPr>
          <w:color w:val="212529"/>
          <w:szCs w:val="24"/>
        </w:rPr>
        <w:t>os</w:t>
      </w:r>
      <w:proofErr w:type="spellEnd"/>
      <w:r w:rsidRPr="00F76CDB">
        <w:rPr>
          <w:color w:val="212529"/>
          <w:szCs w:val="24"/>
        </w:rPr>
        <w:t>);</w:t>
      </w:r>
    </w:p>
    <w:p w14:paraId="4D775DA3"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8.4. priimamas sprendimas Vaikui skirti vidutinės priežiūros priemonę. Tokiu atveju svarstomas Koordinuotai teikiamų paslaugų poreikis tik Vaiko tėvams (globėjams, rūpintojams);</w:t>
      </w:r>
    </w:p>
    <w:p w14:paraId="775023AF"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8.5. gauta vaikų socializacijos centro informacija apie Vaiko vidutinės priežiūros priemonės vykdymo pabaigą (vaiko vardas, pavardė, Vaiko vidutinės priežiūros priemonės vykdymo pabaigos data) (tokiu atveju Koordinuotai teikiamos paslaugos turi būti teikiamos Vaikui ir jo tėvams (globėjams, rūpintojams).</w:t>
      </w:r>
    </w:p>
    <w:p w14:paraId="5875D8E0"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9.  Gavęs Aprašo 8.1–8.2 papunkčiuose nurodytą prašymą, jį pagrindžiančią ir Aprašo 8.3–8.5 papunkčiuose nustatytais atvejais Koordinatorius priima sprendimą dėl Koordinuotai teikiamų paslaugų skyrimo klausimo svarstymo Komisijos posėdyje. Koordinatorius, prieš priimdamas sprendimą svarstyti Koordinuotai teikiamų paslaugų skyrimo klausimą Komisijos posėdyje, gali kreiptis į pavienes švietimo pagalbos, socialinės ar sveikatos priežiūros paslaugas teikiančią instituciją, įstaigą ar organizaciją ir, esant poreikiui, inicijuoti su ja pasitarimą dėl jos teikiamos paslaugos veiksmingumo ir tęstinumo (išskyrus Aprašo 8.3–8.5 papunkčiuose nustatytais atvejais).</w:t>
      </w:r>
    </w:p>
    <w:p w14:paraId="3C0DDD38"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10.  Komisijos funkcijos, sprendžiant Koordinuotai teikiamų paslaugų klausimus:</w:t>
      </w:r>
    </w:p>
    <w:p w14:paraId="7AEC90FF"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10.1. gavusi informaciją iš Koordinatoriaus, per 10 darbo dienų įvertina Koordinuotai teikiamų paslaugų Vaikui ir jo tėvams (globėjams, rūpintojams) teikimo poreikį, parengia sprendimo dėl Koordinuotai teikiamų paslaugų teikimo projektą, kuriame siūlo konkrečią švietimo pagalbos ar socialines paslaugas teikiančią instituciją, įstaigą ar organizaciją Koordinuotai teikiamų paslaugų teikimo koordinavimui (toliau – Koordinuojanti institucija), institucijas, įstaigas ar organizacijas, kurios bendradarbiaudamos tarpusavyje, teiks Koordinuotai teikiamas paslaugas (toliau – Teikėjai) ir Koordinuotai teikiamų paslaugų teikimo trukmę;</w:t>
      </w:r>
    </w:p>
    <w:p w14:paraId="608376CD"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10.2. ne rečiau kaip kartą per pusmetį svarsto klausimus dėl Koordinuotai teikiamų paslaugų kokybės, jų poreikio atitikties pasiūlai;</w:t>
      </w:r>
    </w:p>
    <w:p w14:paraId="2E719388"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lastRenderedPageBreak/>
        <w:t>10.3. atlieka kitas Lietuvos Respublikos vaiko minimalios ir vidutinės priežiūros įstatyme nustatytas funkcijas.</w:t>
      </w:r>
    </w:p>
    <w:p w14:paraId="563581F3"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11.  Koordinatorius, gavęs Komisijos parengtą sprendimo dėl Koordinuotai teikiamų paslaugų teikimo projektą, teikia jį Jurbarko rajono savivaldybės merui (toliau – Meras) tvirtinti. </w:t>
      </w:r>
    </w:p>
    <w:p w14:paraId="5DC7344C"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12.  Meras, įvertinęs gautą sprendimo dėl Koordinuotai teikiamų paslaugų teikimo projektą ir jį pagrindžiančią informaciją, ne vėliau kaip per 5 darbo dienas priima sprendimą dėl Koordinuotai teikiamų paslaugų teikimo, kuriame nurodo, kam teikiamos Koordinuotai teikiamos paslaugos (vardas, pavardė, gimimo data) nustato Koordinuojančią instituciją, Teikėjus (nurodomas juridinio asmens pavadinimas), Koordinuotai teikiamų paslaugų trukmę.</w:t>
      </w:r>
    </w:p>
    <w:p w14:paraId="3E2E2C77"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13.  Koordinuojančios institucijos vadovas, Mero</w:t>
      </w:r>
      <w:r w:rsidRPr="00F76CDB">
        <w:rPr>
          <w:b/>
          <w:bCs/>
          <w:color w:val="212529"/>
          <w:szCs w:val="24"/>
        </w:rPr>
        <w:t xml:space="preserve"> </w:t>
      </w:r>
      <w:r w:rsidRPr="00F76CDB">
        <w:rPr>
          <w:color w:val="212529"/>
          <w:szCs w:val="24"/>
        </w:rPr>
        <w:t>pavedimą koordinuoti konkretaus Vaiko ir jo tėvų (globėjų, rūpintojų) Koordinuotai teikiamų paslaugų teikimą ne vėliau kaip kitą darbo dieną paskiria specialistą atlikti Koordinuotai teikiamų paslaugų teikimo atvejo vadybininko (toliau – Atvejo vadybininkas) funkcijas.</w:t>
      </w:r>
    </w:p>
    <w:p w14:paraId="0C6C9771"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14.  Atvejo vadybininko funkcijos:</w:t>
      </w:r>
    </w:p>
    <w:p w14:paraId="3CFA8518"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14.1. gavęs tiesioginio vadovo pavedimą per 10 darbo dienų organizuoja bendrą susitikimą su Vaiku, jo tėvais (globėjais, rūpintojais), nustatytais Teikėjais aptarti Vaiko, jo tėvų (globėjų, rūpintojų) poreikius, jų tenkinimo galimybes, susitarti dėl Koordinuotai teikiamų paslaugų organizavimo (laiko, vietos, mobilumo ir kt.) ir parengia Koordinuotai teikiamų paslaugų teikimo planą (toliau – Planas) (3 priedas), kuriame nurodomi Koordinuotai teikiamų paslaugų Vaikui ir jo tėvams (globėjams, rūpintojams) teikimo tikslai, siektini rezultatai, priemonės jiems pasiekti, Teikėjų paskirti specialistai, atsakingi už atskirų Plano priemonių vykdymą (toliau – atsakingi asmenys), ir Plano įgyvendinimo trukmė, jo veiksmingumo vertinimo etapai, būdai;</w:t>
      </w:r>
    </w:p>
    <w:p w14:paraId="71D0C8A6"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14.2. Plano įgyvendinimo metu stebi skirtų priemonių poveikį Vaikui, jo tėvams (globėjams, rūpintojams): pagal Plane numatytus terminus renka informaciją iš atsakingų asmenų, Vaiko ir jo tėvų (globėjų, rūpintojų) apie Plano priemonių įgyvendinimo eigą ir rezultatus, vertina vykdomų priemonių veiksmingumą, derina visų atsakingų asmenų veiksmus, prireikus inicijuoja bendrus atsakingų asmenų, Vaiko ir jo tėvų (globėjų, rūpintojų) pasitarimus dėl taikomų priemonių efektyvumo didinimo.</w:t>
      </w:r>
      <w:r w:rsidRPr="00F76CDB">
        <w:rPr>
          <w:b/>
          <w:bCs/>
          <w:color w:val="212529"/>
          <w:szCs w:val="24"/>
        </w:rPr>
        <w:t xml:space="preserve"> </w:t>
      </w:r>
      <w:r w:rsidRPr="00F76CDB">
        <w:rPr>
          <w:color w:val="212529"/>
          <w:szCs w:val="24"/>
        </w:rPr>
        <w:t>Atsakingi asmenys, Vaikas ir jo tėvai (globėjai, rūpintojai) privalo atvykti į Atvejo vadybininko organizuojamus pasitarimus;</w:t>
      </w:r>
    </w:p>
    <w:p w14:paraId="71AE8DD3"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14.3. kreipiasi į Koordinatorių, kai atsakingi asmenys, Vaikas ir jo tėvai (globėjai, rūpintojai) nebendradarbiauja, nedalyvauja Atvejo vadybininko organizuojamuose pasitarimuose ir todėl būtina keisti Koordinuotai teikiamų paslaugų turinį, trukmę, Teikėjus ar atsiranda kitos priežastys, dėl kurių Planas negali būti įgyvendintas;</w:t>
      </w:r>
    </w:p>
    <w:p w14:paraId="5083CBDE" w14:textId="77777777" w:rsidR="00F76CDB" w:rsidRDefault="00F76CDB" w:rsidP="00F76CDB">
      <w:pPr>
        <w:shd w:val="clear" w:color="auto" w:fill="FFFFFF"/>
        <w:spacing w:line="360" w:lineRule="atLeast"/>
        <w:ind w:firstLine="851"/>
        <w:jc w:val="both"/>
        <w:rPr>
          <w:color w:val="212529"/>
          <w:szCs w:val="24"/>
        </w:rPr>
      </w:pPr>
      <w:r w:rsidRPr="00F76CDB">
        <w:rPr>
          <w:color w:val="212529"/>
          <w:szCs w:val="24"/>
        </w:rPr>
        <w:t xml:space="preserve">14.4. likus mėnesiui iki Plano įgyvendinimo pabaigos, informuoja Koordinatorių apie Koordinuotai teikiamų paslaugų veiksmingumą pagal Plane numatytas priemones, užpildo Koordinuotai teikiamų paslaugų teikimo kokybės, veiksmingumo ir prieinamumo įvertinimo ir įsivertinimo ataskaitą (3 priedas), </w:t>
      </w:r>
      <w:r w:rsidRPr="00F76CDB">
        <w:rPr>
          <w:color w:val="000000"/>
          <w:szCs w:val="24"/>
        </w:rPr>
        <w:t>prireikus teikia siūlymą dėl Koordinuotai teikiamų paslaugų teikimo termino pratęsimo, nutraukimo.</w:t>
      </w:r>
      <w:r w:rsidRPr="00F76CDB">
        <w:rPr>
          <w:color w:val="212529"/>
          <w:szCs w:val="24"/>
        </w:rPr>
        <w:t> </w:t>
      </w:r>
    </w:p>
    <w:p w14:paraId="2BC92729" w14:textId="77777777" w:rsidR="00F76CDB" w:rsidRPr="00F76CDB" w:rsidRDefault="00F76CDB" w:rsidP="00F76CDB">
      <w:pPr>
        <w:shd w:val="clear" w:color="auto" w:fill="FFFFFF"/>
        <w:spacing w:line="360" w:lineRule="atLeast"/>
        <w:ind w:firstLine="851"/>
        <w:jc w:val="both"/>
        <w:rPr>
          <w:color w:val="212529"/>
          <w:szCs w:val="24"/>
        </w:rPr>
      </w:pPr>
    </w:p>
    <w:p w14:paraId="1607FB57" w14:textId="77777777" w:rsidR="00F76CDB" w:rsidRDefault="00F76CDB" w:rsidP="00F76CDB">
      <w:pPr>
        <w:shd w:val="clear" w:color="auto" w:fill="FFFFFF"/>
        <w:spacing w:line="360" w:lineRule="atLeast"/>
        <w:jc w:val="center"/>
        <w:rPr>
          <w:b/>
          <w:bCs/>
          <w:caps/>
          <w:color w:val="212529"/>
          <w:szCs w:val="24"/>
        </w:rPr>
      </w:pPr>
    </w:p>
    <w:p w14:paraId="6566E8CB" w14:textId="4B41E556" w:rsidR="00F76CDB" w:rsidRPr="00F76CDB" w:rsidRDefault="00F76CDB" w:rsidP="00F76CDB">
      <w:pPr>
        <w:shd w:val="clear" w:color="auto" w:fill="FFFFFF"/>
        <w:spacing w:line="360" w:lineRule="atLeast"/>
        <w:jc w:val="center"/>
        <w:rPr>
          <w:color w:val="212529"/>
          <w:szCs w:val="24"/>
        </w:rPr>
      </w:pPr>
      <w:r w:rsidRPr="00F76CDB">
        <w:rPr>
          <w:b/>
          <w:bCs/>
          <w:caps/>
          <w:color w:val="212529"/>
          <w:szCs w:val="24"/>
        </w:rPr>
        <w:t>IV SKYRIUS</w:t>
      </w:r>
    </w:p>
    <w:p w14:paraId="4B1B6830" w14:textId="77777777" w:rsidR="00F76CDB" w:rsidRPr="00F76CDB" w:rsidRDefault="00F76CDB" w:rsidP="00F76CDB">
      <w:pPr>
        <w:shd w:val="clear" w:color="auto" w:fill="FFFFFF"/>
        <w:spacing w:line="360" w:lineRule="atLeast"/>
        <w:jc w:val="center"/>
        <w:rPr>
          <w:color w:val="212529"/>
          <w:szCs w:val="24"/>
        </w:rPr>
      </w:pPr>
      <w:r w:rsidRPr="00F76CDB">
        <w:rPr>
          <w:b/>
          <w:bCs/>
          <w:caps/>
          <w:color w:val="212529"/>
          <w:szCs w:val="24"/>
        </w:rPr>
        <w:t>KOORDINUOTAI TEIKIAMŲ PASLAUGŲ FINANSAVIMAS</w:t>
      </w:r>
    </w:p>
    <w:p w14:paraId="7578D479" w14:textId="77777777" w:rsidR="00F76CDB" w:rsidRPr="00F76CDB" w:rsidRDefault="00F76CDB" w:rsidP="00F76CDB">
      <w:pPr>
        <w:shd w:val="clear" w:color="auto" w:fill="FFFFFF"/>
        <w:spacing w:line="360" w:lineRule="atLeast"/>
        <w:ind w:left="851" w:firstLine="62"/>
        <w:jc w:val="center"/>
        <w:rPr>
          <w:color w:val="212529"/>
          <w:szCs w:val="24"/>
        </w:rPr>
      </w:pPr>
      <w:r w:rsidRPr="00F76CDB">
        <w:rPr>
          <w:color w:val="212529"/>
          <w:szCs w:val="24"/>
        </w:rPr>
        <w:t> </w:t>
      </w:r>
    </w:p>
    <w:p w14:paraId="377C1A65"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15.  Koordinuotai teikiamos paslaugos finansuojamos iš Lietuvos Respublikos valstybės, Savivaldybės biudžeto, vaiko tėvų (globėjų, rūpintojų) ir kitų lėšų.</w:t>
      </w:r>
    </w:p>
    <w:p w14:paraId="2F0D7906" w14:textId="77777777" w:rsidR="00F76CDB" w:rsidRPr="00F76CDB" w:rsidRDefault="00F76CDB" w:rsidP="00F76CDB">
      <w:pPr>
        <w:shd w:val="clear" w:color="auto" w:fill="FFFFFF"/>
        <w:spacing w:line="360" w:lineRule="atLeast"/>
        <w:ind w:left="3888" w:firstLine="1296"/>
        <w:rPr>
          <w:color w:val="212529"/>
          <w:szCs w:val="24"/>
        </w:rPr>
      </w:pPr>
      <w:r w:rsidRPr="00F76CDB">
        <w:rPr>
          <w:color w:val="212529"/>
          <w:szCs w:val="24"/>
        </w:rPr>
        <w:t> </w:t>
      </w:r>
    </w:p>
    <w:p w14:paraId="32E896F9" w14:textId="77777777" w:rsidR="00F76CDB" w:rsidRPr="00F76CDB" w:rsidRDefault="00F76CDB" w:rsidP="00F76CDB">
      <w:pPr>
        <w:shd w:val="clear" w:color="auto" w:fill="FFFFFF"/>
        <w:spacing w:line="360" w:lineRule="atLeast"/>
        <w:jc w:val="center"/>
        <w:rPr>
          <w:color w:val="212529"/>
          <w:szCs w:val="24"/>
        </w:rPr>
      </w:pPr>
      <w:r w:rsidRPr="00F76CDB">
        <w:rPr>
          <w:b/>
          <w:bCs/>
          <w:color w:val="212529"/>
          <w:szCs w:val="24"/>
        </w:rPr>
        <w:t>V SKYRIUS</w:t>
      </w:r>
    </w:p>
    <w:p w14:paraId="1FF4A65A" w14:textId="77777777" w:rsidR="00F76CDB" w:rsidRPr="00F76CDB" w:rsidRDefault="00F76CDB" w:rsidP="00F76CDB">
      <w:pPr>
        <w:shd w:val="clear" w:color="auto" w:fill="FFFFFF"/>
        <w:spacing w:line="360" w:lineRule="atLeast"/>
        <w:jc w:val="center"/>
        <w:rPr>
          <w:color w:val="212529"/>
          <w:szCs w:val="24"/>
        </w:rPr>
      </w:pPr>
      <w:r w:rsidRPr="00F76CDB">
        <w:rPr>
          <w:b/>
          <w:bCs/>
          <w:color w:val="212529"/>
          <w:szCs w:val="24"/>
        </w:rPr>
        <w:t>BAIGIAMOSIOS NUOSTATOS</w:t>
      </w:r>
    </w:p>
    <w:p w14:paraId="079E80A6" w14:textId="77777777" w:rsidR="00F76CDB" w:rsidRPr="00F76CDB" w:rsidRDefault="00F76CDB" w:rsidP="00F76CDB">
      <w:pPr>
        <w:shd w:val="clear" w:color="auto" w:fill="FFFFFF"/>
        <w:spacing w:line="360" w:lineRule="atLeast"/>
        <w:ind w:firstLine="851"/>
        <w:jc w:val="both"/>
        <w:rPr>
          <w:color w:val="212529"/>
          <w:szCs w:val="24"/>
        </w:rPr>
      </w:pPr>
      <w:r w:rsidRPr="00F76CDB">
        <w:rPr>
          <w:b/>
          <w:bCs/>
          <w:color w:val="212529"/>
          <w:szCs w:val="24"/>
        </w:rPr>
        <w:t> </w:t>
      </w:r>
    </w:p>
    <w:p w14:paraId="66BA0B63" w14:textId="77777777"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16. Vaiko ir jo tėvų (globėjų, rūpintojų) duomenys, gaunami įgyvendinant šio Aprašo nuostatas, tvarkomi vadovaujantis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nuostatomis ir kitais teisės aktais, reglamentuojančiais asmens duomenų apsaugą ir saugumą.</w:t>
      </w:r>
    </w:p>
    <w:p w14:paraId="0A53BFD1" w14:textId="58FAEDAD" w:rsidR="00F76CDB" w:rsidRPr="00F76CDB" w:rsidRDefault="00F76CDB" w:rsidP="00F76CDB">
      <w:pPr>
        <w:shd w:val="clear" w:color="auto" w:fill="FFFFFF"/>
        <w:spacing w:line="360" w:lineRule="atLeast"/>
        <w:ind w:firstLine="851"/>
        <w:jc w:val="both"/>
        <w:rPr>
          <w:color w:val="212529"/>
          <w:szCs w:val="24"/>
        </w:rPr>
      </w:pPr>
      <w:r w:rsidRPr="00F76CDB">
        <w:rPr>
          <w:color w:val="212529"/>
          <w:szCs w:val="24"/>
        </w:rPr>
        <w:t>17.</w:t>
      </w:r>
      <w:r w:rsidRPr="00F76CDB">
        <w:rPr>
          <w:b/>
          <w:bCs/>
          <w:color w:val="212529"/>
          <w:szCs w:val="24"/>
        </w:rPr>
        <w:t xml:space="preserve"> </w:t>
      </w:r>
      <w:r w:rsidRPr="00F76CDB">
        <w:rPr>
          <w:color w:val="212529"/>
          <w:szCs w:val="24"/>
        </w:rPr>
        <w:t xml:space="preserve">Šis Aprašas keičiamas, pildomas arba </w:t>
      </w:r>
      <w:r w:rsidRPr="005F12B6">
        <w:rPr>
          <w:color w:val="212529"/>
        </w:rPr>
        <w:t>pripažįstamas netekusiu galios Mero potvarkiu. </w:t>
      </w:r>
    </w:p>
    <w:p w14:paraId="49F26927" w14:textId="77777777" w:rsidR="00F76CDB" w:rsidRPr="00F76CDB" w:rsidRDefault="00F76CDB" w:rsidP="00F76CDB">
      <w:pPr>
        <w:shd w:val="clear" w:color="auto" w:fill="FFFFFF"/>
        <w:spacing w:line="276" w:lineRule="atLeast"/>
        <w:ind w:firstLine="709"/>
        <w:jc w:val="center"/>
        <w:rPr>
          <w:color w:val="212529"/>
          <w:szCs w:val="24"/>
        </w:rPr>
      </w:pPr>
    </w:p>
    <w:p w14:paraId="73B8C7CB" w14:textId="2A14454F" w:rsidR="00F76CDB" w:rsidRPr="00F76CDB" w:rsidRDefault="00F76CDB" w:rsidP="00F76CDB">
      <w:pPr>
        <w:shd w:val="clear" w:color="auto" w:fill="FFFFFF"/>
        <w:spacing w:line="276" w:lineRule="atLeast"/>
        <w:ind w:firstLine="709"/>
        <w:jc w:val="center"/>
        <w:rPr>
          <w:color w:val="212529"/>
          <w:szCs w:val="24"/>
        </w:rPr>
      </w:pPr>
      <w:r>
        <w:rPr>
          <w:color w:val="212529"/>
          <w:szCs w:val="24"/>
        </w:rPr>
        <w:t>_________________</w:t>
      </w:r>
    </w:p>
    <w:p w14:paraId="12D5B3A8" w14:textId="77777777" w:rsidR="00F76CDB" w:rsidRPr="00F76CDB" w:rsidRDefault="00F76CDB" w:rsidP="00F76CDB">
      <w:pPr>
        <w:shd w:val="clear" w:color="auto" w:fill="FFFFFF"/>
        <w:spacing w:line="276" w:lineRule="atLeast"/>
        <w:ind w:firstLine="709"/>
        <w:jc w:val="center"/>
        <w:rPr>
          <w:color w:val="212529"/>
          <w:szCs w:val="24"/>
        </w:rPr>
      </w:pPr>
    </w:p>
    <w:p w14:paraId="2B59DFB7" w14:textId="77777777" w:rsidR="00F76CDB" w:rsidRPr="00F76CDB" w:rsidRDefault="00F76CDB" w:rsidP="00F76CDB">
      <w:pPr>
        <w:shd w:val="clear" w:color="auto" w:fill="FFFFFF"/>
        <w:spacing w:line="276" w:lineRule="atLeast"/>
        <w:ind w:firstLine="709"/>
        <w:jc w:val="center"/>
        <w:rPr>
          <w:color w:val="212529"/>
          <w:szCs w:val="24"/>
        </w:rPr>
      </w:pPr>
    </w:p>
    <w:p w14:paraId="31E84559" w14:textId="77777777" w:rsidR="00F76CDB" w:rsidRPr="00F76CDB" w:rsidRDefault="00F76CDB" w:rsidP="00F76CDB">
      <w:pPr>
        <w:shd w:val="clear" w:color="auto" w:fill="FFFFFF"/>
        <w:spacing w:line="276" w:lineRule="atLeast"/>
        <w:ind w:firstLine="709"/>
        <w:jc w:val="center"/>
        <w:rPr>
          <w:color w:val="212529"/>
          <w:szCs w:val="24"/>
        </w:rPr>
      </w:pPr>
    </w:p>
    <w:p w14:paraId="36B94751" w14:textId="77777777" w:rsidR="00F76CDB" w:rsidRPr="00F76CDB" w:rsidRDefault="00F76CDB" w:rsidP="00F76CDB">
      <w:pPr>
        <w:shd w:val="clear" w:color="auto" w:fill="FFFFFF"/>
        <w:spacing w:line="276" w:lineRule="atLeast"/>
        <w:ind w:firstLine="709"/>
        <w:jc w:val="center"/>
        <w:rPr>
          <w:color w:val="212529"/>
          <w:szCs w:val="24"/>
        </w:rPr>
      </w:pPr>
    </w:p>
    <w:p w14:paraId="7CF1BC0C" w14:textId="77777777" w:rsidR="00F76CDB" w:rsidRPr="00F76CDB" w:rsidRDefault="00F76CDB" w:rsidP="00F76CDB">
      <w:pPr>
        <w:shd w:val="clear" w:color="auto" w:fill="FFFFFF"/>
        <w:spacing w:line="276" w:lineRule="atLeast"/>
        <w:ind w:firstLine="709"/>
        <w:jc w:val="center"/>
        <w:rPr>
          <w:color w:val="212529"/>
          <w:szCs w:val="24"/>
        </w:rPr>
      </w:pPr>
    </w:p>
    <w:p w14:paraId="60C81F74" w14:textId="77777777" w:rsidR="00F76CDB" w:rsidRPr="00F76CDB" w:rsidRDefault="00F76CDB" w:rsidP="00F76CDB">
      <w:pPr>
        <w:shd w:val="clear" w:color="auto" w:fill="FFFFFF"/>
        <w:spacing w:line="276" w:lineRule="atLeast"/>
        <w:ind w:firstLine="709"/>
        <w:jc w:val="center"/>
        <w:rPr>
          <w:color w:val="212529"/>
          <w:szCs w:val="24"/>
        </w:rPr>
      </w:pPr>
    </w:p>
    <w:p w14:paraId="786B9228" w14:textId="77777777" w:rsidR="00F76CDB" w:rsidRPr="00F76CDB" w:rsidRDefault="00F76CDB" w:rsidP="00F76CDB">
      <w:pPr>
        <w:shd w:val="clear" w:color="auto" w:fill="FFFFFF"/>
        <w:spacing w:line="276" w:lineRule="atLeast"/>
        <w:ind w:firstLine="709"/>
        <w:jc w:val="center"/>
        <w:rPr>
          <w:color w:val="212529"/>
          <w:szCs w:val="24"/>
        </w:rPr>
      </w:pPr>
    </w:p>
    <w:p w14:paraId="51D313BF" w14:textId="77777777" w:rsidR="00F76CDB" w:rsidRPr="00F76CDB" w:rsidRDefault="00F76CDB" w:rsidP="00F76CDB">
      <w:pPr>
        <w:shd w:val="clear" w:color="auto" w:fill="FFFFFF"/>
        <w:spacing w:line="276" w:lineRule="atLeast"/>
        <w:ind w:firstLine="709"/>
        <w:jc w:val="center"/>
        <w:rPr>
          <w:color w:val="212529"/>
          <w:szCs w:val="24"/>
        </w:rPr>
      </w:pPr>
    </w:p>
    <w:p w14:paraId="29A9731C" w14:textId="77777777" w:rsidR="00F76CDB" w:rsidRPr="00F76CDB" w:rsidRDefault="00F76CDB" w:rsidP="00F76CDB">
      <w:pPr>
        <w:shd w:val="clear" w:color="auto" w:fill="FFFFFF"/>
        <w:spacing w:line="276" w:lineRule="atLeast"/>
        <w:ind w:firstLine="709"/>
        <w:jc w:val="center"/>
        <w:rPr>
          <w:color w:val="212529"/>
          <w:szCs w:val="24"/>
        </w:rPr>
      </w:pPr>
    </w:p>
    <w:p w14:paraId="64B1C226" w14:textId="77777777" w:rsidR="00F76CDB" w:rsidRPr="00F76CDB" w:rsidRDefault="00F76CDB" w:rsidP="00F76CDB">
      <w:pPr>
        <w:shd w:val="clear" w:color="auto" w:fill="FFFFFF"/>
        <w:spacing w:line="276" w:lineRule="atLeast"/>
        <w:ind w:firstLine="709"/>
        <w:jc w:val="center"/>
        <w:rPr>
          <w:color w:val="212529"/>
          <w:szCs w:val="24"/>
        </w:rPr>
      </w:pPr>
    </w:p>
    <w:p w14:paraId="127228DD" w14:textId="77777777" w:rsidR="00F76CDB" w:rsidRPr="00F76CDB" w:rsidRDefault="00F76CDB" w:rsidP="00F76CDB">
      <w:pPr>
        <w:shd w:val="clear" w:color="auto" w:fill="FFFFFF"/>
        <w:spacing w:line="276" w:lineRule="atLeast"/>
        <w:ind w:firstLine="709"/>
        <w:jc w:val="center"/>
        <w:rPr>
          <w:color w:val="212529"/>
          <w:szCs w:val="24"/>
        </w:rPr>
      </w:pPr>
    </w:p>
    <w:p w14:paraId="40965FD5" w14:textId="77777777" w:rsidR="00F76CDB" w:rsidRPr="00F76CDB" w:rsidRDefault="00F76CDB" w:rsidP="00F76CDB">
      <w:pPr>
        <w:shd w:val="clear" w:color="auto" w:fill="FFFFFF"/>
        <w:spacing w:line="276" w:lineRule="atLeast"/>
        <w:ind w:firstLine="709"/>
        <w:jc w:val="center"/>
        <w:rPr>
          <w:color w:val="212529"/>
          <w:szCs w:val="24"/>
        </w:rPr>
      </w:pPr>
    </w:p>
    <w:p w14:paraId="63E73509" w14:textId="77777777" w:rsidR="00F76CDB" w:rsidRPr="00F76CDB" w:rsidRDefault="00F76CDB" w:rsidP="00F76CDB">
      <w:pPr>
        <w:shd w:val="clear" w:color="auto" w:fill="FFFFFF"/>
        <w:spacing w:line="276" w:lineRule="atLeast"/>
        <w:ind w:firstLine="709"/>
        <w:jc w:val="center"/>
        <w:rPr>
          <w:color w:val="212529"/>
          <w:szCs w:val="24"/>
        </w:rPr>
      </w:pPr>
    </w:p>
    <w:p w14:paraId="37EA7F20" w14:textId="77777777" w:rsidR="00F76CDB" w:rsidRPr="00F76CDB" w:rsidRDefault="00F76CDB" w:rsidP="00F76CDB">
      <w:pPr>
        <w:shd w:val="clear" w:color="auto" w:fill="FFFFFF"/>
        <w:spacing w:line="276" w:lineRule="atLeast"/>
        <w:ind w:firstLine="709"/>
        <w:jc w:val="center"/>
        <w:rPr>
          <w:color w:val="212529"/>
          <w:szCs w:val="24"/>
        </w:rPr>
      </w:pPr>
    </w:p>
    <w:p w14:paraId="3A1BB4D5" w14:textId="77777777" w:rsidR="00F76CDB" w:rsidRPr="00F76CDB" w:rsidRDefault="00F76CDB" w:rsidP="00F76CDB">
      <w:pPr>
        <w:shd w:val="clear" w:color="auto" w:fill="FFFFFF"/>
        <w:spacing w:line="276" w:lineRule="atLeast"/>
        <w:ind w:firstLine="709"/>
        <w:jc w:val="center"/>
        <w:rPr>
          <w:color w:val="212529"/>
          <w:szCs w:val="24"/>
        </w:rPr>
      </w:pPr>
    </w:p>
    <w:p w14:paraId="53F530C9" w14:textId="77777777" w:rsidR="00F76CDB" w:rsidRPr="00F76CDB" w:rsidRDefault="00F76CDB" w:rsidP="00F76CDB">
      <w:pPr>
        <w:shd w:val="clear" w:color="auto" w:fill="FFFFFF"/>
        <w:spacing w:line="276" w:lineRule="atLeast"/>
        <w:ind w:firstLine="709"/>
        <w:jc w:val="center"/>
        <w:rPr>
          <w:color w:val="212529"/>
          <w:szCs w:val="24"/>
        </w:rPr>
      </w:pPr>
    </w:p>
    <w:p w14:paraId="005D6DF5" w14:textId="77777777" w:rsidR="00F76CDB" w:rsidRPr="00F76CDB" w:rsidRDefault="00F76CDB" w:rsidP="00F76CDB">
      <w:pPr>
        <w:shd w:val="clear" w:color="auto" w:fill="FFFFFF"/>
        <w:spacing w:line="276" w:lineRule="atLeast"/>
        <w:ind w:firstLine="709"/>
        <w:jc w:val="center"/>
        <w:rPr>
          <w:color w:val="212529"/>
          <w:szCs w:val="24"/>
        </w:rPr>
      </w:pPr>
    </w:p>
    <w:p w14:paraId="1B5008CD" w14:textId="77777777" w:rsidR="00F76CDB" w:rsidRPr="00F76CDB" w:rsidRDefault="00F76CDB" w:rsidP="00F76CDB">
      <w:pPr>
        <w:shd w:val="clear" w:color="auto" w:fill="FFFFFF"/>
        <w:spacing w:line="276" w:lineRule="atLeast"/>
        <w:ind w:firstLine="709"/>
        <w:jc w:val="center"/>
        <w:rPr>
          <w:color w:val="212529"/>
          <w:szCs w:val="24"/>
        </w:rPr>
      </w:pPr>
    </w:p>
    <w:p w14:paraId="686E6E2C" w14:textId="77777777" w:rsidR="00F76CDB" w:rsidRPr="00F76CDB" w:rsidRDefault="00F76CDB" w:rsidP="00F76CDB">
      <w:pPr>
        <w:shd w:val="clear" w:color="auto" w:fill="FFFFFF"/>
        <w:spacing w:line="276" w:lineRule="atLeast"/>
        <w:ind w:firstLine="709"/>
        <w:jc w:val="center"/>
        <w:rPr>
          <w:color w:val="212529"/>
          <w:szCs w:val="24"/>
        </w:rPr>
      </w:pPr>
    </w:p>
    <w:p w14:paraId="6F858412" w14:textId="77777777" w:rsidR="00F76CDB" w:rsidRPr="00F76CDB" w:rsidRDefault="00F76CDB" w:rsidP="00F76CDB">
      <w:pPr>
        <w:shd w:val="clear" w:color="auto" w:fill="FFFFFF"/>
        <w:spacing w:line="276" w:lineRule="atLeast"/>
        <w:ind w:firstLine="709"/>
        <w:jc w:val="center"/>
        <w:rPr>
          <w:color w:val="212529"/>
          <w:szCs w:val="24"/>
        </w:rPr>
      </w:pPr>
    </w:p>
    <w:p w14:paraId="70288A91" w14:textId="77777777" w:rsidR="00F76CDB" w:rsidRPr="00F76CDB" w:rsidRDefault="00F76CDB" w:rsidP="00F76CDB">
      <w:pPr>
        <w:shd w:val="clear" w:color="auto" w:fill="FFFFFF"/>
        <w:spacing w:line="276" w:lineRule="atLeast"/>
        <w:ind w:firstLine="709"/>
        <w:jc w:val="center"/>
        <w:rPr>
          <w:color w:val="212529"/>
          <w:szCs w:val="24"/>
        </w:rPr>
      </w:pPr>
    </w:p>
    <w:p w14:paraId="5E58C965" w14:textId="77777777" w:rsidR="00F76CDB" w:rsidRPr="00F76CDB" w:rsidRDefault="00F76CDB" w:rsidP="00F76CDB">
      <w:pPr>
        <w:shd w:val="clear" w:color="auto" w:fill="FFFFFF"/>
        <w:spacing w:line="276" w:lineRule="atLeast"/>
        <w:ind w:firstLine="709"/>
        <w:jc w:val="center"/>
        <w:rPr>
          <w:color w:val="212529"/>
          <w:szCs w:val="24"/>
        </w:rPr>
      </w:pPr>
    </w:p>
    <w:p w14:paraId="0F33171D" w14:textId="77777777" w:rsidR="00F76CDB" w:rsidRPr="00F76CDB" w:rsidRDefault="00F76CDB" w:rsidP="00F76CDB">
      <w:pPr>
        <w:shd w:val="clear" w:color="auto" w:fill="FFFFFF"/>
        <w:spacing w:line="276" w:lineRule="atLeast"/>
        <w:ind w:firstLine="709"/>
        <w:jc w:val="center"/>
        <w:rPr>
          <w:color w:val="212529"/>
          <w:szCs w:val="24"/>
        </w:rPr>
      </w:pPr>
    </w:p>
    <w:p w14:paraId="360A6AD5" w14:textId="77777777" w:rsidR="00F76CDB" w:rsidRPr="00F76CDB" w:rsidRDefault="00F76CDB" w:rsidP="00F76CDB">
      <w:pPr>
        <w:shd w:val="clear" w:color="auto" w:fill="FFFFFF"/>
        <w:spacing w:line="276" w:lineRule="atLeast"/>
        <w:ind w:firstLine="709"/>
        <w:jc w:val="center"/>
        <w:rPr>
          <w:color w:val="212529"/>
          <w:szCs w:val="24"/>
        </w:rPr>
      </w:pPr>
    </w:p>
    <w:p w14:paraId="48B1492A" w14:textId="77777777" w:rsidR="00F76CDB" w:rsidRPr="00F76CDB" w:rsidRDefault="00F76CDB" w:rsidP="00F76CDB">
      <w:pPr>
        <w:shd w:val="clear" w:color="auto" w:fill="FFFFFF"/>
        <w:spacing w:line="276" w:lineRule="atLeast"/>
        <w:ind w:firstLine="709"/>
        <w:jc w:val="center"/>
        <w:rPr>
          <w:color w:val="212529"/>
          <w:szCs w:val="24"/>
        </w:rPr>
      </w:pPr>
    </w:p>
    <w:p w14:paraId="5450BDA7" w14:textId="77777777" w:rsidR="00F76CDB" w:rsidRPr="00F76CDB" w:rsidRDefault="00F76CDB" w:rsidP="00F76CDB">
      <w:pPr>
        <w:shd w:val="clear" w:color="auto" w:fill="FFFFFF"/>
        <w:spacing w:line="276" w:lineRule="atLeast"/>
        <w:ind w:firstLine="709"/>
        <w:jc w:val="center"/>
        <w:rPr>
          <w:color w:val="212529"/>
          <w:szCs w:val="24"/>
        </w:rPr>
      </w:pPr>
    </w:p>
    <w:p w14:paraId="38889100" w14:textId="77777777" w:rsidR="00F76CDB" w:rsidRPr="00F76CDB" w:rsidRDefault="00F76CDB" w:rsidP="00F76CDB">
      <w:pPr>
        <w:shd w:val="clear" w:color="auto" w:fill="FFFFFF"/>
        <w:spacing w:line="276" w:lineRule="atLeast"/>
        <w:ind w:firstLine="709"/>
        <w:jc w:val="center"/>
        <w:rPr>
          <w:color w:val="212529"/>
          <w:szCs w:val="24"/>
        </w:rPr>
      </w:pPr>
    </w:p>
    <w:p w14:paraId="6A2F84F7" w14:textId="77777777" w:rsidR="00F76CDB" w:rsidRPr="00F76CDB" w:rsidRDefault="00F76CDB" w:rsidP="00F76CDB">
      <w:pPr>
        <w:shd w:val="clear" w:color="auto" w:fill="FFFFFF"/>
        <w:spacing w:line="276" w:lineRule="atLeast"/>
        <w:ind w:firstLine="709"/>
        <w:jc w:val="center"/>
        <w:rPr>
          <w:color w:val="212529"/>
          <w:szCs w:val="24"/>
        </w:rPr>
      </w:pPr>
    </w:p>
    <w:p w14:paraId="0CABC18B" w14:textId="77777777" w:rsidR="00F76CDB" w:rsidRDefault="00F76CDB" w:rsidP="00F76CDB">
      <w:pPr>
        <w:shd w:val="clear" w:color="auto" w:fill="FFFFFF"/>
        <w:ind w:firstLine="5387"/>
        <w:rPr>
          <w:color w:val="000000"/>
          <w:sz w:val="20"/>
        </w:rPr>
      </w:pPr>
    </w:p>
    <w:p w14:paraId="32D552B2" w14:textId="77777777" w:rsidR="00F76CDB" w:rsidRDefault="00F76CDB" w:rsidP="00F76CDB">
      <w:pPr>
        <w:shd w:val="clear" w:color="auto" w:fill="FFFFFF"/>
        <w:ind w:firstLine="5387"/>
        <w:rPr>
          <w:color w:val="000000"/>
          <w:sz w:val="20"/>
        </w:rPr>
      </w:pPr>
    </w:p>
    <w:p w14:paraId="23E462AD" w14:textId="77777777" w:rsidR="00F76CDB" w:rsidRDefault="00F76CDB" w:rsidP="00F76CDB">
      <w:pPr>
        <w:shd w:val="clear" w:color="auto" w:fill="FFFFFF"/>
        <w:ind w:firstLine="8505"/>
        <w:rPr>
          <w:color w:val="000000"/>
          <w:sz w:val="20"/>
        </w:rPr>
      </w:pPr>
    </w:p>
    <w:p w14:paraId="7E4F91A0" w14:textId="0BAA45B7" w:rsidR="00F76CDB" w:rsidRPr="00F76CDB" w:rsidRDefault="00F76CDB" w:rsidP="00F76CDB">
      <w:pPr>
        <w:shd w:val="clear" w:color="auto" w:fill="FFFFFF"/>
        <w:ind w:left="4667" w:firstLine="720"/>
        <w:rPr>
          <w:color w:val="212529"/>
          <w:szCs w:val="24"/>
        </w:rPr>
      </w:pPr>
      <w:r w:rsidRPr="00F76CDB">
        <w:rPr>
          <w:color w:val="000000"/>
          <w:sz w:val="20"/>
        </w:rPr>
        <w:t>Jurbarko rajono savivaldybėje</w:t>
      </w:r>
    </w:p>
    <w:p w14:paraId="3C0CDB03" w14:textId="67CC1EE2" w:rsidR="00F76CDB" w:rsidRPr="00F76CDB" w:rsidRDefault="00F76CDB" w:rsidP="00F76CDB">
      <w:pPr>
        <w:shd w:val="clear" w:color="auto" w:fill="FFFFFF"/>
        <w:ind w:firstLine="5387"/>
        <w:rPr>
          <w:color w:val="212529"/>
          <w:szCs w:val="24"/>
        </w:rPr>
      </w:pPr>
      <w:r w:rsidRPr="00F76CDB">
        <w:rPr>
          <w:color w:val="000000"/>
          <w:sz w:val="20"/>
        </w:rPr>
        <w:t>Koordinuotai teikiamų švietimo pagalbos,</w:t>
      </w:r>
    </w:p>
    <w:p w14:paraId="543ACF6A" w14:textId="77777777" w:rsidR="00F76CDB" w:rsidRPr="00F76CDB" w:rsidRDefault="00F76CDB" w:rsidP="00F76CDB">
      <w:pPr>
        <w:shd w:val="clear" w:color="auto" w:fill="FFFFFF"/>
        <w:ind w:firstLine="5387"/>
        <w:rPr>
          <w:color w:val="212529"/>
          <w:szCs w:val="24"/>
        </w:rPr>
      </w:pPr>
      <w:r w:rsidRPr="00F76CDB">
        <w:rPr>
          <w:color w:val="000000"/>
          <w:sz w:val="20"/>
        </w:rPr>
        <w:t>socialinių ir sveikatos priežiūros paslaugų</w:t>
      </w:r>
    </w:p>
    <w:p w14:paraId="6F3400BA" w14:textId="77777777" w:rsidR="00F76CDB" w:rsidRPr="00F76CDB" w:rsidRDefault="00F76CDB" w:rsidP="00F76CDB">
      <w:pPr>
        <w:shd w:val="clear" w:color="auto" w:fill="FFFFFF"/>
        <w:ind w:firstLine="5387"/>
        <w:rPr>
          <w:color w:val="212529"/>
          <w:szCs w:val="24"/>
        </w:rPr>
      </w:pPr>
      <w:r w:rsidRPr="00F76CDB">
        <w:rPr>
          <w:color w:val="000000"/>
          <w:sz w:val="20"/>
        </w:rPr>
        <w:t>tvarkos aprašo</w:t>
      </w:r>
    </w:p>
    <w:p w14:paraId="390CDD00" w14:textId="77777777" w:rsidR="00F76CDB" w:rsidRPr="00F76CDB" w:rsidRDefault="00F76CDB" w:rsidP="00F76CDB">
      <w:pPr>
        <w:shd w:val="clear" w:color="auto" w:fill="FFFFFF"/>
        <w:ind w:firstLine="5387"/>
        <w:rPr>
          <w:color w:val="212529"/>
          <w:szCs w:val="24"/>
        </w:rPr>
      </w:pPr>
      <w:r w:rsidRPr="00F76CDB">
        <w:rPr>
          <w:color w:val="000000"/>
          <w:sz w:val="20"/>
        </w:rPr>
        <w:t>1 priedas</w:t>
      </w:r>
    </w:p>
    <w:p w14:paraId="3D872589" w14:textId="77777777" w:rsidR="00F76CDB" w:rsidRPr="00F76CDB" w:rsidRDefault="00F76CDB" w:rsidP="00F76CDB">
      <w:pPr>
        <w:shd w:val="clear" w:color="auto" w:fill="FFFFFF"/>
        <w:jc w:val="center"/>
        <w:rPr>
          <w:color w:val="212529"/>
          <w:szCs w:val="24"/>
        </w:rPr>
      </w:pPr>
      <w:r w:rsidRPr="00F76CDB">
        <w:rPr>
          <w:color w:val="000000"/>
          <w:sz w:val="20"/>
        </w:rPr>
        <w:t> </w:t>
      </w:r>
    </w:p>
    <w:p w14:paraId="04B7DF20" w14:textId="77777777" w:rsidR="00F76CDB" w:rsidRPr="00F76CDB" w:rsidRDefault="00F76CDB" w:rsidP="00F76CDB">
      <w:pPr>
        <w:shd w:val="clear" w:color="auto" w:fill="FFFFFF"/>
        <w:rPr>
          <w:color w:val="212529"/>
          <w:szCs w:val="24"/>
        </w:rPr>
      </w:pPr>
      <w:r w:rsidRPr="00F76CDB">
        <w:rPr>
          <w:color w:val="000000"/>
          <w:szCs w:val="24"/>
        </w:rPr>
        <w:t> </w:t>
      </w:r>
    </w:p>
    <w:p w14:paraId="1CF786C0" w14:textId="77777777" w:rsidR="00F76CDB" w:rsidRPr="00F76CDB" w:rsidRDefault="00F76CDB" w:rsidP="00F76CDB">
      <w:pPr>
        <w:shd w:val="clear" w:color="auto" w:fill="FFFFFF"/>
        <w:rPr>
          <w:color w:val="212529"/>
          <w:szCs w:val="24"/>
        </w:rPr>
      </w:pPr>
      <w:r w:rsidRPr="00F76CDB">
        <w:rPr>
          <w:color w:val="212529"/>
          <w:szCs w:val="24"/>
        </w:rPr>
        <w:t>Jurbarko rajono savivaldybės administracijos</w:t>
      </w:r>
    </w:p>
    <w:p w14:paraId="5EF92919" w14:textId="77777777" w:rsidR="00F76CDB" w:rsidRPr="00F76CDB" w:rsidRDefault="00F76CDB" w:rsidP="00F76CDB">
      <w:pPr>
        <w:shd w:val="clear" w:color="auto" w:fill="FFFFFF"/>
        <w:rPr>
          <w:color w:val="212529"/>
          <w:szCs w:val="24"/>
        </w:rPr>
      </w:pPr>
      <w:r w:rsidRPr="00F76CDB">
        <w:rPr>
          <w:color w:val="212529"/>
          <w:szCs w:val="24"/>
        </w:rPr>
        <w:t>tarpinstitucinio bendradarbiavimo koordinatoriui</w:t>
      </w:r>
    </w:p>
    <w:p w14:paraId="17AA8A83" w14:textId="77777777" w:rsidR="00F76CDB" w:rsidRPr="00F76CDB" w:rsidRDefault="00F76CDB" w:rsidP="00F76CDB">
      <w:pPr>
        <w:shd w:val="clear" w:color="auto" w:fill="FFFFFF"/>
        <w:jc w:val="right"/>
        <w:rPr>
          <w:color w:val="212529"/>
          <w:szCs w:val="24"/>
        </w:rPr>
      </w:pPr>
      <w:r w:rsidRPr="00F76CDB">
        <w:rPr>
          <w:color w:val="000000"/>
          <w:sz w:val="20"/>
        </w:rPr>
        <w:t> </w:t>
      </w:r>
    </w:p>
    <w:p w14:paraId="049082AF" w14:textId="77777777" w:rsidR="00F76CDB" w:rsidRPr="00F76CDB" w:rsidRDefault="00F76CDB" w:rsidP="00F76CDB">
      <w:pPr>
        <w:shd w:val="clear" w:color="auto" w:fill="FFFFFF"/>
        <w:jc w:val="right"/>
        <w:rPr>
          <w:color w:val="212529"/>
          <w:szCs w:val="24"/>
        </w:rPr>
      </w:pPr>
      <w:r w:rsidRPr="00F76CDB">
        <w:rPr>
          <w:color w:val="000000"/>
          <w:sz w:val="20"/>
        </w:rPr>
        <w:t> </w:t>
      </w:r>
    </w:p>
    <w:p w14:paraId="36F224CE" w14:textId="77777777" w:rsidR="00F76CDB" w:rsidRPr="00F76CDB" w:rsidRDefault="00F76CDB" w:rsidP="00F76CDB">
      <w:pPr>
        <w:shd w:val="clear" w:color="auto" w:fill="FFFFFF"/>
        <w:jc w:val="center"/>
        <w:rPr>
          <w:color w:val="212529"/>
          <w:szCs w:val="24"/>
        </w:rPr>
      </w:pPr>
      <w:r w:rsidRPr="00F76CDB">
        <w:rPr>
          <w:b/>
          <w:bCs/>
          <w:color w:val="212529"/>
          <w:szCs w:val="24"/>
        </w:rPr>
        <w:t>PRAŠYMAS</w:t>
      </w:r>
    </w:p>
    <w:p w14:paraId="027AB347" w14:textId="77777777" w:rsidR="00F76CDB" w:rsidRPr="00F76CDB" w:rsidRDefault="00F76CDB" w:rsidP="00F76CDB">
      <w:pPr>
        <w:shd w:val="clear" w:color="auto" w:fill="FFFFFF"/>
        <w:jc w:val="center"/>
        <w:rPr>
          <w:color w:val="212529"/>
          <w:szCs w:val="24"/>
        </w:rPr>
      </w:pPr>
      <w:r w:rsidRPr="00F76CDB">
        <w:rPr>
          <w:color w:val="212529"/>
          <w:szCs w:val="24"/>
        </w:rPr>
        <w:t> </w:t>
      </w:r>
    </w:p>
    <w:p w14:paraId="383C665D" w14:textId="77777777" w:rsidR="00F76CDB" w:rsidRPr="00F76CDB" w:rsidRDefault="00F76CDB" w:rsidP="00F76CDB">
      <w:pPr>
        <w:shd w:val="clear" w:color="auto" w:fill="FFFFFF"/>
        <w:spacing w:line="276" w:lineRule="atLeast"/>
        <w:jc w:val="center"/>
        <w:rPr>
          <w:color w:val="212529"/>
          <w:szCs w:val="24"/>
        </w:rPr>
      </w:pPr>
      <w:r w:rsidRPr="00F76CDB">
        <w:rPr>
          <w:b/>
          <w:bCs/>
          <w:color w:val="212529"/>
          <w:szCs w:val="24"/>
        </w:rPr>
        <w:t xml:space="preserve">DĖL </w:t>
      </w:r>
      <w:r w:rsidRPr="00F76CDB">
        <w:rPr>
          <w:b/>
          <w:bCs/>
          <w:color w:val="000000"/>
          <w:szCs w:val="24"/>
        </w:rPr>
        <w:t>KOORDINUOTAI TEIKIAMŲ ŠVIETIMO PAGALBOS, SOCIALINIŲ IR SVEIKATOS PRIEŽIŪROS PASLAUGŲ VAIKUI IR JO TĖVAMS (GLOBĖJAMS, RŪPINTOJAMS)  SKYRIMO</w:t>
      </w:r>
    </w:p>
    <w:p w14:paraId="002FC0C7" w14:textId="77777777" w:rsidR="00F76CDB" w:rsidRPr="00F76CDB" w:rsidRDefault="00F76CDB" w:rsidP="00F76CDB">
      <w:pPr>
        <w:shd w:val="clear" w:color="auto" w:fill="FFFFFF"/>
        <w:jc w:val="center"/>
        <w:rPr>
          <w:color w:val="212529"/>
          <w:szCs w:val="24"/>
        </w:rPr>
      </w:pPr>
      <w:r w:rsidRPr="00F76CDB">
        <w:rPr>
          <w:b/>
          <w:bCs/>
          <w:color w:val="000000"/>
          <w:szCs w:val="24"/>
        </w:rPr>
        <w:t> </w:t>
      </w:r>
    </w:p>
    <w:p w14:paraId="4303453F" w14:textId="77777777" w:rsidR="00F76CDB" w:rsidRPr="00F76CDB" w:rsidRDefault="00F76CDB" w:rsidP="00F76CDB">
      <w:pPr>
        <w:shd w:val="clear" w:color="auto" w:fill="FFFFFF"/>
        <w:jc w:val="center"/>
        <w:rPr>
          <w:color w:val="212529"/>
          <w:szCs w:val="24"/>
        </w:rPr>
      </w:pPr>
      <w:r w:rsidRPr="00F76CDB">
        <w:rPr>
          <w:color w:val="212529"/>
          <w:sz w:val="20"/>
        </w:rPr>
        <w:t>____________________________</w:t>
      </w:r>
    </w:p>
    <w:p w14:paraId="6F844924" w14:textId="77777777" w:rsidR="00F76CDB" w:rsidRPr="00F76CDB" w:rsidRDefault="00F76CDB" w:rsidP="00F76CDB">
      <w:pPr>
        <w:shd w:val="clear" w:color="auto" w:fill="FFFFFF"/>
        <w:jc w:val="center"/>
        <w:rPr>
          <w:color w:val="212529"/>
          <w:szCs w:val="24"/>
        </w:rPr>
      </w:pPr>
      <w:r w:rsidRPr="00F76CDB">
        <w:rPr>
          <w:color w:val="212529"/>
          <w:sz w:val="20"/>
        </w:rPr>
        <w:t>(data)</w:t>
      </w:r>
    </w:p>
    <w:p w14:paraId="40F6EEB4" w14:textId="77777777" w:rsidR="00F76CDB" w:rsidRPr="00F76CDB" w:rsidRDefault="00F76CDB" w:rsidP="00F76CDB">
      <w:pPr>
        <w:shd w:val="clear" w:color="auto" w:fill="FFFFFF"/>
        <w:jc w:val="center"/>
        <w:rPr>
          <w:color w:val="212529"/>
          <w:szCs w:val="24"/>
        </w:rPr>
      </w:pPr>
      <w:r w:rsidRPr="00F76CDB">
        <w:rPr>
          <w:color w:val="212529"/>
          <w:szCs w:val="24"/>
        </w:rPr>
        <w:t>Jurbarkas</w:t>
      </w:r>
    </w:p>
    <w:p w14:paraId="5C303659" w14:textId="77777777" w:rsidR="00F76CDB" w:rsidRPr="00F76CDB" w:rsidRDefault="00F76CDB" w:rsidP="00F76CDB">
      <w:pPr>
        <w:shd w:val="clear" w:color="auto" w:fill="FFFFFF"/>
        <w:spacing w:line="276" w:lineRule="atLeast"/>
        <w:rPr>
          <w:color w:val="212529"/>
          <w:szCs w:val="24"/>
        </w:rPr>
      </w:pPr>
      <w:r w:rsidRPr="00F76CDB">
        <w:rPr>
          <w:color w:val="212529"/>
          <w:szCs w:val="24"/>
        </w:rPr>
        <w:t> </w:t>
      </w:r>
    </w:p>
    <w:p w14:paraId="40A1CEB2" w14:textId="77777777" w:rsidR="00F76CDB" w:rsidRPr="00F76CDB" w:rsidRDefault="00F76CDB" w:rsidP="00F76CDB">
      <w:pPr>
        <w:shd w:val="clear" w:color="auto" w:fill="FFFFFF"/>
        <w:spacing w:line="276" w:lineRule="atLeast"/>
        <w:ind w:firstLine="1296"/>
        <w:rPr>
          <w:color w:val="212529"/>
          <w:szCs w:val="24"/>
        </w:rPr>
      </w:pPr>
      <w:r w:rsidRPr="00F76CDB">
        <w:rPr>
          <w:color w:val="212529"/>
          <w:szCs w:val="24"/>
        </w:rPr>
        <w:t>Prašau mano sūnui / dukrai / globotiniui (-ei) / rūpintiniui (-ei) _____________________________________________________________________________,</w:t>
      </w:r>
    </w:p>
    <w:p w14:paraId="1A835EC1" w14:textId="77777777" w:rsidR="00F76CDB" w:rsidRPr="00F76CDB" w:rsidRDefault="00F76CDB" w:rsidP="00F76CDB">
      <w:pPr>
        <w:shd w:val="clear" w:color="auto" w:fill="FFFFFF"/>
        <w:spacing w:line="276" w:lineRule="atLeast"/>
        <w:ind w:firstLine="2160"/>
        <w:rPr>
          <w:color w:val="212529"/>
          <w:szCs w:val="24"/>
        </w:rPr>
      </w:pPr>
      <w:r w:rsidRPr="00F76CDB">
        <w:rPr>
          <w:color w:val="212529"/>
          <w:sz w:val="16"/>
          <w:szCs w:val="16"/>
        </w:rPr>
        <w:t>                       (vaiko vardas ir  pavardė, gimimo data)</w:t>
      </w:r>
    </w:p>
    <w:p w14:paraId="3CD6CEA8" w14:textId="77777777" w:rsidR="00F76CDB" w:rsidRPr="00F76CDB" w:rsidRDefault="00F76CDB" w:rsidP="00F76CDB">
      <w:pPr>
        <w:shd w:val="clear" w:color="auto" w:fill="FFFFFF"/>
        <w:spacing w:line="276" w:lineRule="atLeast"/>
        <w:rPr>
          <w:color w:val="212529"/>
          <w:szCs w:val="24"/>
        </w:rPr>
      </w:pPr>
      <w:r w:rsidRPr="00F76CDB">
        <w:rPr>
          <w:color w:val="212529"/>
          <w:sz w:val="20"/>
        </w:rPr>
        <w:t>gyv. ________________________________________________________________________________________ .</w:t>
      </w:r>
    </w:p>
    <w:p w14:paraId="17C2D3E2" w14:textId="77777777" w:rsidR="00F76CDB" w:rsidRPr="00F76CDB" w:rsidRDefault="00F76CDB" w:rsidP="00F76CDB">
      <w:pPr>
        <w:shd w:val="clear" w:color="auto" w:fill="FFFFFF"/>
        <w:spacing w:line="276" w:lineRule="atLeast"/>
        <w:rPr>
          <w:color w:val="212529"/>
          <w:szCs w:val="24"/>
        </w:rPr>
      </w:pPr>
      <w:r w:rsidRPr="00F76CDB">
        <w:rPr>
          <w:color w:val="212529"/>
          <w:sz w:val="16"/>
          <w:szCs w:val="16"/>
        </w:rPr>
        <w:t>                                                                                 (adresas, ugdymo įstaiga, klasė)</w:t>
      </w:r>
    </w:p>
    <w:p w14:paraId="28473834" w14:textId="77777777" w:rsidR="00F76CDB" w:rsidRPr="00F76CDB" w:rsidRDefault="00F76CDB" w:rsidP="00F76CDB">
      <w:pPr>
        <w:shd w:val="clear" w:color="auto" w:fill="FFFFFF"/>
        <w:ind w:firstLine="1296"/>
        <w:rPr>
          <w:color w:val="212529"/>
          <w:szCs w:val="24"/>
        </w:rPr>
      </w:pPr>
      <w:r w:rsidRPr="00F76CDB">
        <w:rPr>
          <w:color w:val="212529"/>
          <w:szCs w:val="24"/>
        </w:rPr>
        <w:t>ir šeimai skirti (pakeisti, pratęsti, panaikinti) koordinuotai teikiamas paslaugas, nes ________________________________________________________________________________</w:t>
      </w:r>
    </w:p>
    <w:p w14:paraId="4F43F815" w14:textId="77777777" w:rsidR="00F76CDB" w:rsidRPr="00F76CDB" w:rsidRDefault="00F76CDB" w:rsidP="00F76CDB">
      <w:pPr>
        <w:shd w:val="clear" w:color="auto" w:fill="FFFFFF"/>
        <w:ind w:firstLine="265"/>
        <w:rPr>
          <w:color w:val="212529"/>
          <w:szCs w:val="24"/>
        </w:rPr>
      </w:pPr>
      <w:r w:rsidRPr="00F76CDB">
        <w:rPr>
          <w:color w:val="212529"/>
          <w:sz w:val="16"/>
          <w:szCs w:val="16"/>
        </w:rPr>
        <w:t>             (nurodomos priežastys, dėl kurių reikalinga skirti, pakeisti, pratęsti ar panaikinti koordinuotas švietimo pagalbos,</w:t>
      </w:r>
    </w:p>
    <w:p w14:paraId="7D912B9F" w14:textId="77777777" w:rsidR="00F76CDB" w:rsidRPr="00F76CDB" w:rsidRDefault="00F76CDB" w:rsidP="00F76CDB">
      <w:pPr>
        <w:shd w:val="clear" w:color="auto" w:fill="FFFFFF"/>
        <w:ind w:firstLine="2694"/>
        <w:rPr>
          <w:color w:val="212529"/>
          <w:szCs w:val="24"/>
        </w:rPr>
      </w:pPr>
      <w:r w:rsidRPr="00F76CDB">
        <w:rPr>
          <w:color w:val="212529"/>
          <w:sz w:val="16"/>
          <w:szCs w:val="16"/>
        </w:rPr>
        <w:t>       socialines ir sveikatos priežiūros paslaugas)</w:t>
      </w:r>
    </w:p>
    <w:p w14:paraId="548277D1" w14:textId="402B5A89" w:rsidR="00F76CDB" w:rsidRDefault="00F76CDB" w:rsidP="00F76CDB">
      <w:pPr>
        <w:shd w:val="clear" w:color="auto" w:fill="FFFFFF"/>
        <w:jc w:val="both"/>
        <w:rPr>
          <w:color w:val="212529"/>
          <w:szCs w:val="24"/>
        </w:rPr>
      </w:pPr>
      <w:r w:rsidRPr="00F76CDB">
        <w:rPr>
          <w:color w:val="212529"/>
          <w:szCs w:val="24"/>
        </w:rPr>
        <w:t>_______________________________________________________________________________________________________________________________________________________________________________________________________________________________________________</w:t>
      </w:r>
      <w:r>
        <w:rPr>
          <w:color w:val="212529"/>
          <w:szCs w:val="24"/>
        </w:rPr>
        <w:t>_____________________________________________________________________________</w:t>
      </w:r>
    </w:p>
    <w:p w14:paraId="759EA866" w14:textId="77777777" w:rsidR="00F76CDB" w:rsidRPr="00F76CDB" w:rsidRDefault="00F76CDB" w:rsidP="00F76CDB">
      <w:pPr>
        <w:shd w:val="clear" w:color="auto" w:fill="FFFFFF"/>
        <w:jc w:val="both"/>
        <w:rPr>
          <w:color w:val="212529"/>
          <w:szCs w:val="24"/>
        </w:rPr>
      </w:pPr>
    </w:p>
    <w:p w14:paraId="2C3B6D23" w14:textId="77777777" w:rsidR="00F76CDB" w:rsidRPr="00F76CDB" w:rsidRDefault="00F76CDB" w:rsidP="00F76CDB">
      <w:pPr>
        <w:shd w:val="clear" w:color="auto" w:fill="FFFFFF"/>
        <w:spacing w:line="276" w:lineRule="atLeast"/>
        <w:rPr>
          <w:color w:val="212529"/>
          <w:szCs w:val="24"/>
        </w:rPr>
      </w:pPr>
      <w:r w:rsidRPr="00F76CDB">
        <w:rPr>
          <w:color w:val="212529"/>
          <w:szCs w:val="24"/>
        </w:rPr>
        <w:t>PRIDEDAMA (pažymėti ):</w:t>
      </w:r>
    </w:p>
    <w:p w14:paraId="7ED693E1" w14:textId="77777777" w:rsidR="00F76CDB" w:rsidRPr="00F76CDB" w:rsidRDefault="00F76CDB" w:rsidP="00F76CDB">
      <w:pPr>
        <w:shd w:val="clear" w:color="auto" w:fill="FFFFFF"/>
        <w:spacing w:line="240" w:lineRule="atLeast"/>
        <w:rPr>
          <w:color w:val="212529"/>
          <w:szCs w:val="24"/>
        </w:rPr>
      </w:pPr>
      <w:r w:rsidRPr="00F76CDB">
        <w:rPr>
          <w:color w:val="212529"/>
          <w:szCs w:val="24"/>
        </w:rPr>
        <w:t xml:space="preserve">1. Vaiko asmens tapatybę liudijančio dokumento kopija </w:t>
      </w:r>
      <w:r w:rsidRPr="00F76CDB">
        <w:rPr>
          <w:rFonts w:ascii="Wingdings" w:hAnsi="Wingdings"/>
          <w:color w:val="212529"/>
          <w:szCs w:val="24"/>
        </w:rPr>
        <w:t>¨</w:t>
      </w:r>
    </w:p>
    <w:p w14:paraId="08F41979" w14:textId="77777777" w:rsidR="00F76CDB" w:rsidRPr="00F76CDB" w:rsidRDefault="00F76CDB" w:rsidP="00F76CDB">
      <w:pPr>
        <w:shd w:val="clear" w:color="auto" w:fill="FFFFFF"/>
        <w:spacing w:line="240" w:lineRule="atLeast"/>
        <w:rPr>
          <w:color w:val="212529"/>
          <w:szCs w:val="24"/>
        </w:rPr>
      </w:pPr>
      <w:r w:rsidRPr="00F76CDB">
        <w:rPr>
          <w:color w:val="212529"/>
          <w:szCs w:val="24"/>
        </w:rPr>
        <w:t xml:space="preserve">2. Vaiko sveikatos pažymos kopija </w:t>
      </w:r>
      <w:r w:rsidRPr="00F76CDB">
        <w:rPr>
          <w:rFonts w:ascii="Wingdings" w:hAnsi="Wingdings"/>
          <w:color w:val="212529"/>
          <w:szCs w:val="24"/>
        </w:rPr>
        <w:t>¨</w:t>
      </w:r>
    </w:p>
    <w:p w14:paraId="1781FED1" w14:textId="77777777" w:rsidR="00F76CDB" w:rsidRPr="00F76CDB" w:rsidRDefault="00F76CDB" w:rsidP="00F76CDB">
      <w:pPr>
        <w:shd w:val="clear" w:color="auto" w:fill="FFFFFF"/>
        <w:spacing w:line="240" w:lineRule="atLeast"/>
        <w:rPr>
          <w:color w:val="212529"/>
          <w:szCs w:val="24"/>
        </w:rPr>
      </w:pPr>
      <w:r w:rsidRPr="00F76CDB">
        <w:rPr>
          <w:color w:val="212529"/>
          <w:szCs w:val="24"/>
        </w:rPr>
        <w:t xml:space="preserve">3. Jurbarko švietimo centro pažyma dėl specialiųjų ugdymosi poreikių vertinimo kopija </w:t>
      </w:r>
      <w:r w:rsidRPr="00F76CDB">
        <w:rPr>
          <w:rFonts w:ascii="Wingdings" w:hAnsi="Wingdings"/>
          <w:color w:val="212529"/>
          <w:szCs w:val="24"/>
        </w:rPr>
        <w:t>¨</w:t>
      </w:r>
    </w:p>
    <w:p w14:paraId="711952D1" w14:textId="77777777" w:rsidR="00F76CDB" w:rsidRPr="00F76CDB" w:rsidRDefault="00F76CDB" w:rsidP="00F76CDB">
      <w:pPr>
        <w:shd w:val="clear" w:color="auto" w:fill="FFFFFF"/>
        <w:spacing w:line="240" w:lineRule="atLeast"/>
        <w:rPr>
          <w:color w:val="212529"/>
          <w:szCs w:val="24"/>
        </w:rPr>
      </w:pPr>
      <w:r w:rsidRPr="00F76CDB">
        <w:rPr>
          <w:color w:val="212529"/>
          <w:szCs w:val="24"/>
        </w:rPr>
        <w:t xml:space="preserve">4. Globėjo/rūpintojo statusą įrodančio dokumento kopija </w:t>
      </w:r>
      <w:r w:rsidRPr="00F76CDB">
        <w:rPr>
          <w:rFonts w:ascii="Wingdings" w:hAnsi="Wingdings"/>
          <w:color w:val="212529"/>
          <w:szCs w:val="24"/>
        </w:rPr>
        <w:t>¨</w:t>
      </w:r>
    </w:p>
    <w:p w14:paraId="738B1349" w14:textId="77777777" w:rsidR="00F76CDB" w:rsidRPr="00F76CDB" w:rsidRDefault="00F76CDB" w:rsidP="00F76CDB">
      <w:pPr>
        <w:shd w:val="clear" w:color="auto" w:fill="FFFFFF"/>
        <w:spacing w:line="240" w:lineRule="atLeast"/>
        <w:rPr>
          <w:color w:val="212529"/>
          <w:szCs w:val="24"/>
        </w:rPr>
      </w:pPr>
      <w:r w:rsidRPr="00F76CDB">
        <w:rPr>
          <w:color w:val="212529"/>
          <w:szCs w:val="24"/>
        </w:rPr>
        <w:t xml:space="preserve">5. Pavienes švietimo pagalbos, socialines ar sveikatos priežiūros paslaugas teikusios ar teikiančios institucijos, įstaigos ar organizacijos siūlymas dėl koordinuotai teikiamų paslaugų skyrimo </w:t>
      </w:r>
      <w:r w:rsidRPr="00F76CDB">
        <w:rPr>
          <w:rFonts w:ascii="Wingdings" w:hAnsi="Wingdings"/>
          <w:color w:val="212529"/>
          <w:szCs w:val="24"/>
        </w:rPr>
        <w:t>¨</w:t>
      </w:r>
    </w:p>
    <w:p w14:paraId="396FBEFF" w14:textId="77777777" w:rsidR="00F76CDB" w:rsidRPr="00F76CDB" w:rsidRDefault="00F76CDB" w:rsidP="00F76CDB">
      <w:pPr>
        <w:shd w:val="clear" w:color="auto" w:fill="FFFFFF"/>
        <w:rPr>
          <w:color w:val="212529"/>
          <w:szCs w:val="24"/>
        </w:rPr>
      </w:pPr>
      <w:r w:rsidRPr="00F76CDB">
        <w:rPr>
          <w:color w:val="212529"/>
          <w:szCs w:val="24"/>
        </w:rPr>
        <w:t xml:space="preserve">6. Kita (įrašyti) ____________________________________________________________ </w:t>
      </w:r>
      <w:r w:rsidRPr="00F76CDB">
        <w:rPr>
          <w:rFonts w:ascii="Wingdings" w:hAnsi="Wingdings"/>
          <w:color w:val="212529"/>
          <w:szCs w:val="24"/>
        </w:rPr>
        <w:t>¨</w:t>
      </w:r>
    </w:p>
    <w:p w14:paraId="0EFF10A2" w14:textId="77777777" w:rsidR="00F76CDB" w:rsidRPr="00F76CDB" w:rsidRDefault="00F76CDB" w:rsidP="00F76CDB">
      <w:pPr>
        <w:shd w:val="clear" w:color="auto" w:fill="FFFFFF"/>
        <w:rPr>
          <w:color w:val="212529"/>
          <w:szCs w:val="24"/>
        </w:rPr>
      </w:pPr>
      <w:r w:rsidRPr="00F76CDB">
        <w:rPr>
          <w:color w:val="212529"/>
          <w:szCs w:val="24"/>
        </w:rPr>
        <w:t> </w:t>
      </w:r>
    </w:p>
    <w:p w14:paraId="6A2DE214" w14:textId="77777777" w:rsidR="00F76CDB" w:rsidRPr="00F76CDB" w:rsidRDefault="00F76CDB" w:rsidP="00F76CDB">
      <w:pPr>
        <w:shd w:val="clear" w:color="auto" w:fill="FFFFFF"/>
        <w:ind w:right="179" w:firstLine="720"/>
        <w:jc w:val="both"/>
        <w:rPr>
          <w:color w:val="212529"/>
          <w:szCs w:val="24"/>
        </w:rPr>
      </w:pPr>
      <w:r w:rsidRPr="00F76CDB">
        <w:rPr>
          <w:i/>
          <w:iCs/>
          <w:color w:val="000000"/>
          <w:sz w:val="20"/>
        </w:rPr>
        <w:t>* Sutinku, kad skirdami koordinuotai teikiamas švietimo pagalbos, socialines ir sveikatos priežiūros paslaugas Jurbarko rajono savivaldybės administracijos Vaiko gerovės komisijos nariai susipažintų su būtina informacija apie mano vaiką(-</w:t>
      </w:r>
      <w:proofErr w:type="spellStart"/>
      <w:r w:rsidRPr="00F76CDB">
        <w:rPr>
          <w:i/>
          <w:iCs/>
          <w:color w:val="000000"/>
          <w:sz w:val="20"/>
        </w:rPr>
        <w:t>us</w:t>
      </w:r>
      <w:proofErr w:type="spellEnd"/>
      <w:r w:rsidRPr="00F76CDB">
        <w:rPr>
          <w:i/>
          <w:iCs/>
          <w:color w:val="000000"/>
          <w:sz w:val="20"/>
        </w:rPr>
        <w:t>) (globotinį(-ę), šeimą ir kt.</w:t>
      </w:r>
    </w:p>
    <w:p w14:paraId="7D470130" w14:textId="77777777" w:rsidR="00F76CDB" w:rsidRPr="00F76CDB" w:rsidRDefault="00F76CDB" w:rsidP="00F76CDB">
      <w:pPr>
        <w:shd w:val="clear" w:color="auto" w:fill="FFFFFF"/>
        <w:spacing w:line="276" w:lineRule="atLeast"/>
        <w:jc w:val="both"/>
        <w:rPr>
          <w:color w:val="212529"/>
          <w:szCs w:val="24"/>
        </w:rPr>
      </w:pPr>
      <w:r w:rsidRPr="00F76CDB">
        <w:rPr>
          <w:color w:val="212529"/>
          <w:sz w:val="20"/>
        </w:rPr>
        <w:t xml:space="preserve">              </w:t>
      </w:r>
      <w:r w:rsidRPr="00F76CDB">
        <w:rPr>
          <w:b/>
          <w:bCs/>
          <w:color w:val="212529"/>
          <w:sz w:val="18"/>
          <w:szCs w:val="18"/>
        </w:rPr>
        <w:t>Informuojame, kad Jūsų asmens duomenų valdytojas Jurbarko</w:t>
      </w:r>
      <w:r w:rsidRPr="00F76CDB">
        <w:rPr>
          <w:color w:val="212529"/>
          <w:sz w:val="18"/>
          <w:szCs w:val="18"/>
        </w:rPr>
        <w:t xml:space="preserve"> rajono savivaldybės administracija (kodas </w:t>
      </w:r>
      <w:r w:rsidRPr="00F76CDB">
        <w:rPr>
          <w:rFonts w:eastAsiaTheme="minorHAnsi"/>
          <w:color w:val="000000"/>
          <w:kern w:val="2"/>
          <w:sz w:val="18"/>
          <w:szCs w:val="18"/>
          <w:shd w:val="clear" w:color="auto" w:fill="FFFFFF"/>
          <w:lang w:eastAsia="en-US"/>
          <w14:ligatures w14:val="standardContextual"/>
        </w:rPr>
        <w:t>188713933</w:t>
      </w:r>
      <w:r w:rsidRPr="00F76CDB">
        <w:rPr>
          <w:color w:val="212529"/>
          <w:sz w:val="18"/>
          <w:szCs w:val="18"/>
        </w:rPr>
        <w:t xml:space="preserve">, adresas: Dariaus ir Girėno g. 96, 74187 Jurbarkas, tel.  +370 477 70 153, el. p. </w:t>
      </w:r>
      <w:hyperlink r:id="rId8" w:history="1">
        <w:r w:rsidRPr="00F76CDB">
          <w:rPr>
            <w:color w:val="0563C1" w:themeColor="hyperlink"/>
            <w:sz w:val="18"/>
            <w:szCs w:val="18"/>
            <w:u w:val="single"/>
          </w:rPr>
          <w:t>info@jurbarkas.lt</w:t>
        </w:r>
      </w:hyperlink>
      <w:r w:rsidRPr="00F76CDB">
        <w:rPr>
          <w:color w:val="212529"/>
          <w:sz w:val="18"/>
          <w:szCs w:val="18"/>
        </w:rPr>
        <w:t xml:space="preserve"> )</w:t>
      </w:r>
      <w:r w:rsidRPr="00F76CDB">
        <w:rPr>
          <w:color w:val="000000"/>
          <w:sz w:val="18"/>
          <w:szCs w:val="18"/>
        </w:rPr>
        <w:t xml:space="preserve">. </w:t>
      </w:r>
      <w:r w:rsidRPr="00F76CDB">
        <w:rPr>
          <w:b/>
          <w:bCs/>
          <w:color w:val="212529"/>
          <w:sz w:val="18"/>
          <w:szCs w:val="18"/>
        </w:rPr>
        <w:t>Asmens duomenys tvarkomi siekiant</w:t>
      </w:r>
      <w:r w:rsidRPr="00F76CDB">
        <w:rPr>
          <w:color w:val="212529"/>
          <w:sz w:val="18"/>
          <w:szCs w:val="18"/>
        </w:rPr>
        <w:t xml:space="preserve"> nustatyti Jūsų asmens tapatybę ir gauti informacijos, reikalingos koordinuotai teikiamų švietimo pagalbos, socialinių ir </w:t>
      </w:r>
      <w:r w:rsidRPr="00F76CDB">
        <w:rPr>
          <w:color w:val="212529"/>
          <w:sz w:val="18"/>
          <w:szCs w:val="18"/>
        </w:rPr>
        <w:lastRenderedPageBreak/>
        <w:t>sveikatos priežiūros paslaugų suteikimui. Tvarkymo pagrindas - tvarkyti būtina, vykdant teisinę prievolę bei duomenų valdytojui pavestas viešosios valdžios funkcijas. Duomenis pateikti privalote, kadangi kitaip negalėsime suteikti paslaugos. Jūsų duomenys Savivaldybės administracijoje bus saugomi teisės aktų nustatyta tvarka ir terminais bei gali būti teikiami Jurbarko rajono savivaldybės administracijos Vaiko gerovės komisijos nariams, jeigu tai būtina paslaugai suteikti.</w:t>
      </w:r>
    </w:p>
    <w:p w14:paraId="28058C2B" w14:textId="77777777" w:rsidR="00F76CDB" w:rsidRPr="00F76CDB" w:rsidRDefault="00F76CDB" w:rsidP="00F76CDB">
      <w:pPr>
        <w:shd w:val="clear" w:color="auto" w:fill="FFFFFF"/>
        <w:ind w:right="179" w:firstLine="720"/>
        <w:jc w:val="both"/>
        <w:rPr>
          <w:color w:val="212529"/>
          <w:szCs w:val="24"/>
        </w:rPr>
      </w:pPr>
      <w:r w:rsidRPr="00F76CDB">
        <w:rPr>
          <w:color w:val="212529"/>
          <w:sz w:val="18"/>
          <w:szCs w:val="18"/>
        </w:rPr>
        <w:t xml:space="preserve">Jūs turite teisę susipažinti su asmens duomenimis, juos ištaisyti, ištrinti, apriboti jų tvarkymą, juos perkelti, taip pat turite teisę nesutikti su duomenų tvarkymu, pasikonsultuoti su Jurbarko rajono savivaldybės administracijos duomenų apsaugos pareigūnu. Daugiau informacijos apie asmens duomenų tvarkymą rasite </w:t>
      </w:r>
      <w:hyperlink r:id="rId9" w:history="1">
        <w:r w:rsidRPr="00F76CDB">
          <w:rPr>
            <w:color w:val="0563C1" w:themeColor="hyperlink"/>
            <w:sz w:val="18"/>
            <w:szCs w:val="18"/>
            <w:u w:val="single"/>
          </w:rPr>
          <w:t>www.jurbarkas.lt</w:t>
        </w:r>
      </w:hyperlink>
      <w:r w:rsidRPr="00F76CDB">
        <w:rPr>
          <w:color w:val="0563C1"/>
          <w:sz w:val="18"/>
          <w:szCs w:val="18"/>
          <w:u w:val="single"/>
        </w:rPr>
        <w:t>.</w:t>
      </w:r>
      <w:r w:rsidRPr="00F76CDB">
        <w:rPr>
          <w:color w:val="212529"/>
          <w:sz w:val="18"/>
          <w:szCs w:val="18"/>
        </w:rPr>
        <w:t xml:space="preserve"> Jūs turite teisę pateikti skundą Valstybinei duomenų apsaugos inspekcijai (L. Sapiegos g. 17, Vilnius, el. p. </w:t>
      </w:r>
      <w:hyperlink r:id="rId10" w:history="1">
        <w:r w:rsidRPr="00F76CDB">
          <w:rPr>
            <w:color w:val="0070C0"/>
            <w:sz w:val="18"/>
            <w:szCs w:val="18"/>
            <w:u w:val="single"/>
          </w:rPr>
          <w:t>ada@ada.lt</w:t>
        </w:r>
      </w:hyperlink>
      <w:r w:rsidRPr="00F76CDB">
        <w:rPr>
          <w:color w:val="212529"/>
          <w:sz w:val="18"/>
          <w:szCs w:val="18"/>
        </w:rPr>
        <w:t>), jeigu manote, kad Jūsų asmens duomenis tvarkome neteisėtai arba neįgyvendiname Jūsų teisių.</w:t>
      </w:r>
    </w:p>
    <w:p w14:paraId="77DF1FAA" w14:textId="77777777" w:rsidR="00F76CDB" w:rsidRPr="00F76CDB" w:rsidRDefault="00F76CDB" w:rsidP="00F76CDB">
      <w:pPr>
        <w:shd w:val="clear" w:color="auto" w:fill="FFFFFF"/>
        <w:spacing w:line="276" w:lineRule="atLeast"/>
        <w:rPr>
          <w:color w:val="212529"/>
          <w:szCs w:val="24"/>
        </w:rPr>
      </w:pPr>
      <w:r w:rsidRPr="00F76CDB">
        <w:rPr>
          <w:color w:val="212529"/>
          <w:szCs w:val="24"/>
        </w:rPr>
        <w:t> </w:t>
      </w:r>
    </w:p>
    <w:p w14:paraId="45CEB8FD" w14:textId="77777777" w:rsidR="00F76CDB" w:rsidRPr="00F76CDB" w:rsidRDefault="00F76CDB" w:rsidP="00F76CDB">
      <w:pPr>
        <w:shd w:val="clear" w:color="auto" w:fill="FFFFFF"/>
        <w:spacing w:line="276" w:lineRule="atLeast"/>
        <w:rPr>
          <w:color w:val="212529"/>
          <w:szCs w:val="24"/>
        </w:rPr>
      </w:pPr>
      <w:r w:rsidRPr="00F76CDB">
        <w:rPr>
          <w:color w:val="212529"/>
          <w:szCs w:val="24"/>
        </w:rPr>
        <w:t> </w:t>
      </w:r>
    </w:p>
    <w:p w14:paraId="269BA20C" w14:textId="77777777" w:rsidR="00F76CDB" w:rsidRPr="00F76CDB" w:rsidRDefault="00F76CDB" w:rsidP="00F76CDB">
      <w:pPr>
        <w:shd w:val="clear" w:color="auto" w:fill="FFFFFF"/>
        <w:spacing w:line="276" w:lineRule="atLeast"/>
        <w:rPr>
          <w:color w:val="212529"/>
          <w:szCs w:val="24"/>
        </w:rPr>
      </w:pPr>
      <w:r w:rsidRPr="00F76CDB">
        <w:rPr>
          <w:color w:val="212529"/>
          <w:szCs w:val="24"/>
        </w:rPr>
        <w:t>Vaiko tėvai (globėjai, rūpintojai):</w:t>
      </w:r>
    </w:p>
    <w:p w14:paraId="3BA45B8F" w14:textId="77777777" w:rsidR="00F76CDB" w:rsidRPr="00F76CDB" w:rsidRDefault="00F76CDB" w:rsidP="00F76CDB">
      <w:pPr>
        <w:shd w:val="clear" w:color="auto" w:fill="FFFFFF"/>
        <w:spacing w:line="276" w:lineRule="atLeast"/>
        <w:rPr>
          <w:color w:val="212529"/>
          <w:szCs w:val="24"/>
        </w:rPr>
      </w:pPr>
      <w:r w:rsidRPr="00F76CDB">
        <w:rPr>
          <w:color w:val="212529"/>
          <w:szCs w:val="24"/>
        </w:rPr>
        <w:t>__________________________________________________________________________</w:t>
      </w:r>
    </w:p>
    <w:p w14:paraId="2B595571" w14:textId="77777777" w:rsidR="00F76CDB" w:rsidRPr="00F76CDB" w:rsidRDefault="00F76CDB" w:rsidP="00F76CDB">
      <w:pPr>
        <w:shd w:val="clear" w:color="auto" w:fill="FFFFFF"/>
        <w:spacing w:line="276" w:lineRule="atLeast"/>
        <w:ind w:firstLine="1843"/>
        <w:rPr>
          <w:color w:val="212529"/>
          <w:szCs w:val="24"/>
        </w:rPr>
      </w:pPr>
      <w:r w:rsidRPr="00F76CDB">
        <w:rPr>
          <w:color w:val="212529"/>
          <w:sz w:val="18"/>
          <w:szCs w:val="18"/>
        </w:rPr>
        <w:t>(vaiko atstovo(-ų) pagal įstatymą parašas(-ai), vardas(-ai), pavardė(-ės), adresas,  tel. Nr.</w:t>
      </w:r>
    </w:p>
    <w:p w14:paraId="1D2F9763" w14:textId="77777777" w:rsidR="00F76CDB" w:rsidRPr="00F76CDB" w:rsidRDefault="00F76CDB" w:rsidP="00F76CDB">
      <w:pPr>
        <w:shd w:val="clear" w:color="auto" w:fill="FFFFFF"/>
        <w:spacing w:line="276" w:lineRule="atLeast"/>
        <w:rPr>
          <w:color w:val="212529"/>
          <w:szCs w:val="24"/>
        </w:rPr>
      </w:pPr>
      <w:r w:rsidRPr="00F76CDB">
        <w:rPr>
          <w:b/>
          <w:bCs/>
          <w:color w:val="FF0000"/>
          <w:sz w:val="20"/>
        </w:rPr>
        <w:t> </w:t>
      </w:r>
    </w:p>
    <w:p w14:paraId="45CF6172" w14:textId="77777777" w:rsidR="00F76CDB" w:rsidRPr="00F76CDB" w:rsidRDefault="00F76CDB" w:rsidP="00F76CDB">
      <w:pPr>
        <w:shd w:val="clear" w:color="auto" w:fill="FFFFFF"/>
        <w:spacing w:line="276" w:lineRule="atLeast"/>
        <w:jc w:val="center"/>
        <w:rPr>
          <w:color w:val="212529"/>
          <w:szCs w:val="24"/>
        </w:rPr>
      </w:pPr>
      <w:r w:rsidRPr="00F76CDB">
        <w:rPr>
          <w:b/>
          <w:bCs/>
          <w:color w:val="212529"/>
          <w:sz w:val="20"/>
        </w:rPr>
        <w:t>_________________________________________</w:t>
      </w:r>
    </w:p>
    <w:p w14:paraId="3FDA19E5" w14:textId="77777777" w:rsidR="00F76CDB" w:rsidRPr="00F76CDB" w:rsidRDefault="00F76CDB" w:rsidP="00F76CDB">
      <w:pPr>
        <w:shd w:val="clear" w:color="auto" w:fill="FFFFFF"/>
        <w:spacing w:line="276" w:lineRule="atLeast"/>
        <w:rPr>
          <w:color w:val="212529"/>
          <w:szCs w:val="24"/>
        </w:rPr>
      </w:pPr>
      <w:r w:rsidRPr="00F76CDB">
        <w:rPr>
          <w:b/>
          <w:bCs/>
          <w:color w:val="FF0000"/>
          <w:sz w:val="20"/>
        </w:rPr>
        <w:t> </w:t>
      </w:r>
    </w:p>
    <w:p w14:paraId="2D204AF9"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4AE8F1B2"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658D1F31"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71F2795C"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7E26A119"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2AFF44D4"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1E003F87"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0A91CE9A"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16AF9209"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68821D90"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62B5034A"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554C0FE3"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620A67C8"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443C4836"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5A1575E9" w14:textId="77777777" w:rsidR="00F76CDB" w:rsidRDefault="00F76CDB" w:rsidP="00965772">
      <w:pPr>
        <w:jc w:val="center"/>
        <w:rPr>
          <w:b/>
          <w:bCs/>
        </w:rPr>
        <w:sectPr w:rsidR="00F76CDB" w:rsidSect="003C6688">
          <w:headerReference w:type="even" r:id="rId11"/>
          <w:headerReference w:type="default" r:id="rId12"/>
          <w:pgSz w:w="11906" w:h="16838" w:code="9"/>
          <w:pgMar w:top="1134" w:right="680" w:bottom="1134" w:left="1701" w:header="1134" w:footer="726" w:gutter="0"/>
          <w:cols w:space="1296"/>
          <w:titlePg/>
          <w:docGrid w:linePitch="360"/>
        </w:sectPr>
      </w:pPr>
    </w:p>
    <w:p w14:paraId="4B8927E3" w14:textId="77777777" w:rsidR="00F76CDB" w:rsidRPr="00F76CDB" w:rsidRDefault="00F76CDB" w:rsidP="00F76CDB">
      <w:pPr>
        <w:shd w:val="clear" w:color="auto" w:fill="FFFFFF"/>
        <w:ind w:firstLine="8505"/>
        <w:rPr>
          <w:color w:val="212529"/>
          <w:szCs w:val="24"/>
        </w:rPr>
      </w:pPr>
      <w:r w:rsidRPr="00F76CDB">
        <w:rPr>
          <w:color w:val="000000"/>
          <w:sz w:val="20"/>
        </w:rPr>
        <w:lastRenderedPageBreak/>
        <w:t>Jurbarko rajono savivaldybėje</w:t>
      </w:r>
    </w:p>
    <w:p w14:paraId="026ABB0C" w14:textId="68D7D405" w:rsidR="00F76CDB" w:rsidRPr="00F76CDB" w:rsidRDefault="00F76CDB" w:rsidP="00F76CDB">
      <w:pPr>
        <w:shd w:val="clear" w:color="auto" w:fill="FFFFFF"/>
        <w:ind w:firstLine="8505"/>
        <w:rPr>
          <w:color w:val="212529"/>
          <w:szCs w:val="24"/>
        </w:rPr>
      </w:pPr>
      <w:r w:rsidRPr="00F76CDB">
        <w:rPr>
          <w:color w:val="000000"/>
          <w:sz w:val="20"/>
        </w:rPr>
        <w:t>koordinuotai teikiamų švietimo pagalbos,</w:t>
      </w:r>
    </w:p>
    <w:p w14:paraId="539678CD" w14:textId="77777777" w:rsidR="00F76CDB" w:rsidRPr="00F76CDB" w:rsidRDefault="00F76CDB" w:rsidP="00F76CDB">
      <w:pPr>
        <w:shd w:val="clear" w:color="auto" w:fill="FFFFFF"/>
        <w:ind w:firstLine="8505"/>
        <w:rPr>
          <w:color w:val="212529"/>
          <w:szCs w:val="24"/>
        </w:rPr>
      </w:pPr>
      <w:r w:rsidRPr="00F76CDB">
        <w:rPr>
          <w:color w:val="000000"/>
          <w:sz w:val="20"/>
        </w:rPr>
        <w:t>socialinių ir sveikatos priežiūros paslaugų</w:t>
      </w:r>
    </w:p>
    <w:p w14:paraId="4EA533B6" w14:textId="77777777" w:rsidR="00F76CDB" w:rsidRPr="00F76CDB" w:rsidRDefault="00F76CDB" w:rsidP="00F76CDB">
      <w:pPr>
        <w:shd w:val="clear" w:color="auto" w:fill="FFFFFF"/>
        <w:ind w:firstLine="8505"/>
        <w:rPr>
          <w:color w:val="212529"/>
          <w:szCs w:val="24"/>
        </w:rPr>
      </w:pPr>
      <w:r w:rsidRPr="00F76CDB">
        <w:rPr>
          <w:color w:val="000000"/>
          <w:sz w:val="20"/>
        </w:rPr>
        <w:t xml:space="preserve">tvarkos </w:t>
      </w:r>
      <w:r w:rsidRPr="00F76CDB">
        <w:rPr>
          <w:color w:val="212529"/>
          <w:sz w:val="20"/>
        </w:rPr>
        <w:t>aprašo</w:t>
      </w:r>
    </w:p>
    <w:p w14:paraId="32BDB98A" w14:textId="77777777" w:rsidR="00F76CDB" w:rsidRPr="00F76CDB" w:rsidRDefault="00F76CDB" w:rsidP="00F76CDB">
      <w:pPr>
        <w:shd w:val="clear" w:color="auto" w:fill="FFFFFF"/>
        <w:ind w:firstLine="8505"/>
        <w:rPr>
          <w:b/>
          <w:bCs/>
          <w:color w:val="212529"/>
          <w:szCs w:val="24"/>
        </w:rPr>
      </w:pPr>
      <w:r w:rsidRPr="00F76CDB">
        <w:rPr>
          <w:color w:val="212529"/>
          <w:sz w:val="20"/>
        </w:rPr>
        <w:t>2 priedas</w:t>
      </w:r>
    </w:p>
    <w:p w14:paraId="3383B69B" w14:textId="77777777" w:rsidR="00F76CDB" w:rsidRPr="00F76CDB" w:rsidRDefault="00F76CDB" w:rsidP="00F76CDB">
      <w:pPr>
        <w:shd w:val="clear" w:color="auto" w:fill="FFFFFF"/>
        <w:spacing w:line="276" w:lineRule="atLeast"/>
        <w:ind w:left="3888" w:firstLine="1215"/>
        <w:jc w:val="center"/>
        <w:rPr>
          <w:color w:val="212529"/>
          <w:szCs w:val="24"/>
        </w:rPr>
      </w:pPr>
      <w:r w:rsidRPr="00F76CDB">
        <w:rPr>
          <w:b/>
          <w:bCs/>
          <w:color w:val="212529"/>
          <w:szCs w:val="24"/>
        </w:rPr>
        <w:t> </w:t>
      </w:r>
    </w:p>
    <w:p w14:paraId="5F01191F" w14:textId="77777777" w:rsidR="00F76CDB" w:rsidRPr="00F76CDB" w:rsidRDefault="00F76CDB" w:rsidP="00F76CDB">
      <w:pPr>
        <w:shd w:val="clear" w:color="auto" w:fill="FFFFFF"/>
        <w:spacing w:line="276" w:lineRule="atLeast"/>
        <w:jc w:val="center"/>
        <w:rPr>
          <w:color w:val="212529"/>
          <w:szCs w:val="24"/>
        </w:rPr>
      </w:pPr>
      <w:r w:rsidRPr="00F76CDB">
        <w:rPr>
          <w:b/>
          <w:bCs/>
          <w:color w:val="212529"/>
          <w:szCs w:val="24"/>
        </w:rPr>
        <w:t xml:space="preserve">KOORDINUOTAI TEIKIAMŲ </w:t>
      </w:r>
      <w:r w:rsidRPr="00F76CDB">
        <w:rPr>
          <w:b/>
          <w:bCs/>
          <w:color w:val="000000"/>
          <w:szCs w:val="24"/>
        </w:rPr>
        <w:t xml:space="preserve">ŠVIETIMO PAGALBOS, SOCIALINIŲ IR SVEIKATOS PRIEŽIŪROS PASLAUGŲ VAIKUI IR JO TĖVAMS (GLOBĖJAMS, RŪPINTOJAMS) </w:t>
      </w:r>
      <w:r w:rsidRPr="00F76CDB">
        <w:rPr>
          <w:b/>
          <w:bCs/>
          <w:color w:val="212529"/>
          <w:szCs w:val="24"/>
        </w:rPr>
        <w:t>TEIKIMO PLANAS</w:t>
      </w:r>
    </w:p>
    <w:p w14:paraId="482D98AC" w14:textId="77777777" w:rsidR="00F76CDB" w:rsidRPr="00F76CDB" w:rsidRDefault="00F76CDB" w:rsidP="00F76CDB">
      <w:pPr>
        <w:shd w:val="clear" w:color="auto" w:fill="FFFFFF"/>
        <w:spacing w:line="276" w:lineRule="atLeast"/>
        <w:rPr>
          <w:color w:val="212529"/>
          <w:szCs w:val="24"/>
        </w:rPr>
      </w:pPr>
      <w:r w:rsidRPr="00F76CDB">
        <w:rPr>
          <w:color w:val="212529"/>
          <w:szCs w:val="24"/>
        </w:rPr>
        <w:t> </w:t>
      </w:r>
    </w:p>
    <w:p w14:paraId="1846D33B" w14:textId="77777777" w:rsidR="00F76CDB" w:rsidRPr="00F76CDB" w:rsidRDefault="00F76CDB" w:rsidP="00F76CDB">
      <w:pPr>
        <w:shd w:val="clear" w:color="auto" w:fill="FFFFFF"/>
        <w:spacing w:line="360" w:lineRule="atLeast"/>
        <w:jc w:val="both"/>
        <w:rPr>
          <w:color w:val="212529"/>
          <w:szCs w:val="24"/>
        </w:rPr>
      </w:pPr>
      <w:r w:rsidRPr="00F76CDB">
        <w:rPr>
          <w:color w:val="212529"/>
          <w:szCs w:val="24"/>
        </w:rPr>
        <w:t>Vaiko vardas, pavardė, gimimo data:____________________________________</w:t>
      </w:r>
    </w:p>
    <w:p w14:paraId="7022429E" w14:textId="77777777" w:rsidR="00F76CDB" w:rsidRPr="00F76CDB" w:rsidRDefault="00F76CDB" w:rsidP="00F76CDB">
      <w:pPr>
        <w:shd w:val="clear" w:color="auto" w:fill="FFFFFF"/>
        <w:spacing w:line="360" w:lineRule="atLeast"/>
        <w:jc w:val="both"/>
        <w:rPr>
          <w:color w:val="212529"/>
          <w:szCs w:val="24"/>
        </w:rPr>
      </w:pPr>
      <w:r w:rsidRPr="00F76CDB">
        <w:rPr>
          <w:color w:val="212529"/>
          <w:szCs w:val="24"/>
        </w:rPr>
        <w:t>Vaiko atstovas/-ai pagal įstatymą (vardas, pavardė, adresas, kontaktiniai duomenys):_____________________________ </w:t>
      </w:r>
    </w:p>
    <w:p w14:paraId="6D628C79" w14:textId="77777777" w:rsidR="00F76CDB" w:rsidRPr="00F76CDB" w:rsidRDefault="00F76CDB" w:rsidP="00F76CDB">
      <w:pPr>
        <w:shd w:val="clear" w:color="auto" w:fill="FFFFFF"/>
        <w:spacing w:line="360" w:lineRule="atLeast"/>
        <w:rPr>
          <w:color w:val="212529"/>
          <w:szCs w:val="24"/>
        </w:rPr>
      </w:pPr>
      <w:r w:rsidRPr="00F76CDB">
        <w:rPr>
          <w:color w:val="212529"/>
          <w:szCs w:val="24"/>
        </w:rPr>
        <w:t>Jurbarko r. savivaldybės mero potvarkio data ir numeris: ____________________________</w:t>
      </w:r>
    </w:p>
    <w:p w14:paraId="78B3FF81" w14:textId="77777777" w:rsidR="00F76CDB" w:rsidRPr="00F76CDB" w:rsidRDefault="00F76CDB" w:rsidP="00F76CDB">
      <w:pPr>
        <w:shd w:val="clear" w:color="auto" w:fill="FFFFFF"/>
        <w:spacing w:line="360" w:lineRule="atLeast"/>
        <w:jc w:val="both"/>
        <w:rPr>
          <w:color w:val="212529"/>
          <w:szCs w:val="24"/>
        </w:rPr>
      </w:pPr>
      <w:r w:rsidRPr="00F76CDB">
        <w:rPr>
          <w:color w:val="212529"/>
          <w:szCs w:val="24"/>
        </w:rPr>
        <w:t>Koordinuotai teikiamas paslaugas koordinuojanti institucija: ____________________________________</w:t>
      </w:r>
    </w:p>
    <w:p w14:paraId="2C5DFA51" w14:textId="77777777" w:rsidR="00F76CDB" w:rsidRPr="00F76CDB" w:rsidRDefault="00F76CDB" w:rsidP="00F76CDB">
      <w:pPr>
        <w:shd w:val="clear" w:color="auto" w:fill="FFFFFF"/>
        <w:spacing w:line="360" w:lineRule="atLeast"/>
        <w:jc w:val="both"/>
        <w:rPr>
          <w:color w:val="212529"/>
          <w:szCs w:val="24"/>
        </w:rPr>
      </w:pPr>
      <w:r w:rsidRPr="00F76CDB">
        <w:rPr>
          <w:color w:val="212529"/>
          <w:szCs w:val="24"/>
        </w:rPr>
        <w:t>Atvejo vadybininkas (vardas, pavardė; kontaktiniai duomenys):____________________________________</w:t>
      </w:r>
    </w:p>
    <w:p w14:paraId="2C58B20B" w14:textId="77777777" w:rsidR="00F76CDB" w:rsidRPr="00F76CDB" w:rsidRDefault="00F76CDB" w:rsidP="00F76CDB">
      <w:pPr>
        <w:shd w:val="clear" w:color="auto" w:fill="FFFFFF"/>
        <w:spacing w:line="360" w:lineRule="atLeast"/>
        <w:rPr>
          <w:color w:val="212529"/>
          <w:szCs w:val="24"/>
        </w:rPr>
      </w:pPr>
      <w:r w:rsidRPr="00F76CDB">
        <w:rPr>
          <w:color w:val="212529"/>
          <w:szCs w:val="24"/>
        </w:rPr>
        <w:t>Koordinuotai teikiamų paslaugų teikimo terminas: _____________________________</w:t>
      </w:r>
    </w:p>
    <w:p w14:paraId="61B327CF" w14:textId="77777777" w:rsidR="00F76CDB" w:rsidRPr="00F76CDB" w:rsidRDefault="00F76CDB" w:rsidP="00F76CDB">
      <w:pPr>
        <w:shd w:val="clear" w:color="auto" w:fill="FFFFFF"/>
        <w:spacing w:line="360" w:lineRule="atLeast"/>
        <w:jc w:val="both"/>
        <w:rPr>
          <w:color w:val="212529"/>
          <w:szCs w:val="24"/>
        </w:rPr>
      </w:pPr>
      <w:r w:rsidRPr="00F76CDB">
        <w:rPr>
          <w:color w:val="212529"/>
          <w:szCs w:val="24"/>
        </w:rPr>
        <w:t>Plano sudarymo data: __________________</w:t>
      </w:r>
    </w:p>
    <w:p w14:paraId="310B2BE8" w14:textId="77777777" w:rsidR="00F76CDB" w:rsidRPr="00F76CDB" w:rsidRDefault="00F76CDB" w:rsidP="00F76CDB">
      <w:pPr>
        <w:shd w:val="clear" w:color="auto" w:fill="FFFFFF"/>
        <w:spacing w:line="360" w:lineRule="atLeast"/>
        <w:jc w:val="both"/>
        <w:rPr>
          <w:color w:val="212529"/>
          <w:szCs w:val="24"/>
        </w:rPr>
      </w:pPr>
      <w:r w:rsidRPr="00F76CDB">
        <w:rPr>
          <w:color w:val="212529"/>
          <w:szCs w:val="24"/>
        </w:rPr>
        <w:t> Koordinuotai teikiamų paslaugų teikimo tikslas/-ai:</w:t>
      </w:r>
    </w:p>
    <w:p w14:paraId="14A038DA" w14:textId="77777777" w:rsidR="00F76CDB" w:rsidRPr="00F76CDB" w:rsidRDefault="00F76CDB" w:rsidP="00F76CDB">
      <w:pPr>
        <w:shd w:val="clear" w:color="auto" w:fill="FFFFFF"/>
        <w:spacing w:line="360" w:lineRule="atLeast"/>
        <w:jc w:val="both"/>
        <w:rPr>
          <w:color w:val="212529"/>
          <w:szCs w:val="24"/>
        </w:rPr>
      </w:pPr>
      <w:r w:rsidRPr="00F76CDB">
        <w:rPr>
          <w:color w:val="212529"/>
          <w:szCs w:val="24"/>
        </w:rPr>
        <w:t>1. ______________________________________________________ </w:t>
      </w:r>
    </w:p>
    <w:p w14:paraId="61B1C74E" w14:textId="77777777" w:rsidR="00F76CDB" w:rsidRPr="00F76CDB" w:rsidRDefault="00F76CDB" w:rsidP="00F76CDB">
      <w:pPr>
        <w:shd w:val="clear" w:color="auto" w:fill="FFFFFF"/>
        <w:spacing w:line="360" w:lineRule="atLeast"/>
        <w:jc w:val="both"/>
        <w:rPr>
          <w:color w:val="212529"/>
          <w:szCs w:val="24"/>
        </w:rPr>
      </w:pPr>
      <w:r w:rsidRPr="00F76CDB">
        <w:rPr>
          <w:color w:val="212529"/>
          <w:szCs w:val="24"/>
        </w:rPr>
        <w:t>2.  _____________________________________________________</w:t>
      </w:r>
    </w:p>
    <w:p w14:paraId="7C37D971" w14:textId="77777777" w:rsidR="00F76CDB" w:rsidRPr="00F76CDB" w:rsidRDefault="00F76CDB" w:rsidP="00F76CDB">
      <w:pPr>
        <w:shd w:val="clear" w:color="auto" w:fill="FFFFFF"/>
        <w:spacing w:line="360" w:lineRule="atLeast"/>
        <w:jc w:val="both"/>
        <w:rPr>
          <w:color w:val="212529"/>
          <w:szCs w:val="24"/>
        </w:rPr>
      </w:pPr>
    </w:p>
    <w:p w14:paraId="059DC9A7" w14:textId="77777777" w:rsidR="00F76CDB" w:rsidRPr="00F76CDB" w:rsidRDefault="00F76CDB" w:rsidP="00F76CDB">
      <w:pPr>
        <w:spacing w:after="160" w:line="278" w:lineRule="auto"/>
        <w:rPr>
          <w:b/>
          <w:szCs w:val="24"/>
          <w:lang w:eastAsia="en-US"/>
        </w:rPr>
      </w:pPr>
      <w:r w:rsidRPr="00F76CDB">
        <w:rPr>
          <w:color w:val="212529"/>
          <w:szCs w:val="24"/>
        </w:rPr>
        <w:t> </w:t>
      </w:r>
      <w:r w:rsidRPr="00F76CDB">
        <w:rPr>
          <w:b/>
          <w:szCs w:val="24"/>
          <w:lang w:eastAsia="en-US"/>
        </w:rPr>
        <w:t>Informacija apie vaiką (-</w:t>
      </w:r>
      <w:proofErr w:type="spellStart"/>
      <w:r w:rsidRPr="00F76CDB">
        <w:rPr>
          <w:b/>
          <w:szCs w:val="24"/>
          <w:lang w:eastAsia="en-US"/>
        </w:rPr>
        <w:t>us</w:t>
      </w:r>
      <w:proofErr w:type="spellEnd"/>
      <w:r w:rsidRPr="00F76CDB">
        <w:rPr>
          <w:b/>
          <w:szCs w:val="24"/>
          <w:lang w:eastAsia="en-US"/>
        </w:rPr>
        <w:t>) šeimoje:</w:t>
      </w:r>
    </w:p>
    <w:tbl>
      <w:tblPr>
        <w:tblW w:w="14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33"/>
      </w:tblGrid>
      <w:tr w:rsidR="00F76CDB" w:rsidRPr="00F76CDB" w14:paraId="5140919C" w14:textId="77777777" w:rsidTr="009E42AA">
        <w:trPr>
          <w:trHeight w:val="575"/>
        </w:trPr>
        <w:tc>
          <w:tcPr>
            <w:tcW w:w="14633" w:type="dxa"/>
          </w:tcPr>
          <w:p w14:paraId="114DBA0D" w14:textId="77777777" w:rsidR="00F76CDB" w:rsidRPr="00F76CDB" w:rsidRDefault="00F76CDB" w:rsidP="00F76CDB">
            <w:pPr>
              <w:rPr>
                <w:bCs/>
                <w:szCs w:val="24"/>
                <w:lang w:eastAsia="en-US"/>
              </w:rPr>
            </w:pPr>
            <w:r w:rsidRPr="00F76CDB">
              <w:rPr>
                <w:rFonts w:cs="Tahoma"/>
                <w:i/>
                <w:szCs w:val="24"/>
                <w:lang w:eastAsia="en-US"/>
              </w:rPr>
              <w:t>Ikimokyklinio ugdymo įstaiga, mokykla ar kita ugdymo įstaiga, kurią lanko vaikas; sveikatos priežiūros įstaiga, kurioje užregistruotas vaikas; ar vaikas yra neįgalus arba jam / jai nustatyti spec. poreikiai ir kt. informacija:</w:t>
            </w:r>
          </w:p>
          <w:p w14:paraId="6DE748E8" w14:textId="77777777" w:rsidR="00F76CDB" w:rsidRPr="00F76CDB" w:rsidRDefault="00F76CDB" w:rsidP="00F76CDB">
            <w:pPr>
              <w:jc w:val="center"/>
              <w:rPr>
                <w:bCs/>
                <w:szCs w:val="24"/>
                <w:lang w:eastAsia="en-US"/>
              </w:rPr>
            </w:pPr>
          </w:p>
          <w:p w14:paraId="5CE4D15C" w14:textId="77777777" w:rsidR="00F76CDB" w:rsidRPr="00F76CDB" w:rsidRDefault="00F76CDB" w:rsidP="00F76CDB">
            <w:pPr>
              <w:jc w:val="center"/>
              <w:rPr>
                <w:b/>
                <w:szCs w:val="24"/>
                <w:u w:val="single"/>
                <w:lang w:eastAsia="en-US"/>
              </w:rPr>
            </w:pPr>
          </w:p>
        </w:tc>
      </w:tr>
    </w:tbl>
    <w:p w14:paraId="351EE9AF" w14:textId="77777777" w:rsidR="00F76CDB" w:rsidRPr="00F76CDB" w:rsidRDefault="00F76CDB" w:rsidP="00F76CDB">
      <w:pPr>
        <w:tabs>
          <w:tab w:val="left" w:pos="426"/>
        </w:tabs>
        <w:spacing w:line="276" w:lineRule="auto"/>
        <w:jc w:val="both"/>
        <w:rPr>
          <w:bCs/>
          <w:szCs w:val="24"/>
          <w:lang w:eastAsia="en-US"/>
        </w:rPr>
      </w:pPr>
    </w:p>
    <w:p w14:paraId="7DF7BA82" w14:textId="77777777" w:rsidR="00F76CDB" w:rsidRPr="00F76CDB" w:rsidRDefault="00F76CDB" w:rsidP="00F76CDB">
      <w:pPr>
        <w:tabs>
          <w:tab w:val="left" w:pos="426"/>
        </w:tabs>
        <w:spacing w:line="276" w:lineRule="auto"/>
        <w:jc w:val="both"/>
        <w:rPr>
          <w:b/>
          <w:szCs w:val="24"/>
          <w:lang w:eastAsia="en-US"/>
        </w:rPr>
      </w:pPr>
      <w:r w:rsidRPr="00F76CDB">
        <w:rPr>
          <w:b/>
          <w:szCs w:val="24"/>
          <w:lang w:eastAsia="en-US"/>
        </w:rPr>
        <w:t>Informacija apie suaugusius asmenis šeimoje:</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1"/>
      </w:tblGrid>
      <w:tr w:rsidR="00F76CDB" w:rsidRPr="00F76CDB" w14:paraId="6B28E559" w14:textId="77777777" w:rsidTr="009E42AA">
        <w:tc>
          <w:tcPr>
            <w:tcW w:w="14601" w:type="dxa"/>
          </w:tcPr>
          <w:p w14:paraId="23BB0890" w14:textId="77777777" w:rsidR="00F76CDB" w:rsidRPr="00F76CDB" w:rsidRDefault="00F76CDB" w:rsidP="00F76CDB">
            <w:pPr>
              <w:tabs>
                <w:tab w:val="left" w:pos="426"/>
              </w:tabs>
              <w:spacing w:line="276" w:lineRule="auto"/>
              <w:jc w:val="both"/>
              <w:rPr>
                <w:szCs w:val="24"/>
                <w:lang w:eastAsia="en-US"/>
              </w:rPr>
            </w:pPr>
          </w:p>
          <w:p w14:paraId="59442F30" w14:textId="77777777" w:rsidR="00F76CDB" w:rsidRPr="00F76CDB" w:rsidRDefault="00F76CDB" w:rsidP="00F76CDB">
            <w:pPr>
              <w:tabs>
                <w:tab w:val="left" w:pos="426"/>
              </w:tabs>
              <w:spacing w:line="276" w:lineRule="auto"/>
              <w:jc w:val="both"/>
              <w:rPr>
                <w:szCs w:val="24"/>
                <w:lang w:eastAsia="en-US"/>
              </w:rPr>
            </w:pPr>
          </w:p>
          <w:p w14:paraId="27D32B17" w14:textId="77777777" w:rsidR="00F76CDB" w:rsidRPr="00F76CDB" w:rsidRDefault="00F76CDB" w:rsidP="00F76CDB">
            <w:pPr>
              <w:tabs>
                <w:tab w:val="left" w:pos="426"/>
              </w:tabs>
              <w:spacing w:line="276" w:lineRule="auto"/>
              <w:jc w:val="both"/>
              <w:rPr>
                <w:szCs w:val="24"/>
                <w:lang w:eastAsia="en-US"/>
              </w:rPr>
            </w:pPr>
          </w:p>
        </w:tc>
      </w:tr>
    </w:tbl>
    <w:p w14:paraId="1AF378ED" w14:textId="77777777" w:rsidR="00F76CDB" w:rsidRPr="00F76CDB" w:rsidRDefault="00F76CDB" w:rsidP="00F76CDB">
      <w:pPr>
        <w:tabs>
          <w:tab w:val="left" w:pos="426"/>
        </w:tabs>
        <w:spacing w:line="276" w:lineRule="auto"/>
        <w:jc w:val="both"/>
        <w:rPr>
          <w:szCs w:val="24"/>
          <w:lang w:eastAsia="en-US"/>
        </w:rPr>
      </w:pPr>
    </w:p>
    <w:p w14:paraId="0972DDAA" w14:textId="77777777" w:rsidR="00F76CDB" w:rsidRPr="00F76CDB" w:rsidRDefault="00F76CDB" w:rsidP="00F76CDB">
      <w:pPr>
        <w:tabs>
          <w:tab w:val="left" w:pos="426"/>
        </w:tabs>
        <w:spacing w:line="276" w:lineRule="auto"/>
        <w:jc w:val="both"/>
        <w:rPr>
          <w:b/>
          <w:bCs/>
          <w:szCs w:val="24"/>
          <w:lang w:eastAsia="en-US"/>
        </w:rPr>
      </w:pPr>
      <w:r w:rsidRPr="00F76CDB">
        <w:rPr>
          <w:b/>
          <w:bCs/>
          <w:szCs w:val="24"/>
          <w:lang w:eastAsia="en-US"/>
        </w:rPr>
        <w:t>Informacija apie vaikui ir jo šeimai šiuo metu teikiamas paslaugas:</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3"/>
        <w:gridCol w:w="3468"/>
        <w:gridCol w:w="3478"/>
        <w:gridCol w:w="4062"/>
      </w:tblGrid>
      <w:tr w:rsidR="00F76CDB" w:rsidRPr="00F76CDB" w14:paraId="01193682" w14:textId="77777777" w:rsidTr="009E42AA">
        <w:tc>
          <w:tcPr>
            <w:tcW w:w="3593" w:type="dxa"/>
          </w:tcPr>
          <w:p w14:paraId="16AE73C4" w14:textId="77777777" w:rsidR="00F76CDB" w:rsidRPr="00F76CDB" w:rsidRDefault="00F76CDB" w:rsidP="00F76CDB">
            <w:pPr>
              <w:tabs>
                <w:tab w:val="left" w:pos="426"/>
              </w:tabs>
              <w:jc w:val="center"/>
              <w:rPr>
                <w:bCs/>
                <w:szCs w:val="24"/>
                <w:lang w:eastAsia="en-US"/>
              </w:rPr>
            </w:pPr>
            <w:r w:rsidRPr="00F76CDB">
              <w:rPr>
                <w:bCs/>
                <w:szCs w:val="24"/>
                <w:lang w:eastAsia="en-US"/>
              </w:rPr>
              <w:t>Institucijos, teikiančios paslaugas, pavadinimas / paslaugos rūšis</w:t>
            </w:r>
          </w:p>
        </w:tc>
        <w:tc>
          <w:tcPr>
            <w:tcW w:w="3468" w:type="dxa"/>
          </w:tcPr>
          <w:p w14:paraId="3D9BD1BD" w14:textId="77777777" w:rsidR="00F76CDB" w:rsidRPr="00F76CDB" w:rsidRDefault="00F76CDB" w:rsidP="00F76CDB">
            <w:pPr>
              <w:tabs>
                <w:tab w:val="left" w:pos="426"/>
              </w:tabs>
              <w:jc w:val="center"/>
              <w:rPr>
                <w:bCs/>
                <w:szCs w:val="24"/>
                <w:lang w:eastAsia="en-US"/>
              </w:rPr>
            </w:pPr>
            <w:r w:rsidRPr="00F76CDB">
              <w:rPr>
                <w:bCs/>
                <w:szCs w:val="24"/>
                <w:lang w:eastAsia="en-US"/>
              </w:rPr>
              <w:t>Specialisto vardas, pavardė, pareigybė</w:t>
            </w:r>
          </w:p>
        </w:tc>
        <w:tc>
          <w:tcPr>
            <w:tcW w:w="3478" w:type="dxa"/>
          </w:tcPr>
          <w:p w14:paraId="1DCA0798" w14:textId="77777777" w:rsidR="00F76CDB" w:rsidRPr="00F76CDB" w:rsidRDefault="00F76CDB" w:rsidP="00F76CDB">
            <w:pPr>
              <w:tabs>
                <w:tab w:val="left" w:pos="426"/>
              </w:tabs>
              <w:jc w:val="center"/>
              <w:rPr>
                <w:bCs/>
                <w:szCs w:val="24"/>
                <w:lang w:eastAsia="en-US"/>
              </w:rPr>
            </w:pPr>
            <w:r w:rsidRPr="00F76CDB">
              <w:rPr>
                <w:bCs/>
                <w:szCs w:val="24"/>
                <w:lang w:eastAsia="en-US"/>
              </w:rPr>
              <w:t>Specialisto kontaktiniai duomenys</w:t>
            </w:r>
          </w:p>
        </w:tc>
        <w:tc>
          <w:tcPr>
            <w:tcW w:w="4062" w:type="dxa"/>
          </w:tcPr>
          <w:p w14:paraId="6A921414" w14:textId="77777777" w:rsidR="00F76CDB" w:rsidRPr="00F76CDB" w:rsidRDefault="00F76CDB" w:rsidP="00F76CDB">
            <w:pPr>
              <w:tabs>
                <w:tab w:val="left" w:pos="426"/>
              </w:tabs>
              <w:jc w:val="center"/>
              <w:rPr>
                <w:bCs/>
                <w:szCs w:val="24"/>
                <w:lang w:eastAsia="en-US"/>
              </w:rPr>
            </w:pPr>
            <w:r w:rsidRPr="00F76CDB">
              <w:rPr>
                <w:bCs/>
                <w:szCs w:val="24"/>
                <w:lang w:eastAsia="en-US"/>
              </w:rPr>
              <w:t>Kam teikiamos paslaugos (vaikui, kitam šeimos nariui)</w:t>
            </w:r>
          </w:p>
        </w:tc>
      </w:tr>
      <w:tr w:rsidR="00F76CDB" w:rsidRPr="00F76CDB" w14:paraId="4A7CAB90" w14:textId="77777777" w:rsidTr="009E42AA">
        <w:tc>
          <w:tcPr>
            <w:tcW w:w="3593" w:type="dxa"/>
          </w:tcPr>
          <w:p w14:paraId="3F4CDAA4" w14:textId="77777777" w:rsidR="00F76CDB" w:rsidRPr="00F76CDB" w:rsidRDefault="00F76CDB" w:rsidP="00F76CDB">
            <w:pPr>
              <w:tabs>
                <w:tab w:val="left" w:pos="426"/>
              </w:tabs>
              <w:jc w:val="both"/>
              <w:rPr>
                <w:szCs w:val="24"/>
                <w:lang w:eastAsia="en-US"/>
              </w:rPr>
            </w:pPr>
          </w:p>
        </w:tc>
        <w:tc>
          <w:tcPr>
            <w:tcW w:w="3468" w:type="dxa"/>
          </w:tcPr>
          <w:p w14:paraId="026C8F03" w14:textId="77777777" w:rsidR="00F76CDB" w:rsidRPr="00F76CDB" w:rsidRDefault="00F76CDB" w:rsidP="00F76CDB">
            <w:pPr>
              <w:tabs>
                <w:tab w:val="left" w:pos="426"/>
              </w:tabs>
              <w:jc w:val="both"/>
              <w:rPr>
                <w:szCs w:val="24"/>
                <w:lang w:eastAsia="en-US"/>
              </w:rPr>
            </w:pPr>
          </w:p>
          <w:p w14:paraId="19B72555" w14:textId="77777777" w:rsidR="00F76CDB" w:rsidRPr="00F76CDB" w:rsidRDefault="00F76CDB" w:rsidP="00F76CDB">
            <w:pPr>
              <w:tabs>
                <w:tab w:val="left" w:pos="426"/>
              </w:tabs>
              <w:jc w:val="both"/>
              <w:rPr>
                <w:szCs w:val="24"/>
                <w:lang w:eastAsia="en-US"/>
              </w:rPr>
            </w:pPr>
          </w:p>
        </w:tc>
        <w:tc>
          <w:tcPr>
            <w:tcW w:w="3478" w:type="dxa"/>
          </w:tcPr>
          <w:p w14:paraId="221FED0C" w14:textId="77777777" w:rsidR="00F76CDB" w:rsidRPr="00F76CDB" w:rsidRDefault="00F76CDB" w:rsidP="00F76CDB">
            <w:pPr>
              <w:tabs>
                <w:tab w:val="left" w:pos="426"/>
              </w:tabs>
              <w:jc w:val="both"/>
              <w:rPr>
                <w:szCs w:val="24"/>
                <w:lang w:eastAsia="en-US"/>
              </w:rPr>
            </w:pPr>
          </w:p>
        </w:tc>
        <w:tc>
          <w:tcPr>
            <w:tcW w:w="4062" w:type="dxa"/>
          </w:tcPr>
          <w:p w14:paraId="3DD5B48F" w14:textId="77777777" w:rsidR="00F76CDB" w:rsidRPr="00F76CDB" w:rsidRDefault="00F76CDB" w:rsidP="00F76CDB">
            <w:pPr>
              <w:tabs>
                <w:tab w:val="left" w:pos="426"/>
              </w:tabs>
              <w:jc w:val="both"/>
              <w:rPr>
                <w:szCs w:val="24"/>
                <w:lang w:eastAsia="en-US"/>
              </w:rPr>
            </w:pPr>
          </w:p>
        </w:tc>
      </w:tr>
      <w:tr w:rsidR="00F76CDB" w:rsidRPr="00F76CDB" w14:paraId="0447AE83" w14:textId="77777777" w:rsidTr="009E42AA">
        <w:tc>
          <w:tcPr>
            <w:tcW w:w="3593" w:type="dxa"/>
          </w:tcPr>
          <w:p w14:paraId="2BCE9672" w14:textId="77777777" w:rsidR="00F76CDB" w:rsidRPr="00F76CDB" w:rsidRDefault="00F76CDB" w:rsidP="00F76CDB">
            <w:pPr>
              <w:tabs>
                <w:tab w:val="left" w:pos="426"/>
              </w:tabs>
              <w:jc w:val="both"/>
              <w:rPr>
                <w:szCs w:val="24"/>
                <w:lang w:eastAsia="en-US"/>
              </w:rPr>
            </w:pPr>
          </w:p>
        </w:tc>
        <w:tc>
          <w:tcPr>
            <w:tcW w:w="3468" w:type="dxa"/>
          </w:tcPr>
          <w:p w14:paraId="2F6E52CE" w14:textId="77777777" w:rsidR="00F76CDB" w:rsidRPr="00F76CDB" w:rsidRDefault="00F76CDB" w:rsidP="00F76CDB">
            <w:pPr>
              <w:tabs>
                <w:tab w:val="left" w:pos="426"/>
              </w:tabs>
              <w:jc w:val="both"/>
              <w:rPr>
                <w:szCs w:val="24"/>
                <w:lang w:eastAsia="en-US"/>
              </w:rPr>
            </w:pPr>
          </w:p>
          <w:p w14:paraId="366B75F0" w14:textId="77777777" w:rsidR="00F76CDB" w:rsidRPr="00F76CDB" w:rsidRDefault="00F76CDB" w:rsidP="00F76CDB">
            <w:pPr>
              <w:tabs>
                <w:tab w:val="left" w:pos="426"/>
              </w:tabs>
              <w:jc w:val="both"/>
              <w:rPr>
                <w:szCs w:val="24"/>
                <w:lang w:eastAsia="en-US"/>
              </w:rPr>
            </w:pPr>
          </w:p>
        </w:tc>
        <w:tc>
          <w:tcPr>
            <w:tcW w:w="3478" w:type="dxa"/>
          </w:tcPr>
          <w:p w14:paraId="53984E81" w14:textId="77777777" w:rsidR="00F76CDB" w:rsidRPr="00F76CDB" w:rsidRDefault="00F76CDB" w:rsidP="00F76CDB">
            <w:pPr>
              <w:tabs>
                <w:tab w:val="left" w:pos="426"/>
              </w:tabs>
              <w:jc w:val="both"/>
              <w:rPr>
                <w:szCs w:val="24"/>
                <w:lang w:eastAsia="en-US"/>
              </w:rPr>
            </w:pPr>
          </w:p>
        </w:tc>
        <w:tc>
          <w:tcPr>
            <w:tcW w:w="4062" w:type="dxa"/>
          </w:tcPr>
          <w:p w14:paraId="15088E4C" w14:textId="77777777" w:rsidR="00F76CDB" w:rsidRPr="00F76CDB" w:rsidRDefault="00F76CDB" w:rsidP="00F76CDB">
            <w:pPr>
              <w:tabs>
                <w:tab w:val="left" w:pos="426"/>
              </w:tabs>
              <w:jc w:val="both"/>
              <w:rPr>
                <w:szCs w:val="24"/>
                <w:lang w:eastAsia="en-US"/>
              </w:rPr>
            </w:pPr>
          </w:p>
        </w:tc>
      </w:tr>
    </w:tbl>
    <w:p w14:paraId="4CFE9435" w14:textId="77777777" w:rsidR="00F76CDB" w:rsidRPr="00F76CDB" w:rsidRDefault="00F76CDB" w:rsidP="00F76CDB">
      <w:pPr>
        <w:rPr>
          <w:szCs w:val="24"/>
        </w:rPr>
      </w:pPr>
    </w:p>
    <w:tbl>
      <w:tblPr>
        <w:tblW w:w="13992" w:type="dxa"/>
        <w:jc w:val="center"/>
        <w:tblCellMar>
          <w:left w:w="0" w:type="dxa"/>
          <w:right w:w="0" w:type="dxa"/>
        </w:tblCellMar>
        <w:tblLook w:val="04A0" w:firstRow="1" w:lastRow="0" w:firstColumn="1" w:lastColumn="0" w:noHBand="0" w:noVBand="1"/>
      </w:tblPr>
      <w:tblGrid>
        <w:gridCol w:w="1838"/>
        <w:gridCol w:w="1701"/>
        <w:gridCol w:w="3969"/>
        <w:gridCol w:w="2268"/>
        <w:gridCol w:w="2126"/>
        <w:gridCol w:w="2090"/>
      </w:tblGrid>
      <w:tr w:rsidR="00F76CDB" w:rsidRPr="00F76CDB" w14:paraId="0F3A85B9" w14:textId="77777777" w:rsidTr="009E42AA">
        <w:trPr>
          <w:jc w:val="center"/>
        </w:trPr>
        <w:tc>
          <w:tcPr>
            <w:tcW w:w="183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D888D12" w14:textId="77777777" w:rsidR="00F76CDB" w:rsidRPr="00F76CDB" w:rsidRDefault="00F76CDB" w:rsidP="00F76CDB">
            <w:pPr>
              <w:rPr>
                <w:szCs w:val="24"/>
              </w:rPr>
            </w:pPr>
            <w:r w:rsidRPr="00F76CDB">
              <w:rPr>
                <w:b/>
                <w:bCs/>
                <w:szCs w:val="24"/>
              </w:rPr>
              <w:t>Uždaviniai</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98C0E2" w14:textId="77777777" w:rsidR="00F76CDB" w:rsidRPr="00F76CDB" w:rsidRDefault="00F76CDB" w:rsidP="00F76CDB">
            <w:pPr>
              <w:rPr>
                <w:szCs w:val="24"/>
              </w:rPr>
            </w:pPr>
            <w:r w:rsidRPr="00F76CDB">
              <w:rPr>
                <w:b/>
                <w:bCs/>
                <w:szCs w:val="24"/>
              </w:rPr>
              <w:t>Veiklos sritys</w:t>
            </w:r>
          </w:p>
        </w:tc>
        <w:tc>
          <w:tcPr>
            <w:tcW w:w="39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2C73AC" w14:textId="77777777" w:rsidR="00F76CDB" w:rsidRPr="00F76CDB" w:rsidRDefault="00F76CDB" w:rsidP="00F76CDB">
            <w:pPr>
              <w:rPr>
                <w:szCs w:val="24"/>
              </w:rPr>
            </w:pPr>
            <w:r w:rsidRPr="00F76CDB">
              <w:rPr>
                <w:b/>
                <w:bCs/>
                <w:szCs w:val="24"/>
              </w:rPr>
              <w:t xml:space="preserve">Pagalbos priemonė,  veiksmas </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5E5199" w14:textId="77777777" w:rsidR="00F76CDB" w:rsidRPr="00F76CDB" w:rsidRDefault="00F76CDB" w:rsidP="00F76CDB">
            <w:pPr>
              <w:rPr>
                <w:szCs w:val="24"/>
              </w:rPr>
            </w:pPr>
            <w:r w:rsidRPr="00F76CDB">
              <w:rPr>
                <w:b/>
                <w:bCs/>
                <w:szCs w:val="24"/>
              </w:rPr>
              <w:t>Teikėjas </w:t>
            </w:r>
          </w:p>
          <w:p w14:paraId="6A6D1254" w14:textId="77777777" w:rsidR="00F76CDB" w:rsidRPr="00F76CDB" w:rsidRDefault="00F76CDB" w:rsidP="00F76CDB">
            <w:pPr>
              <w:rPr>
                <w:szCs w:val="24"/>
              </w:rPr>
            </w:pPr>
            <w:r w:rsidRPr="00F76CDB">
              <w:rPr>
                <w:b/>
                <w:bCs/>
                <w:szCs w:val="24"/>
              </w:rPr>
              <w:t> </w:t>
            </w:r>
          </w:p>
          <w:p w14:paraId="7564FFBF" w14:textId="77777777" w:rsidR="00F76CDB" w:rsidRPr="00F76CDB" w:rsidRDefault="00F76CDB" w:rsidP="00F76CDB">
            <w:pPr>
              <w:rPr>
                <w:szCs w:val="24"/>
              </w:rPr>
            </w:pPr>
            <w:r w:rsidRPr="00F76CDB">
              <w:rPr>
                <w:b/>
                <w:bCs/>
                <w:szCs w:val="24"/>
              </w:rPr>
              <w:t> </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B43D6B" w14:textId="77777777" w:rsidR="00F76CDB" w:rsidRPr="00F76CDB" w:rsidRDefault="00F76CDB" w:rsidP="00F76CDB">
            <w:pPr>
              <w:rPr>
                <w:szCs w:val="24"/>
              </w:rPr>
            </w:pPr>
            <w:r w:rsidRPr="00F76CDB">
              <w:rPr>
                <w:b/>
                <w:bCs/>
                <w:szCs w:val="24"/>
              </w:rPr>
              <w:t>Teikėjo paskirtas asmuo (pareigos)</w:t>
            </w:r>
          </w:p>
        </w:tc>
        <w:tc>
          <w:tcPr>
            <w:tcW w:w="20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A5159A" w14:textId="77777777" w:rsidR="00F76CDB" w:rsidRPr="00F76CDB" w:rsidRDefault="00F76CDB" w:rsidP="00F76CDB">
            <w:pPr>
              <w:rPr>
                <w:szCs w:val="24"/>
              </w:rPr>
            </w:pPr>
            <w:r w:rsidRPr="00F76CDB">
              <w:rPr>
                <w:b/>
                <w:bCs/>
                <w:szCs w:val="24"/>
              </w:rPr>
              <w:t>Pagalbos priemonės, įgyvendinimo data/ dažnumas</w:t>
            </w:r>
          </w:p>
        </w:tc>
      </w:tr>
      <w:tr w:rsidR="00F76CDB" w:rsidRPr="00F76CDB" w14:paraId="237202FB" w14:textId="77777777" w:rsidTr="009E42AA">
        <w:trPr>
          <w:trHeight w:val="281"/>
          <w:jc w:val="center"/>
        </w:trPr>
        <w:tc>
          <w:tcPr>
            <w:tcW w:w="183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28B657" w14:textId="77777777" w:rsidR="00F76CDB" w:rsidRPr="00F76CDB" w:rsidRDefault="00F76CDB" w:rsidP="00F76CDB">
            <w:pPr>
              <w:rPr>
                <w:szCs w:val="24"/>
              </w:rPr>
            </w:pPr>
            <w:r w:rsidRPr="00F76CDB">
              <w:rPr>
                <w:szCs w:val="24"/>
              </w:rPr>
              <w:t>1.</w:t>
            </w:r>
          </w:p>
        </w:tc>
        <w:tc>
          <w:tcPr>
            <w:tcW w:w="1701"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5BE800EB" w14:textId="77777777" w:rsidR="00F76CDB" w:rsidRPr="00F76CDB" w:rsidRDefault="00F76CDB" w:rsidP="00F76CDB">
            <w:pPr>
              <w:rPr>
                <w:szCs w:val="24"/>
              </w:rPr>
            </w:pPr>
            <w:r w:rsidRPr="00F76CDB">
              <w:rPr>
                <w:szCs w:val="24"/>
              </w:rPr>
              <w:t>Priemonės vaikui</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6E7824FD" w14:textId="77777777" w:rsidR="00F76CDB" w:rsidRPr="00F76CDB" w:rsidRDefault="00F76CDB" w:rsidP="00F76CDB">
            <w:pPr>
              <w:spacing w:line="360" w:lineRule="atLeast"/>
              <w:jc w:val="both"/>
              <w:rPr>
                <w:szCs w:val="24"/>
              </w:rPr>
            </w:pPr>
            <w:r w:rsidRPr="00F76CDB">
              <w:rPr>
                <w:b/>
                <w:bCs/>
                <w:szCs w:val="24"/>
              </w:rPr>
              <w:t>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122FF426" w14:textId="77777777" w:rsidR="00F76CDB" w:rsidRPr="00F76CDB" w:rsidRDefault="00F76CDB" w:rsidP="00F76CDB">
            <w:pPr>
              <w:spacing w:line="360" w:lineRule="atLeast"/>
              <w:jc w:val="both"/>
              <w:rPr>
                <w:szCs w:val="24"/>
              </w:rPr>
            </w:pPr>
            <w:r w:rsidRPr="00F76CDB">
              <w:rPr>
                <w:b/>
                <w:bCs/>
                <w:szCs w:val="24"/>
              </w:rPr>
              <w:t>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4B6218E" w14:textId="77777777" w:rsidR="00F76CDB" w:rsidRPr="00F76CDB" w:rsidRDefault="00F76CDB" w:rsidP="00F76CDB">
            <w:pPr>
              <w:spacing w:line="360" w:lineRule="atLeast"/>
              <w:jc w:val="both"/>
              <w:rPr>
                <w:szCs w:val="24"/>
              </w:rPr>
            </w:pPr>
            <w:r w:rsidRPr="00F76CDB">
              <w:rPr>
                <w:b/>
                <w:bCs/>
                <w:szCs w:val="24"/>
              </w:rPr>
              <w:t> </w:t>
            </w:r>
          </w:p>
        </w:tc>
        <w:tc>
          <w:tcPr>
            <w:tcW w:w="2090" w:type="dxa"/>
            <w:tcBorders>
              <w:top w:val="nil"/>
              <w:left w:val="nil"/>
              <w:bottom w:val="single" w:sz="8" w:space="0" w:color="auto"/>
              <w:right w:val="single" w:sz="8" w:space="0" w:color="auto"/>
            </w:tcBorders>
            <w:tcMar>
              <w:top w:w="0" w:type="dxa"/>
              <w:left w:w="108" w:type="dxa"/>
              <w:bottom w:w="0" w:type="dxa"/>
              <w:right w:w="108" w:type="dxa"/>
            </w:tcMar>
            <w:hideMark/>
          </w:tcPr>
          <w:p w14:paraId="6A3236ED" w14:textId="77777777" w:rsidR="00F76CDB" w:rsidRPr="00F76CDB" w:rsidRDefault="00F76CDB" w:rsidP="00F76CDB">
            <w:pPr>
              <w:spacing w:line="360" w:lineRule="atLeast"/>
              <w:jc w:val="both"/>
              <w:rPr>
                <w:szCs w:val="24"/>
              </w:rPr>
            </w:pPr>
            <w:r w:rsidRPr="00F76CDB">
              <w:rPr>
                <w:b/>
                <w:bCs/>
                <w:szCs w:val="24"/>
              </w:rPr>
              <w:t> </w:t>
            </w:r>
          </w:p>
        </w:tc>
      </w:tr>
      <w:tr w:rsidR="00F76CDB" w:rsidRPr="00F76CDB" w14:paraId="6D630745" w14:textId="77777777" w:rsidTr="009E42AA">
        <w:trPr>
          <w:trHeight w:val="281"/>
          <w:jc w:val="center"/>
        </w:trPr>
        <w:tc>
          <w:tcPr>
            <w:tcW w:w="0" w:type="auto"/>
            <w:vMerge/>
            <w:tcBorders>
              <w:top w:val="nil"/>
              <w:left w:val="single" w:sz="8" w:space="0" w:color="auto"/>
              <w:bottom w:val="single" w:sz="8" w:space="0" w:color="auto"/>
              <w:right w:val="single" w:sz="8" w:space="0" w:color="auto"/>
            </w:tcBorders>
            <w:vAlign w:val="center"/>
            <w:hideMark/>
          </w:tcPr>
          <w:p w14:paraId="67E92BB3" w14:textId="77777777" w:rsidR="00F76CDB" w:rsidRPr="00F76CDB" w:rsidRDefault="00F76CDB" w:rsidP="00F76CDB">
            <w:pPr>
              <w:rPr>
                <w:szCs w:val="24"/>
              </w:rPr>
            </w:pPr>
          </w:p>
        </w:tc>
        <w:tc>
          <w:tcPr>
            <w:tcW w:w="0" w:type="auto"/>
            <w:vMerge/>
            <w:tcBorders>
              <w:top w:val="nil"/>
              <w:left w:val="nil"/>
              <w:bottom w:val="single" w:sz="8" w:space="0" w:color="auto"/>
              <w:right w:val="single" w:sz="8" w:space="0" w:color="auto"/>
            </w:tcBorders>
            <w:vAlign w:val="center"/>
            <w:hideMark/>
          </w:tcPr>
          <w:p w14:paraId="773E6E08" w14:textId="77777777" w:rsidR="00F76CDB" w:rsidRPr="00F76CDB" w:rsidRDefault="00F76CDB" w:rsidP="00F76CDB">
            <w:pPr>
              <w:rPr>
                <w:szCs w:val="24"/>
              </w:rPr>
            </w:pP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31101A59" w14:textId="77777777" w:rsidR="00F76CDB" w:rsidRPr="00F76CDB" w:rsidRDefault="00F76CDB" w:rsidP="00F76CDB">
            <w:pPr>
              <w:spacing w:line="360" w:lineRule="atLeast"/>
              <w:jc w:val="both"/>
              <w:rPr>
                <w:szCs w:val="24"/>
              </w:rPr>
            </w:pPr>
            <w:r w:rsidRPr="00F76CDB">
              <w:rPr>
                <w:b/>
                <w:bCs/>
                <w:szCs w:val="24"/>
              </w:rPr>
              <w:t>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51CFA278" w14:textId="77777777" w:rsidR="00F76CDB" w:rsidRPr="00F76CDB" w:rsidRDefault="00F76CDB" w:rsidP="00F76CDB">
            <w:pPr>
              <w:spacing w:line="360" w:lineRule="atLeast"/>
              <w:jc w:val="both"/>
              <w:rPr>
                <w:szCs w:val="24"/>
              </w:rPr>
            </w:pPr>
            <w:r w:rsidRPr="00F76CDB">
              <w:rPr>
                <w:b/>
                <w:bCs/>
                <w:szCs w:val="24"/>
              </w:rPr>
              <w:t>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2598C324" w14:textId="77777777" w:rsidR="00F76CDB" w:rsidRPr="00F76CDB" w:rsidRDefault="00F76CDB" w:rsidP="00F76CDB">
            <w:pPr>
              <w:spacing w:line="360" w:lineRule="atLeast"/>
              <w:jc w:val="both"/>
              <w:rPr>
                <w:szCs w:val="24"/>
              </w:rPr>
            </w:pPr>
            <w:r w:rsidRPr="00F76CDB">
              <w:rPr>
                <w:b/>
                <w:bCs/>
                <w:szCs w:val="24"/>
              </w:rPr>
              <w:t> </w:t>
            </w:r>
          </w:p>
        </w:tc>
        <w:tc>
          <w:tcPr>
            <w:tcW w:w="2090" w:type="dxa"/>
            <w:tcBorders>
              <w:top w:val="nil"/>
              <w:left w:val="nil"/>
              <w:bottom w:val="single" w:sz="8" w:space="0" w:color="auto"/>
              <w:right w:val="single" w:sz="8" w:space="0" w:color="auto"/>
            </w:tcBorders>
            <w:tcMar>
              <w:top w:w="0" w:type="dxa"/>
              <w:left w:w="108" w:type="dxa"/>
              <w:bottom w:w="0" w:type="dxa"/>
              <w:right w:w="108" w:type="dxa"/>
            </w:tcMar>
            <w:hideMark/>
          </w:tcPr>
          <w:p w14:paraId="708304FB" w14:textId="77777777" w:rsidR="00F76CDB" w:rsidRPr="00F76CDB" w:rsidRDefault="00F76CDB" w:rsidP="00F76CDB">
            <w:pPr>
              <w:spacing w:line="360" w:lineRule="atLeast"/>
              <w:jc w:val="both"/>
              <w:rPr>
                <w:szCs w:val="24"/>
              </w:rPr>
            </w:pPr>
            <w:r w:rsidRPr="00F76CDB">
              <w:rPr>
                <w:b/>
                <w:bCs/>
                <w:szCs w:val="24"/>
              </w:rPr>
              <w:t> </w:t>
            </w:r>
          </w:p>
        </w:tc>
      </w:tr>
      <w:tr w:rsidR="00F76CDB" w:rsidRPr="00F76CDB" w14:paraId="251039D1" w14:textId="77777777" w:rsidTr="009E42AA">
        <w:trPr>
          <w:jc w:val="center"/>
        </w:trPr>
        <w:tc>
          <w:tcPr>
            <w:tcW w:w="0" w:type="auto"/>
            <w:vMerge/>
            <w:tcBorders>
              <w:top w:val="nil"/>
              <w:left w:val="single" w:sz="8" w:space="0" w:color="auto"/>
              <w:bottom w:val="single" w:sz="8" w:space="0" w:color="auto"/>
              <w:right w:val="single" w:sz="8" w:space="0" w:color="auto"/>
            </w:tcBorders>
            <w:vAlign w:val="center"/>
            <w:hideMark/>
          </w:tcPr>
          <w:p w14:paraId="0B1AC619" w14:textId="77777777" w:rsidR="00F76CDB" w:rsidRPr="00F76CDB" w:rsidRDefault="00F76CDB" w:rsidP="00F76CDB">
            <w:pPr>
              <w:rPr>
                <w:szCs w:val="24"/>
              </w:rPr>
            </w:pPr>
          </w:p>
        </w:tc>
        <w:tc>
          <w:tcPr>
            <w:tcW w:w="0" w:type="auto"/>
            <w:vMerge/>
            <w:tcBorders>
              <w:top w:val="nil"/>
              <w:left w:val="nil"/>
              <w:bottom w:val="single" w:sz="8" w:space="0" w:color="auto"/>
              <w:right w:val="single" w:sz="8" w:space="0" w:color="auto"/>
            </w:tcBorders>
            <w:vAlign w:val="center"/>
            <w:hideMark/>
          </w:tcPr>
          <w:p w14:paraId="1D2E7371" w14:textId="77777777" w:rsidR="00F76CDB" w:rsidRPr="00F76CDB" w:rsidRDefault="00F76CDB" w:rsidP="00F76CDB">
            <w:pPr>
              <w:rPr>
                <w:szCs w:val="24"/>
              </w:rPr>
            </w:pP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1A0F7F09" w14:textId="77777777" w:rsidR="00F76CDB" w:rsidRPr="00F76CDB" w:rsidRDefault="00F76CDB" w:rsidP="00F76CDB">
            <w:pPr>
              <w:spacing w:line="360" w:lineRule="atLeast"/>
              <w:jc w:val="both"/>
              <w:rPr>
                <w:szCs w:val="24"/>
              </w:rPr>
            </w:pPr>
            <w:r w:rsidRPr="00F76CDB">
              <w:rPr>
                <w:b/>
                <w:bCs/>
                <w:szCs w:val="24"/>
              </w:rPr>
              <w:t>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5F892C99" w14:textId="77777777" w:rsidR="00F76CDB" w:rsidRPr="00F76CDB" w:rsidRDefault="00F76CDB" w:rsidP="00F76CDB">
            <w:pPr>
              <w:spacing w:line="360" w:lineRule="atLeast"/>
              <w:jc w:val="both"/>
              <w:rPr>
                <w:szCs w:val="24"/>
              </w:rPr>
            </w:pPr>
            <w:r w:rsidRPr="00F76CDB">
              <w:rPr>
                <w:b/>
                <w:bCs/>
                <w:szCs w:val="24"/>
              </w:rPr>
              <w:t>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2C80C97E" w14:textId="77777777" w:rsidR="00F76CDB" w:rsidRPr="00F76CDB" w:rsidRDefault="00F76CDB" w:rsidP="00F76CDB">
            <w:pPr>
              <w:spacing w:line="360" w:lineRule="atLeast"/>
              <w:jc w:val="both"/>
              <w:rPr>
                <w:szCs w:val="24"/>
              </w:rPr>
            </w:pPr>
            <w:r w:rsidRPr="00F76CDB">
              <w:rPr>
                <w:b/>
                <w:bCs/>
                <w:szCs w:val="24"/>
              </w:rPr>
              <w:t> </w:t>
            </w:r>
          </w:p>
        </w:tc>
        <w:tc>
          <w:tcPr>
            <w:tcW w:w="2090" w:type="dxa"/>
            <w:tcBorders>
              <w:top w:val="nil"/>
              <w:left w:val="nil"/>
              <w:bottom w:val="single" w:sz="8" w:space="0" w:color="auto"/>
              <w:right w:val="single" w:sz="8" w:space="0" w:color="auto"/>
            </w:tcBorders>
            <w:tcMar>
              <w:top w:w="0" w:type="dxa"/>
              <w:left w:w="108" w:type="dxa"/>
              <w:bottom w:w="0" w:type="dxa"/>
              <w:right w:w="108" w:type="dxa"/>
            </w:tcMar>
            <w:hideMark/>
          </w:tcPr>
          <w:p w14:paraId="63BEAD6E" w14:textId="77777777" w:rsidR="00F76CDB" w:rsidRPr="00F76CDB" w:rsidRDefault="00F76CDB" w:rsidP="00F76CDB">
            <w:pPr>
              <w:spacing w:line="360" w:lineRule="atLeast"/>
              <w:jc w:val="both"/>
              <w:rPr>
                <w:szCs w:val="24"/>
              </w:rPr>
            </w:pPr>
            <w:r w:rsidRPr="00F76CDB">
              <w:rPr>
                <w:b/>
                <w:bCs/>
                <w:szCs w:val="24"/>
              </w:rPr>
              <w:t> </w:t>
            </w:r>
          </w:p>
        </w:tc>
      </w:tr>
      <w:tr w:rsidR="00F76CDB" w:rsidRPr="00F76CDB" w14:paraId="383592EB" w14:textId="77777777" w:rsidTr="009E42AA">
        <w:trPr>
          <w:jc w:val="center"/>
        </w:trPr>
        <w:tc>
          <w:tcPr>
            <w:tcW w:w="183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86CD21" w14:textId="77777777" w:rsidR="00F76CDB" w:rsidRPr="00F76CDB" w:rsidRDefault="00F76CDB" w:rsidP="00F76CDB">
            <w:pPr>
              <w:rPr>
                <w:szCs w:val="24"/>
              </w:rPr>
            </w:pPr>
            <w:r w:rsidRPr="00F76CDB">
              <w:rPr>
                <w:szCs w:val="24"/>
              </w:rPr>
              <w:t>2.</w:t>
            </w:r>
          </w:p>
        </w:tc>
        <w:tc>
          <w:tcPr>
            <w:tcW w:w="1701"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07872C3" w14:textId="77777777" w:rsidR="00F76CDB" w:rsidRPr="00F76CDB" w:rsidRDefault="00F76CDB" w:rsidP="00F76CDB">
            <w:pPr>
              <w:rPr>
                <w:szCs w:val="24"/>
              </w:rPr>
            </w:pPr>
            <w:r w:rsidRPr="00F76CDB">
              <w:rPr>
                <w:szCs w:val="24"/>
              </w:rPr>
              <w:t>Priemonės vaiko atstovams pagal įstatymą</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47D75B69" w14:textId="77777777" w:rsidR="00F76CDB" w:rsidRPr="00F76CDB" w:rsidRDefault="00F76CDB" w:rsidP="00F76CDB">
            <w:pPr>
              <w:spacing w:line="360" w:lineRule="atLeast"/>
              <w:jc w:val="both"/>
              <w:rPr>
                <w:szCs w:val="24"/>
              </w:rPr>
            </w:pPr>
            <w:r w:rsidRPr="00F76CDB">
              <w:rPr>
                <w:b/>
                <w:bCs/>
                <w:szCs w:val="24"/>
              </w:rPr>
              <w:t>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2BDAAA4E" w14:textId="77777777" w:rsidR="00F76CDB" w:rsidRPr="00F76CDB" w:rsidRDefault="00F76CDB" w:rsidP="00F76CDB">
            <w:pPr>
              <w:spacing w:line="360" w:lineRule="atLeast"/>
              <w:jc w:val="both"/>
              <w:rPr>
                <w:szCs w:val="24"/>
              </w:rPr>
            </w:pPr>
            <w:r w:rsidRPr="00F76CDB">
              <w:rPr>
                <w:b/>
                <w:bCs/>
                <w:szCs w:val="24"/>
              </w:rPr>
              <w:t>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7EC44008" w14:textId="77777777" w:rsidR="00F76CDB" w:rsidRPr="00F76CDB" w:rsidRDefault="00F76CDB" w:rsidP="00F76CDB">
            <w:pPr>
              <w:spacing w:line="360" w:lineRule="atLeast"/>
              <w:jc w:val="both"/>
              <w:rPr>
                <w:szCs w:val="24"/>
              </w:rPr>
            </w:pPr>
            <w:r w:rsidRPr="00F76CDB">
              <w:rPr>
                <w:b/>
                <w:bCs/>
                <w:szCs w:val="24"/>
              </w:rPr>
              <w:t> </w:t>
            </w:r>
          </w:p>
        </w:tc>
        <w:tc>
          <w:tcPr>
            <w:tcW w:w="2090" w:type="dxa"/>
            <w:tcBorders>
              <w:top w:val="nil"/>
              <w:left w:val="nil"/>
              <w:bottom w:val="single" w:sz="8" w:space="0" w:color="auto"/>
              <w:right w:val="single" w:sz="8" w:space="0" w:color="auto"/>
            </w:tcBorders>
            <w:tcMar>
              <w:top w:w="0" w:type="dxa"/>
              <w:left w:w="108" w:type="dxa"/>
              <w:bottom w:w="0" w:type="dxa"/>
              <w:right w:w="108" w:type="dxa"/>
            </w:tcMar>
            <w:hideMark/>
          </w:tcPr>
          <w:p w14:paraId="49D980F8" w14:textId="77777777" w:rsidR="00F76CDB" w:rsidRPr="00F76CDB" w:rsidRDefault="00F76CDB" w:rsidP="00F76CDB">
            <w:pPr>
              <w:spacing w:line="360" w:lineRule="atLeast"/>
              <w:jc w:val="both"/>
              <w:rPr>
                <w:szCs w:val="24"/>
              </w:rPr>
            </w:pPr>
            <w:r w:rsidRPr="00F76CDB">
              <w:rPr>
                <w:b/>
                <w:bCs/>
                <w:szCs w:val="24"/>
              </w:rPr>
              <w:t> </w:t>
            </w:r>
          </w:p>
        </w:tc>
      </w:tr>
      <w:tr w:rsidR="00F76CDB" w:rsidRPr="00F76CDB" w14:paraId="636AB100" w14:textId="77777777" w:rsidTr="009E42AA">
        <w:trPr>
          <w:jc w:val="center"/>
        </w:trPr>
        <w:tc>
          <w:tcPr>
            <w:tcW w:w="0" w:type="auto"/>
            <w:vMerge/>
            <w:tcBorders>
              <w:top w:val="nil"/>
              <w:left w:val="single" w:sz="8" w:space="0" w:color="auto"/>
              <w:bottom w:val="single" w:sz="8" w:space="0" w:color="auto"/>
              <w:right w:val="single" w:sz="8" w:space="0" w:color="auto"/>
            </w:tcBorders>
            <w:vAlign w:val="center"/>
            <w:hideMark/>
          </w:tcPr>
          <w:p w14:paraId="7A521FA1" w14:textId="77777777" w:rsidR="00F76CDB" w:rsidRPr="00F76CDB" w:rsidRDefault="00F76CDB" w:rsidP="00F76CDB">
            <w:pPr>
              <w:rPr>
                <w:szCs w:val="24"/>
              </w:rPr>
            </w:pPr>
          </w:p>
        </w:tc>
        <w:tc>
          <w:tcPr>
            <w:tcW w:w="0" w:type="auto"/>
            <w:vMerge/>
            <w:tcBorders>
              <w:top w:val="nil"/>
              <w:left w:val="nil"/>
              <w:bottom w:val="single" w:sz="8" w:space="0" w:color="auto"/>
              <w:right w:val="single" w:sz="8" w:space="0" w:color="auto"/>
            </w:tcBorders>
            <w:vAlign w:val="center"/>
            <w:hideMark/>
          </w:tcPr>
          <w:p w14:paraId="3B9450A9" w14:textId="77777777" w:rsidR="00F76CDB" w:rsidRPr="00F76CDB" w:rsidRDefault="00F76CDB" w:rsidP="00F76CDB">
            <w:pPr>
              <w:rPr>
                <w:szCs w:val="24"/>
              </w:rPr>
            </w:pP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43E72FE5" w14:textId="77777777" w:rsidR="00F76CDB" w:rsidRPr="00F76CDB" w:rsidRDefault="00F76CDB" w:rsidP="00F76CDB">
            <w:pPr>
              <w:spacing w:line="360" w:lineRule="atLeast"/>
              <w:jc w:val="both"/>
              <w:rPr>
                <w:szCs w:val="24"/>
              </w:rPr>
            </w:pPr>
            <w:r w:rsidRPr="00F76CDB">
              <w:rPr>
                <w:b/>
                <w:bCs/>
                <w:szCs w:val="24"/>
              </w:rPr>
              <w:t>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17254F7E" w14:textId="77777777" w:rsidR="00F76CDB" w:rsidRPr="00F76CDB" w:rsidRDefault="00F76CDB" w:rsidP="00F76CDB">
            <w:pPr>
              <w:spacing w:line="360" w:lineRule="atLeast"/>
              <w:jc w:val="both"/>
              <w:rPr>
                <w:szCs w:val="24"/>
              </w:rPr>
            </w:pPr>
            <w:r w:rsidRPr="00F76CDB">
              <w:rPr>
                <w:b/>
                <w:bCs/>
                <w:szCs w:val="24"/>
              </w:rPr>
              <w:t>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0D674C73" w14:textId="77777777" w:rsidR="00F76CDB" w:rsidRPr="00F76CDB" w:rsidRDefault="00F76CDB" w:rsidP="00F76CDB">
            <w:pPr>
              <w:spacing w:line="360" w:lineRule="atLeast"/>
              <w:jc w:val="both"/>
              <w:rPr>
                <w:szCs w:val="24"/>
              </w:rPr>
            </w:pPr>
            <w:r w:rsidRPr="00F76CDB">
              <w:rPr>
                <w:b/>
                <w:bCs/>
                <w:szCs w:val="24"/>
              </w:rPr>
              <w:t> </w:t>
            </w:r>
          </w:p>
        </w:tc>
        <w:tc>
          <w:tcPr>
            <w:tcW w:w="2090" w:type="dxa"/>
            <w:tcBorders>
              <w:top w:val="nil"/>
              <w:left w:val="nil"/>
              <w:bottom w:val="single" w:sz="8" w:space="0" w:color="auto"/>
              <w:right w:val="single" w:sz="8" w:space="0" w:color="auto"/>
            </w:tcBorders>
            <w:tcMar>
              <w:top w:w="0" w:type="dxa"/>
              <w:left w:w="108" w:type="dxa"/>
              <w:bottom w:w="0" w:type="dxa"/>
              <w:right w:w="108" w:type="dxa"/>
            </w:tcMar>
            <w:hideMark/>
          </w:tcPr>
          <w:p w14:paraId="4EEC89AE" w14:textId="77777777" w:rsidR="00F76CDB" w:rsidRPr="00F76CDB" w:rsidRDefault="00F76CDB" w:rsidP="00F76CDB">
            <w:pPr>
              <w:spacing w:line="360" w:lineRule="atLeast"/>
              <w:jc w:val="both"/>
              <w:rPr>
                <w:szCs w:val="24"/>
              </w:rPr>
            </w:pPr>
            <w:r w:rsidRPr="00F76CDB">
              <w:rPr>
                <w:b/>
                <w:bCs/>
                <w:szCs w:val="24"/>
              </w:rPr>
              <w:t> </w:t>
            </w:r>
          </w:p>
        </w:tc>
      </w:tr>
      <w:tr w:rsidR="00F76CDB" w:rsidRPr="00F76CDB" w14:paraId="6F47568C" w14:textId="77777777" w:rsidTr="009E42AA">
        <w:trPr>
          <w:jc w:val="center"/>
        </w:trPr>
        <w:tc>
          <w:tcPr>
            <w:tcW w:w="0" w:type="auto"/>
            <w:vMerge/>
            <w:tcBorders>
              <w:top w:val="nil"/>
              <w:left w:val="single" w:sz="8" w:space="0" w:color="auto"/>
              <w:bottom w:val="single" w:sz="8" w:space="0" w:color="auto"/>
              <w:right w:val="single" w:sz="8" w:space="0" w:color="auto"/>
            </w:tcBorders>
            <w:vAlign w:val="center"/>
            <w:hideMark/>
          </w:tcPr>
          <w:p w14:paraId="0F153035" w14:textId="77777777" w:rsidR="00F76CDB" w:rsidRPr="00F76CDB" w:rsidRDefault="00F76CDB" w:rsidP="00F76CDB">
            <w:pPr>
              <w:rPr>
                <w:szCs w:val="24"/>
              </w:rPr>
            </w:pPr>
          </w:p>
        </w:tc>
        <w:tc>
          <w:tcPr>
            <w:tcW w:w="0" w:type="auto"/>
            <w:vMerge/>
            <w:tcBorders>
              <w:top w:val="nil"/>
              <w:left w:val="nil"/>
              <w:bottom w:val="single" w:sz="8" w:space="0" w:color="auto"/>
              <w:right w:val="single" w:sz="8" w:space="0" w:color="auto"/>
            </w:tcBorders>
            <w:vAlign w:val="center"/>
            <w:hideMark/>
          </w:tcPr>
          <w:p w14:paraId="3AE7279D" w14:textId="77777777" w:rsidR="00F76CDB" w:rsidRPr="00F76CDB" w:rsidRDefault="00F76CDB" w:rsidP="00F76CDB">
            <w:pPr>
              <w:rPr>
                <w:szCs w:val="24"/>
              </w:rPr>
            </w:pP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50E77B04" w14:textId="77777777" w:rsidR="00F76CDB" w:rsidRPr="00F76CDB" w:rsidRDefault="00F76CDB" w:rsidP="00F76CDB">
            <w:pPr>
              <w:spacing w:line="360" w:lineRule="atLeast"/>
              <w:jc w:val="both"/>
              <w:rPr>
                <w:szCs w:val="24"/>
              </w:rPr>
            </w:pPr>
            <w:r w:rsidRPr="00F76CDB">
              <w:rPr>
                <w:b/>
                <w:bCs/>
                <w:szCs w:val="24"/>
              </w:rPr>
              <w:t>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5B671F25" w14:textId="77777777" w:rsidR="00F76CDB" w:rsidRPr="00F76CDB" w:rsidRDefault="00F76CDB" w:rsidP="00F76CDB">
            <w:pPr>
              <w:spacing w:line="360" w:lineRule="atLeast"/>
              <w:jc w:val="both"/>
              <w:rPr>
                <w:szCs w:val="24"/>
              </w:rPr>
            </w:pPr>
            <w:r w:rsidRPr="00F76CDB">
              <w:rPr>
                <w:b/>
                <w:bCs/>
                <w:szCs w:val="24"/>
              </w:rPr>
              <w:t>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E22AE5A" w14:textId="77777777" w:rsidR="00F76CDB" w:rsidRPr="00F76CDB" w:rsidRDefault="00F76CDB" w:rsidP="00F76CDB">
            <w:pPr>
              <w:spacing w:line="360" w:lineRule="atLeast"/>
              <w:jc w:val="both"/>
              <w:rPr>
                <w:szCs w:val="24"/>
              </w:rPr>
            </w:pPr>
            <w:r w:rsidRPr="00F76CDB">
              <w:rPr>
                <w:b/>
                <w:bCs/>
                <w:szCs w:val="24"/>
              </w:rPr>
              <w:t> </w:t>
            </w:r>
          </w:p>
        </w:tc>
        <w:tc>
          <w:tcPr>
            <w:tcW w:w="2090" w:type="dxa"/>
            <w:tcBorders>
              <w:top w:val="nil"/>
              <w:left w:val="nil"/>
              <w:bottom w:val="single" w:sz="8" w:space="0" w:color="auto"/>
              <w:right w:val="single" w:sz="8" w:space="0" w:color="auto"/>
            </w:tcBorders>
            <w:tcMar>
              <w:top w:w="0" w:type="dxa"/>
              <w:left w:w="108" w:type="dxa"/>
              <w:bottom w:w="0" w:type="dxa"/>
              <w:right w:w="108" w:type="dxa"/>
            </w:tcMar>
            <w:hideMark/>
          </w:tcPr>
          <w:p w14:paraId="3387795B" w14:textId="77777777" w:rsidR="00F76CDB" w:rsidRPr="00F76CDB" w:rsidRDefault="00F76CDB" w:rsidP="00F76CDB">
            <w:pPr>
              <w:spacing w:line="360" w:lineRule="atLeast"/>
              <w:jc w:val="both"/>
              <w:rPr>
                <w:szCs w:val="24"/>
              </w:rPr>
            </w:pPr>
            <w:r w:rsidRPr="00F76CDB">
              <w:rPr>
                <w:b/>
                <w:bCs/>
                <w:szCs w:val="24"/>
              </w:rPr>
              <w:t> </w:t>
            </w:r>
          </w:p>
        </w:tc>
      </w:tr>
      <w:tr w:rsidR="00F76CDB" w:rsidRPr="00F76CDB" w14:paraId="1304F511" w14:textId="77777777" w:rsidTr="009E42AA">
        <w:trPr>
          <w:jc w:val="center"/>
        </w:trPr>
        <w:tc>
          <w:tcPr>
            <w:tcW w:w="183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D0256F" w14:textId="77777777" w:rsidR="00F76CDB" w:rsidRPr="00F76CDB" w:rsidRDefault="00F76CDB" w:rsidP="00F76CDB">
            <w:pPr>
              <w:rPr>
                <w:szCs w:val="24"/>
              </w:rPr>
            </w:pPr>
            <w:r w:rsidRPr="00F76CDB">
              <w:rPr>
                <w:szCs w:val="24"/>
              </w:rPr>
              <w:t>3.</w:t>
            </w:r>
          </w:p>
        </w:tc>
        <w:tc>
          <w:tcPr>
            <w:tcW w:w="1701"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238CE72" w14:textId="77777777" w:rsidR="00F76CDB" w:rsidRPr="00F76CDB" w:rsidRDefault="00F76CDB" w:rsidP="00F76CDB">
            <w:pPr>
              <w:rPr>
                <w:szCs w:val="24"/>
              </w:rPr>
            </w:pPr>
            <w:r w:rsidRPr="00F76CDB">
              <w:rPr>
                <w:szCs w:val="24"/>
              </w:rPr>
              <w:t>Kita pagalba vaiko atstovams pagal įstatymą</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4854AAF4" w14:textId="77777777" w:rsidR="00F76CDB" w:rsidRPr="00F76CDB" w:rsidRDefault="00F76CDB" w:rsidP="00F76CDB">
            <w:pPr>
              <w:spacing w:line="360" w:lineRule="atLeast"/>
              <w:jc w:val="both"/>
              <w:rPr>
                <w:szCs w:val="24"/>
              </w:rPr>
            </w:pPr>
            <w:r w:rsidRPr="00F76CDB">
              <w:rPr>
                <w:b/>
                <w:bCs/>
                <w:szCs w:val="24"/>
              </w:rPr>
              <w:t>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732F2DAD" w14:textId="77777777" w:rsidR="00F76CDB" w:rsidRPr="00F76CDB" w:rsidRDefault="00F76CDB" w:rsidP="00F76CDB">
            <w:pPr>
              <w:spacing w:line="360" w:lineRule="atLeast"/>
              <w:jc w:val="both"/>
              <w:rPr>
                <w:szCs w:val="24"/>
              </w:rPr>
            </w:pPr>
            <w:r w:rsidRPr="00F76CDB">
              <w:rPr>
                <w:b/>
                <w:bCs/>
                <w:szCs w:val="24"/>
              </w:rPr>
              <w:t>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73F83A49" w14:textId="77777777" w:rsidR="00F76CDB" w:rsidRPr="00F76CDB" w:rsidRDefault="00F76CDB" w:rsidP="00F76CDB">
            <w:pPr>
              <w:spacing w:line="360" w:lineRule="atLeast"/>
              <w:jc w:val="both"/>
              <w:rPr>
                <w:szCs w:val="24"/>
              </w:rPr>
            </w:pPr>
            <w:r w:rsidRPr="00F76CDB">
              <w:rPr>
                <w:b/>
                <w:bCs/>
                <w:szCs w:val="24"/>
              </w:rPr>
              <w:t> </w:t>
            </w:r>
          </w:p>
        </w:tc>
        <w:tc>
          <w:tcPr>
            <w:tcW w:w="2090" w:type="dxa"/>
            <w:tcBorders>
              <w:top w:val="nil"/>
              <w:left w:val="nil"/>
              <w:bottom w:val="single" w:sz="8" w:space="0" w:color="auto"/>
              <w:right w:val="single" w:sz="8" w:space="0" w:color="auto"/>
            </w:tcBorders>
            <w:tcMar>
              <w:top w:w="0" w:type="dxa"/>
              <w:left w:w="108" w:type="dxa"/>
              <w:bottom w:w="0" w:type="dxa"/>
              <w:right w:w="108" w:type="dxa"/>
            </w:tcMar>
            <w:hideMark/>
          </w:tcPr>
          <w:p w14:paraId="14E0E6DA" w14:textId="77777777" w:rsidR="00F76CDB" w:rsidRPr="00F76CDB" w:rsidRDefault="00F76CDB" w:rsidP="00F76CDB">
            <w:pPr>
              <w:spacing w:line="360" w:lineRule="atLeast"/>
              <w:jc w:val="both"/>
              <w:rPr>
                <w:szCs w:val="24"/>
              </w:rPr>
            </w:pPr>
            <w:r w:rsidRPr="00F76CDB">
              <w:rPr>
                <w:b/>
                <w:bCs/>
                <w:szCs w:val="24"/>
              </w:rPr>
              <w:t> </w:t>
            </w:r>
          </w:p>
        </w:tc>
      </w:tr>
      <w:tr w:rsidR="00F76CDB" w:rsidRPr="00F76CDB" w14:paraId="273C52E8" w14:textId="77777777" w:rsidTr="009E42AA">
        <w:trPr>
          <w:jc w:val="center"/>
        </w:trPr>
        <w:tc>
          <w:tcPr>
            <w:tcW w:w="0" w:type="auto"/>
            <w:vMerge/>
            <w:tcBorders>
              <w:top w:val="nil"/>
              <w:left w:val="single" w:sz="8" w:space="0" w:color="auto"/>
              <w:bottom w:val="single" w:sz="8" w:space="0" w:color="auto"/>
              <w:right w:val="single" w:sz="8" w:space="0" w:color="auto"/>
            </w:tcBorders>
            <w:vAlign w:val="center"/>
            <w:hideMark/>
          </w:tcPr>
          <w:p w14:paraId="403A45AC" w14:textId="77777777" w:rsidR="00F76CDB" w:rsidRPr="00F76CDB" w:rsidRDefault="00F76CDB" w:rsidP="00F76CDB">
            <w:pPr>
              <w:rPr>
                <w:szCs w:val="24"/>
              </w:rPr>
            </w:pPr>
          </w:p>
        </w:tc>
        <w:tc>
          <w:tcPr>
            <w:tcW w:w="0" w:type="auto"/>
            <w:vMerge/>
            <w:tcBorders>
              <w:top w:val="nil"/>
              <w:left w:val="nil"/>
              <w:bottom w:val="single" w:sz="8" w:space="0" w:color="auto"/>
              <w:right w:val="single" w:sz="8" w:space="0" w:color="auto"/>
            </w:tcBorders>
            <w:vAlign w:val="center"/>
            <w:hideMark/>
          </w:tcPr>
          <w:p w14:paraId="168FAFAE" w14:textId="77777777" w:rsidR="00F76CDB" w:rsidRPr="00F76CDB" w:rsidRDefault="00F76CDB" w:rsidP="00F76CDB">
            <w:pPr>
              <w:rPr>
                <w:szCs w:val="24"/>
              </w:rPr>
            </w:pP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215351AC" w14:textId="77777777" w:rsidR="00F76CDB" w:rsidRPr="00F76CDB" w:rsidRDefault="00F76CDB" w:rsidP="00F76CDB">
            <w:pPr>
              <w:spacing w:line="360" w:lineRule="atLeast"/>
              <w:jc w:val="both"/>
              <w:rPr>
                <w:szCs w:val="24"/>
              </w:rPr>
            </w:pPr>
            <w:r w:rsidRPr="00F76CDB">
              <w:rPr>
                <w:b/>
                <w:bCs/>
                <w:szCs w:val="24"/>
              </w:rPr>
              <w:t>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1470F473" w14:textId="77777777" w:rsidR="00F76CDB" w:rsidRPr="00F76CDB" w:rsidRDefault="00F76CDB" w:rsidP="00F76CDB">
            <w:pPr>
              <w:spacing w:line="360" w:lineRule="atLeast"/>
              <w:jc w:val="both"/>
              <w:rPr>
                <w:szCs w:val="24"/>
              </w:rPr>
            </w:pPr>
            <w:r w:rsidRPr="00F76CDB">
              <w:rPr>
                <w:b/>
                <w:bCs/>
                <w:szCs w:val="24"/>
              </w:rPr>
              <w:t>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C5EA5C3" w14:textId="77777777" w:rsidR="00F76CDB" w:rsidRPr="00F76CDB" w:rsidRDefault="00F76CDB" w:rsidP="00F76CDB">
            <w:pPr>
              <w:spacing w:line="360" w:lineRule="atLeast"/>
              <w:jc w:val="both"/>
              <w:rPr>
                <w:szCs w:val="24"/>
              </w:rPr>
            </w:pPr>
            <w:r w:rsidRPr="00F76CDB">
              <w:rPr>
                <w:b/>
                <w:bCs/>
                <w:szCs w:val="24"/>
              </w:rPr>
              <w:t> </w:t>
            </w:r>
          </w:p>
        </w:tc>
        <w:tc>
          <w:tcPr>
            <w:tcW w:w="2090" w:type="dxa"/>
            <w:tcBorders>
              <w:top w:val="nil"/>
              <w:left w:val="nil"/>
              <w:bottom w:val="single" w:sz="8" w:space="0" w:color="auto"/>
              <w:right w:val="single" w:sz="8" w:space="0" w:color="auto"/>
            </w:tcBorders>
            <w:tcMar>
              <w:top w:w="0" w:type="dxa"/>
              <w:left w:w="108" w:type="dxa"/>
              <w:bottom w:w="0" w:type="dxa"/>
              <w:right w:w="108" w:type="dxa"/>
            </w:tcMar>
            <w:hideMark/>
          </w:tcPr>
          <w:p w14:paraId="6609F657" w14:textId="77777777" w:rsidR="00F76CDB" w:rsidRPr="00F76CDB" w:rsidRDefault="00F76CDB" w:rsidP="00F76CDB">
            <w:pPr>
              <w:spacing w:line="360" w:lineRule="atLeast"/>
              <w:jc w:val="both"/>
              <w:rPr>
                <w:szCs w:val="24"/>
              </w:rPr>
            </w:pPr>
            <w:r w:rsidRPr="00F76CDB">
              <w:rPr>
                <w:b/>
                <w:bCs/>
                <w:szCs w:val="24"/>
              </w:rPr>
              <w:t> </w:t>
            </w:r>
          </w:p>
        </w:tc>
      </w:tr>
      <w:tr w:rsidR="00F76CDB" w:rsidRPr="00F76CDB" w14:paraId="76581CD6" w14:textId="77777777" w:rsidTr="009E42AA">
        <w:trPr>
          <w:jc w:val="center"/>
        </w:trPr>
        <w:tc>
          <w:tcPr>
            <w:tcW w:w="0" w:type="auto"/>
            <w:vMerge/>
            <w:tcBorders>
              <w:top w:val="nil"/>
              <w:left w:val="single" w:sz="8" w:space="0" w:color="auto"/>
              <w:bottom w:val="single" w:sz="8" w:space="0" w:color="auto"/>
              <w:right w:val="single" w:sz="8" w:space="0" w:color="auto"/>
            </w:tcBorders>
            <w:vAlign w:val="center"/>
            <w:hideMark/>
          </w:tcPr>
          <w:p w14:paraId="504545F4" w14:textId="77777777" w:rsidR="00F76CDB" w:rsidRPr="00F76CDB" w:rsidRDefault="00F76CDB" w:rsidP="00F76CDB">
            <w:pPr>
              <w:rPr>
                <w:szCs w:val="24"/>
              </w:rPr>
            </w:pPr>
          </w:p>
        </w:tc>
        <w:tc>
          <w:tcPr>
            <w:tcW w:w="0" w:type="auto"/>
            <w:vMerge/>
            <w:tcBorders>
              <w:top w:val="nil"/>
              <w:left w:val="nil"/>
              <w:bottom w:val="single" w:sz="8" w:space="0" w:color="auto"/>
              <w:right w:val="single" w:sz="8" w:space="0" w:color="auto"/>
            </w:tcBorders>
            <w:vAlign w:val="center"/>
            <w:hideMark/>
          </w:tcPr>
          <w:p w14:paraId="0C9979E9" w14:textId="77777777" w:rsidR="00F76CDB" w:rsidRPr="00F76CDB" w:rsidRDefault="00F76CDB" w:rsidP="00F76CDB">
            <w:pPr>
              <w:rPr>
                <w:szCs w:val="24"/>
              </w:rPr>
            </w:pP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76E69211" w14:textId="77777777" w:rsidR="00F76CDB" w:rsidRPr="00F76CDB" w:rsidRDefault="00F76CDB" w:rsidP="00F76CDB">
            <w:pPr>
              <w:spacing w:line="360" w:lineRule="atLeast"/>
              <w:jc w:val="both"/>
              <w:rPr>
                <w:szCs w:val="24"/>
              </w:rPr>
            </w:pPr>
            <w:r w:rsidRPr="00F76CDB">
              <w:rPr>
                <w:b/>
                <w:bCs/>
                <w:szCs w:val="24"/>
              </w:rPr>
              <w:t>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067E9FBF" w14:textId="77777777" w:rsidR="00F76CDB" w:rsidRPr="00F76CDB" w:rsidRDefault="00F76CDB" w:rsidP="00F76CDB">
            <w:pPr>
              <w:spacing w:line="360" w:lineRule="atLeast"/>
              <w:jc w:val="both"/>
              <w:rPr>
                <w:szCs w:val="24"/>
              </w:rPr>
            </w:pPr>
            <w:r w:rsidRPr="00F76CDB">
              <w:rPr>
                <w:b/>
                <w:bCs/>
                <w:szCs w:val="24"/>
              </w:rPr>
              <w:t>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2C328BF" w14:textId="77777777" w:rsidR="00F76CDB" w:rsidRPr="00F76CDB" w:rsidRDefault="00F76CDB" w:rsidP="00F76CDB">
            <w:pPr>
              <w:spacing w:line="360" w:lineRule="atLeast"/>
              <w:jc w:val="both"/>
              <w:rPr>
                <w:szCs w:val="24"/>
              </w:rPr>
            </w:pPr>
            <w:r w:rsidRPr="00F76CDB">
              <w:rPr>
                <w:b/>
                <w:bCs/>
                <w:szCs w:val="24"/>
              </w:rPr>
              <w:t> </w:t>
            </w:r>
          </w:p>
        </w:tc>
        <w:tc>
          <w:tcPr>
            <w:tcW w:w="2090" w:type="dxa"/>
            <w:tcBorders>
              <w:top w:val="nil"/>
              <w:left w:val="nil"/>
              <w:bottom w:val="single" w:sz="8" w:space="0" w:color="auto"/>
              <w:right w:val="single" w:sz="8" w:space="0" w:color="auto"/>
            </w:tcBorders>
            <w:tcMar>
              <w:top w:w="0" w:type="dxa"/>
              <w:left w:w="108" w:type="dxa"/>
              <w:bottom w:w="0" w:type="dxa"/>
              <w:right w:w="108" w:type="dxa"/>
            </w:tcMar>
            <w:hideMark/>
          </w:tcPr>
          <w:p w14:paraId="53FEF05E" w14:textId="77777777" w:rsidR="00F76CDB" w:rsidRPr="00F76CDB" w:rsidRDefault="00F76CDB" w:rsidP="00F76CDB">
            <w:pPr>
              <w:spacing w:line="360" w:lineRule="atLeast"/>
              <w:jc w:val="both"/>
              <w:rPr>
                <w:szCs w:val="24"/>
              </w:rPr>
            </w:pPr>
            <w:r w:rsidRPr="00F76CDB">
              <w:rPr>
                <w:b/>
                <w:bCs/>
                <w:szCs w:val="24"/>
              </w:rPr>
              <w:t> </w:t>
            </w:r>
          </w:p>
        </w:tc>
      </w:tr>
      <w:tr w:rsidR="00F76CDB" w:rsidRPr="00F76CDB" w14:paraId="52E1E1C0" w14:textId="77777777" w:rsidTr="009E42AA">
        <w:trPr>
          <w:trHeight w:val="305"/>
          <w:jc w:val="center"/>
        </w:trPr>
        <w:tc>
          <w:tcPr>
            <w:tcW w:w="3539" w:type="dxa"/>
            <w:gridSpan w:val="2"/>
            <w:vMerge w:val="restart"/>
            <w:tcBorders>
              <w:top w:val="nil"/>
              <w:left w:val="single" w:sz="8" w:space="0" w:color="auto"/>
              <w:bottom w:val="nil"/>
              <w:right w:val="single" w:sz="8" w:space="0" w:color="auto"/>
            </w:tcBorders>
            <w:tcMar>
              <w:top w:w="0" w:type="dxa"/>
              <w:left w:w="108" w:type="dxa"/>
              <w:bottom w:w="0" w:type="dxa"/>
              <w:right w:w="108" w:type="dxa"/>
            </w:tcMar>
            <w:hideMark/>
          </w:tcPr>
          <w:p w14:paraId="2D574404" w14:textId="77777777" w:rsidR="00F76CDB" w:rsidRPr="00F76CDB" w:rsidRDefault="00F76CDB" w:rsidP="00F76CDB">
            <w:pPr>
              <w:rPr>
                <w:szCs w:val="24"/>
              </w:rPr>
            </w:pPr>
            <w:r w:rsidRPr="00F76CDB">
              <w:rPr>
                <w:b/>
                <w:bCs/>
                <w:szCs w:val="24"/>
              </w:rPr>
              <w:t> </w:t>
            </w:r>
          </w:p>
          <w:p w14:paraId="07D9141D" w14:textId="77777777" w:rsidR="00F76CDB" w:rsidRPr="00F76CDB" w:rsidRDefault="00F76CDB" w:rsidP="00F76CDB">
            <w:pPr>
              <w:rPr>
                <w:szCs w:val="24"/>
              </w:rPr>
            </w:pPr>
            <w:r w:rsidRPr="00F76CDB">
              <w:rPr>
                <w:b/>
                <w:bCs/>
                <w:szCs w:val="24"/>
              </w:rPr>
              <w:t>Tarpinių rezultatų aptarimų tvarkaraštis</w:t>
            </w:r>
          </w:p>
        </w:tc>
        <w:tc>
          <w:tcPr>
            <w:tcW w:w="10453"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2DE55B07" w14:textId="77777777" w:rsidR="00F76CDB" w:rsidRPr="00F76CDB" w:rsidRDefault="00F76CDB" w:rsidP="00F76CDB">
            <w:pPr>
              <w:spacing w:line="360" w:lineRule="atLeast"/>
              <w:jc w:val="both"/>
              <w:rPr>
                <w:szCs w:val="24"/>
              </w:rPr>
            </w:pPr>
            <w:r w:rsidRPr="00F76CDB">
              <w:rPr>
                <w:b/>
                <w:bCs/>
                <w:szCs w:val="24"/>
              </w:rPr>
              <w:t> </w:t>
            </w:r>
          </w:p>
        </w:tc>
      </w:tr>
      <w:tr w:rsidR="00F76CDB" w:rsidRPr="00F76CDB" w14:paraId="73F78163" w14:textId="77777777" w:rsidTr="009E42AA">
        <w:trPr>
          <w:trHeight w:val="177"/>
          <w:jc w:val="center"/>
        </w:trPr>
        <w:tc>
          <w:tcPr>
            <w:tcW w:w="0" w:type="auto"/>
            <w:gridSpan w:val="2"/>
            <w:vMerge/>
            <w:tcBorders>
              <w:top w:val="nil"/>
              <w:left w:val="single" w:sz="8" w:space="0" w:color="auto"/>
              <w:bottom w:val="nil"/>
              <w:right w:val="single" w:sz="8" w:space="0" w:color="auto"/>
            </w:tcBorders>
            <w:vAlign w:val="center"/>
            <w:hideMark/>
          </w:tcPr>
          <w:p w14:paraId="3E9E6428" w14:textId="77777777" w:rsidR="00F76CDB" w:rsidRPr="00F76CDB" w:rsidRDefault="00F76CDB" w:rsidP="00F76CDB">
            <w:pPr>
              <w:rPr>
                <w:szCs w:val="24"/>
              </w:rPr>
            </w:pPr>
          </w:p>
        </w:tc>
        <w:tc>
          <w:tcPr>
            <w:tcW w:w="10453"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5D753177" w14:textId="77777777" w:rsidR="00F76CDB" w:rsidRPr="00F76CDB" w:rsidRDefault="00F76CDB" w:rsidP="00F76CDB">
            <w:pPr>
              <w:spacing w:line="360" w:lineRule="atLeast"/>
              <w:jc w:val="both"/>
              <w:rPr>
                <w:szCs w:val="24"/>
              </w:rPr>
            </w:pPr>
            <w:r w:rsidRPr="00F76CDB">
              <w:rPr>
                <w:b/>
                <w:bCs/>
                <w:szCs w:val="24"/>
              </w:rPr>
              <w:t> </w:t>
            </w:r>
          </w:p>
        </w:tc>
      </w:tr>
      <w:tr w:rsidR="00F76CDB" w:rsidRPr="00F76CDB" w14:paraId="77F3D64A" w14:textId="77777777" w:rsidTr="009E42AA">
        <w:trPr>
          <w:trHeight w:val="177"/>
          <w:jc w:val="center"/>
        </w:trPr>
        <w:tc>
          <w:tcPr>
            <w:tcW w:w="353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2BA707" w14:textId="77777777" w:rsidR="00F76CDB" w:rsidRPr="00F76CDB" w:rsidRDefault="00F76CDB" w:rsidP="00F76CDB">
            <w:pPr>
              <w:rPr>
                <w:szCs w:val="24"/>
              </w:rPr>
            </w:pPr>
            <w:r w:rsidRPr="00F76CDB">
              <w:rPr>
                <w:szCs w:val="24"/>
              </w:rPr>
              <w:t> </w:t>
            </w:r>
          </w:p>
        </w:tc>
        <w:tc>
          <w:tcPr>
            <w:tcW w:w="10453"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1AB39F52" w14:textId="77777777" w:rsidR="00F76CDB" w:rsidRPr="00F76CDB" w:rsidRDefault="00F76CDB" w:rsidP="00F76CDB">
            <w:pPr>
              <w:spacing w:line="360" w:lineRule="atLeast"/>
              <w:jc w:val="both"/>
              <w:rPr>
                <w:szCs w:val="24"/>
              </w:rPr>
            </w:pPr>
            <w:r w:rsidRPr="00F76CDB">
              <w:rPr>
                <w:b/>
                <w:bCs/>
                <w:szCs w:val="24"/>
              </w:rPr>
              <w:t> </w:t>
            </w:r>
          </w:p>
        </w:tc>
      </w:tr>
    </w:tbl>
    <w:p w14:paraId="6070DC5A" w14:textId="77777777" w:rsidR="00F76CDB" w:rsidRDefault="00F76CDB" w:rsidP="00F76CDB">
      <w:pPr>
        <w:shd w:val="clear" w:color="auto" w:fill="FFFFFF"/>
        <w:jc w:val="both"/>
        <w:rPr>
          <w:b/>
          <w:bCs/>
          <w:color w:val="212529"/>
          <w:szCs w:val="24"/>
        </w:rPr>
      </w:pPr>
      <w:r w:rsidRPr="00F76CDB">
        <w:rPr>
          <w:b/>
          <w:bCs/>
          <w:color w:val="212529"/>
          <w:szCs w:val="24"/>
        </w:rPr>
        <w:t> </w:t>
      </w:r>
    </w:p>
    <w:p w14:paraId="240E10DA" w14:textId="77777777" w:rsidR="00F76CDB" w:rsidRDefault="00F76CDB" w:rsidP="00F76CDB">
      <w:pPr>
        <w:shd w:val="clear" w:color="auto" w:fill="FFFFFF"/>
        <w:jc w:val="both"/>
        <w:rPr>
          <w:b/>
          <w:bCs/>
          <w:color w:val="212529"/>
          <w:szCs w:val="24"/>
        </w:rPr>
      </w:pPr>
    </w:p>
    <w:p w14:paraId="5A41CDB2" w14:textId="77777777" w:rsidR="00F76CDB" w:rsidRDefault="00F76CDB" w:rsidP="00F76CDB">
      <w:pPr>
        <w:shd w:val="clear" w:color="auto" w:fill="FFFFFF"/>
        <w:jc w:val="both"/>
        <w:rPr>
          <w:b/>
          <w:bCs/>
          <w:color w:val="212529"/>
          <w:szCs w:val="24"/>
        </w:rPr>
      </w:pPr>
    </w:p>
    <w:p w14:paraId="3B8827DB" w14:textId="77777777" w:rsidR="00F76CDB" w:rsidRDefault="00F76CDB" w:rsidP="00F76CDB">
      <w:pPr>
        <w:shd w:val="clear" w:color="auto" w:fill="FFFFFF"/>
        <w:jc w:val="both"/>
        <w:rPr>
          <w:b/>
          <w:bCs/>
          <w:color w:val="212529"/>
          <w:szCs w:val="24"/>
        </w:rPr>
      </w:pPr>
    </w:p>
    <w:p w14:paraId="1B6E13C2" w14:textId="77777777" w:rsidR="00F76CDB" w:rsidRPr="00F76CDB" w:rsidRDefault="00F76CDB" w:rsidP="00F76CDB">
      <w:pPr>
        <w:shd w:val="clear" w:color="auto" w:fill="FFFFFF"/>
        <w:jc w:val="both"/>
        <w:rPr>
          <w:color w:val="212529"/>
          <w:szCs w:val="24"/>
        </w:rPr>
      </w:pPr>
    </w:p>
    <w:p w14:paraId="64C2521E" w14:textId="77777777" w:rsidR="00F76CDB" w:rsidRPr="00F76CDB" w:rsidRDefault="00F76CDB" w:rsidP="00F76CDB">
      <w:pPr>
        <w:shd w:val="clear" w:color="auto" w:fill="FFFFFF"/>
        <w:jc w:val="both"/>
        <w:rPr>
          <w:color w:val="212529"/>
          <w:szCs w:val="24"/>
        </w:rPr>
      </w:pPr>
      <w:r w:rsidRPr="00F76CDB">
        <w:rPr>
          <w:b/>
          <w:bCs/>
          <w:color w:val="212529"/>
          <w:szCs w:val="24"/>
        </w:rPr>
        <w:t>Susipažinau ir pritariu:</w:t>
      </w:r>
    </w:p>
    <w:p w14:paraId="0DD5388C" w14:textId="77777777" w:rsidR="00F76CDB" w:rsidRPr="00F76CDB" w:rsidRDefault="00F76CDB" w:rsidP="00F76CDB">
      <w:pPr>
        <w:shd w:val="clear" w:color="auto" w:fill="FFFFFF"/>
        <w:jc w:val="both"/>
        <w:rPr>
          <w:color w:val="212529"/>
          <w:szCs w:val="24"/>
        </w:rPr>
      </w:pPr>
      <w:r w:rsidRPr="00F76CDB">
        <w:rPr>
          <w:color w:val="212529"/>
          <w:szCs w:val="24"/>
        </w:rPr>
        <w:t> </w:t>
      </w:r>
    </w:p>
    <w:p w14:paraId="47E6F8B3" w14:textId="77777777" w:rsidR="00F76CDB" w:rsidRPr="00F76CDB" w:rsidRDefault="00F76CDB" w:rsidP="00F76CDB">
      <w:pPr>
        <w:shd w:val="clear" w:color="auto" w:fill="FFFFFF"/>
        <w:jc w:val="both"/>
        <w:rPr>
          <w:color w:val="212529"/>
          <w:szCs w:val="24"/>
        </w:rPr>
      </w:pPr>
      <w:r w:rsidRPr="00F76CDB">
        <w:rPr>
          <w:color w:val="212529"/>
          <w:szCs w:val="24"/>
        </w:rPr>
        <w:t>Vaikas:________________________________________________________________________________________________________</w:t>
      </w:r>
    </w:p>
    <w:p w14:paraId="02DFBA75" w14:textId="77777777" w:rsidR="00F76CDB" w:rsidRPr="00F76CDB" w:rsidRDefault="00F76CDB" w:rsidP="00F76CDB">
      <w:pPr>
        <w:shd w:val="clear" w:color="auto" w:fill="FFFFFF"/>
        <w:ind w:firstLine="4558"/>
        <w:jc w:val="both"/>
        <w:rPr>
          <w:color w:val="212529"/>
          <w:szCs w:val="24"/>
        </w:rPr>
      </w:pPr>
      <w:r w:rsidRPr="00F76CDB">
        <w:rPr>
          <w:color w:val="212529"/>
          <w:sz w:val="20"/>
        </w:rPr>
        <w:t>                (parašas)                                                                     (vardas, pavardė)</w:t>
      </w:r>
    </w:p>
    <w:p w14:paraId="5C00BC4C" w14:textId="77777777" w:rsidR="00F76CDB" w:rsidRPr="00F76CDB" w:rsidRDefault="00F76CDB" w:rsidP="00F76CDB">
      <w:pPr>
        <w:shd w:val="clear" w:color="auto" w:fill="FFFFFF"/>
        <w:rPr>
          <w:color w:val="212529"/>
          <w:szCs w:val="24"/>
        </w:rPr>
      </w:pPr>
      <w:r w:rsidRPr="00F76CDB">
        <w:rPr>
          <w:color w:val="212529"/>
          <w:szCs w:val="24"/>
        </w:rPr>
        <w:t>Vaiko atstovas/-ai pagal įstatymą</w:t>
      </w:r>
      <w:r w:rsidRPr="00F76CDB">
        <w:rPr>
          <w:color w:val="212529"/>
          <w:sz w:val="20"/>
        </w:rPr>
        <w:t>: ___________________________________________________________________________________________________</w:t>
      </w:r>
    </w:p>
    <w:p w14:paraId="23448661" w14:textId="77777777" w:rsidR="00F76CDB" w:rsidRPr="00F76CDB" w:rsidRDefault="00F76CDB" w:rsidP="00F76CDB">
      <w:pPr>
        <w:shd w:val="clear" w:color="auto" w:fill="FFFFFF"/>
        <w:ind w:firstLine="4558"/>
        <w:jc w:val="both"/>
        <w:rPr>
          <w:color w:val="212529"/>
          <w:szCs w:val="24"/>
        </w:rPr>
      </w:pPr>
      <w:r w:rsidRPr="00F76CDB">
        <w:rPr>
          <w:color w:val="212529"/>
          <w:sz w:val="20"/>
        </w:rPr>
        <w:t>                 (parašas)                                                                    (vardas, pavardė)</w:t>
      </w:r>
    </w:p>
    <w:p w14:paraId="16E40EC2" w14:textId="77777777" w:rsidR="00F76CDB" w:rsidRPr="00F76CDB" w:rsidRDefault="00F76CDB" w:rsidP="00F76CDB">
      <w:pPr>
        <w:shd w:val="clear" w:color="auto" w:fill="FFFFFF"/>
        <w:rPr>
          <w:color w:val="212529"/>
          <w:szCs w:val="24"/>
        </w:rPr>
      </w:pPr>
      <w:r w:rsidRPr="00F76CDB">
        <w:rPr>
          <w:color w:val="212529"/>
          <w:szCs w:val="24"/>
        </w:rPr>
        <w:t>Atvejo vadybininkas:</w:t>
      </w:r>
      <w:r w:rsidRPr="00F76CDB">
        <w:rPr>
          <w:color w:val="212529"/>
          <w:sz w:val="20"/>
        </w:rPr>
        <w:t>_______________________________________________________________________________________________________________</w:t>
      </w:r>
    </w:p>
    <w:p w14:paraId="4616E1F2" w14:textId="77777777" w:rsidR="00F76CDB" w:rsidRPr="00F76CDB" w:rsidRDefault="00F76CDB" w:rsidP="00F76CDB">
      <w:pPr>
        <w:shd w:val="clear" w:color="auto" w:fill="FFFFFF"/>
        <w:ind w:firstLine="4558"/>
        <w:jc w:val="both"/>
        <w:rPr>
          <w:color w:val="212529"/>
          <w:szCs w:val="24"/>
        </w:rPr>
      </w:pPr>
      <w:r w:rsidRPr="00F76CDB">
        <w:rPr>
          <w:color w:val="212529"/>
          <w:sz w:val="20"/>
        </w:rPr>
        <w:t>                 (parašas)                                                                     (vardas, pavardė)</w:t>
      </w:r>
    </w:p>
    <w:p w14:paraId="76E6E6F7" w14:textId="77777777" w:rsidR="00F76CDB" w:rsidRPr="00F76CDB" w:rsidRDefault="00F76CDB" w:rsidP="00F76CDB">
      <w:pPr>
        <w:shd w:val="clear" w:color="auto" w:fill="FFFFFF"/>
        <w:jc w:val="both"/>
        <w:rPr>
          <w:color w:val="212529"/>
          <w:szCs w:val="24"/>
        </w:rPr>
      </w:pPr>
      <w:r w:rsidRPr="00F76CDB">
        <w:rPr>
          <w:color w:val="212529"/>
          <w:szCs w:val="24"/>
        </w:rPr>
        <w:t xml:space="preserve">Tarpinstitucinio bendradarbiavimo koordinatorius: </w:t>
      </w:r>
      <w:r w:rsidRPr="00F76CDB">
        <w:rPr>
          <w:color w:val="212529"/>
          <w:sz w:val="20"/>
        </w:rPr>
        <w:t> __________________________________________________________________________________</w:t>
      </w:r>
    </w:p>
    <w:p w14:paraId="13377AB5" w14:textId="77777777" w:rsidR="00F76CDB" w:rsidRPr="00F76CDB" w:rsidRDefault="00F76CDB" w:rsidP="00F76CDB">
      <w:pPr>
        <w:shd w:val="clear" w:color="auto" w:fill="FFFFFF"/>
        <w:ind w:firstLine="4558"/>
        <w:jc w:val="both"/>
        <w:rPr>
          <w:color w:val="212529"/>
          <w:szCs w:val="24"/>
        </w:rPr>
      </w:pPr>
      <w:r w:rsidRPr="00F76CDB">
        <w:rPr>
          <w:color w:val="212529"/>
          <w:sz w:val="20"/>
        </w:rPr>
        <w:t>                  (parašas)                                                                    (vardas, pavardė)</w:t>
      </w:r>
    </w:p>
    <w:p w14:paraId="526B37A9" w14:textId="77777777" w:rsidR="00F76CDB" w:rsidRPr="00F76CDB" w:rsidRDefault="00F76CDB" w:rsidP="00F76CDB">
      <w:pPr>
        <w:shd w:val="clear" w:color="auto" w:fill="FFFFFF"/>
        <w:ind w:firstLine="8505"/>
        <w:rPr>
          <w:color w:val="212529"/>
          <w:szCs w:val="24"/>
        </w:rPr>
      </w:pPr>
      <w:r w:rsidRPr="00F76CDB">
        <w:rPr>
          <w:color w:val="000000"/>
          <w:szCs w:val="24"/>
        </w:rPr>
        <w:t> </w:t>
      </w:r>
    </w:p>
    <w:p w14:paraId="76433A4A" w14:textId="77777777" w:rsidR="00F76CDB" w:rsidRPr="00F76CDB" w:rsidRDefault="00F76CDB" w:rsidP="00F76CDB">
      <w:pPr>
        <w:shd w:val="clear" w:color="auto" w:fill="FFFFFF"/>
        <w:jc w:val="center"/>
        <w:rPr>
          <w:color w:val="212529"/>
          <w:szCs w:val="24"/>
        </w:rPr>
      </w:pPr>
      <w:r w:rsidRPr="00F76CDB">
        <w:rPr>
          <w:color w:val="212529"/>
          <w:szCs w:val="24"/>
        </w:rPr>
        <w:t>_____________________________________</w:t>
      </w:r>
    </w:p>
    <w:p w14:paraId="0C20184E"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46511FB5"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313A4583"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23897581"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6B6D9134"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656872B2" w14:textId="77777777" w:rsid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1AC055D6" w14:textId="77777777" w:rsid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09C22AE0" w14:textId="77777777" w:rsid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2FB49FF3" w14:textId="77777777" w:rsid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3862FCAE" w14:textId="77777777" w:rsid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1A339B48" w14:textId="77777777" w:rsid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40F2ABBB" w14:textId="77777777" w:rsid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4413188D" w14:textId="77777777" w:rsid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3AB7C0DD" w14:textId="77777777" w:rsidR="00F76CDB" w:rsidRPr="00F76CDB" w:rsidRDefault="00F76CDB" w:rsidP="00F76CDB">
      <w:pPr>
        <w:shd w:val="clear" w:color="auto" w:fill="FFFFFF"/>
        <w:ind w:firstLine="8505"/>
        <w:rPr>
          <w:color w:val="212529"/>
          <w:szCs w:val="24"/>
        </w:rPr>
      </w:pPr>
      <w:r w:rsidRPr="00F76CDB">
        <w:rPr>
          <w:color w:val="000000"/>
          <w:sz w:val="20"/>
        </w:rPr>
        <w:t>Jurbarko rajono savivaldybėje</w:t>
      </w:r>
    </w:p>
    <w:p w14:paraId="366EB2E1" w14:textId="77777777" w:rsidR="00F76CDB" w:rsidRPr="00F76CDB" w:rsidRDefault="00F76CDB" w:rsidP="00F76CDB">
      <w:pPr>
        <w:shd w:val="clear" w:color="auto" w:fill="FFFFFF"/>
        <w:ind w:firstLine="8505"/>
        <w:rPr>
          <w:color w:val="212529"/>
          <w:szCs w:val="24"/>
        </w:rPr>
      </w:pPr>
      <w:r w:rsidRPr="00F76CDB">
        <w:rPr>
          <w:color w:val="000000"/>
          <w:sz w:val="20"/>
        </w:rPr>
        <w:t>koordinuotai teikiamų švietimo pagalbos,</w:t>
      </w:r>
    </w:p>
    <w:p w14:paraId="4FD13E59" w14:textId="77777777" w:rsidR="00F76CDB" w:rsidRPr="00F76CDB" w:rsidRDefault="00F76CDB" w:rsidP="00F76CDB">
      <w:pPr>
        <w:shd w:val="clear" w:color="auto" w:fill="FFFFFF"/>
        <w:ind w:firstLine="8505"/>
        <w:rPr>
          <w:color w:val="212529"/>
          <w:szCs w:val="24"/>
        </w:rPr>
      </w:pPr>
      <w:r w:rsidRPr="00F76CDB">
        <w:rPr>
          <w:color w:val="000000"/>
          <w:sz w:val="20"/>
        </w:rPr>
        <w:t>socialinių ir sveikatos priežiūros paslaugų</w:t>
      </w:r>
    </w:p>
    <w:p w14:paraId="2951C9A7" w14:textId="77777777" w:rsidR="00F76CDB" w:rsidRPr="00F76CDB" w:rsidRDefault="00F76CDB" w:rsidP="00F76CDB">
      <w:pPr>
        <w:shd w:val="clear" w:color="auto" w:fill="FFFFFF"/>
        <w:ind w:firstLine="8505"/>
        <w:rPr>
          <w:color w:val="212529"/>
          <w:szCs w:val="24"/>
        </w:rPr>
      </w:pPr>
      <w:r w:rsidRPr="00F76CDB">
        <w:rPr>
          <w:color w:val="000000"/>
          <w:sz w:val="20"/>
        </w:rPr>
        <w:t xml:space="preserve">tvarkos </w:t>
      </w:r>
      <w:r w:rsidRPr="00F76CDB">
        <w:rPr>
          <w:color w:val="212529"/>
          <w:sz w:val="20"/>
        </w:rPr>
        <w:t>aprašo</w:t>
      </w:r>
    </w:p>
    <w:p w14:paraId="60D29CFE" w14:textId="78A4E3E0" w:rsidR="00F76CDB" w:rsidRPr="00F76CDB" w:rsidRDefault="00F76CDB" w:rsidP="00F76CDB">
      <w:pPr>
        <w:shd w:val="clear" w:color="auto" w:fill="FFFFFF"/>
        <w:ind w:firstLine="8505"/>
        <w:rPr>
          <w:color w:val="212529"/>
          <w:szCs w:val="24"/>
        </w:rPr>
      </w:pPr>
      <w:r w:rsidRPr="00F76CDB">
        <w:rPr>
          <w:color w:val="212529"/>
          <w:sz w:val="20"/>
        </w:rPr>
        <w:t>3 priedas</w:t>
      </w:r>
      <w:r w:rsidRPr="00F76CDB">
        <w:rPr>
          <w:color w:val="212529"/>
          <w:szCs w:val="24"/>
        </w:rPr>
        <w:t> </w:t>
      </w:r>
    </w:p>
    <w:p w14:paraId="0ADD9F2F" w14:textId="77777777" w:rsidR="00F76CDB" w:rsidRPr="00F76CDB" w:rsidRDefault="00F76CDB" w:rsidP="00F76CDB">
      <w:pPr>
        <w:shd w:val="clear" w:color="auto" w:fill="FFFFFF"/>
        <w:ind w:left="3888" w:firstLine="1215"/>
        <w:jc w:val="center"/>
        <w:rPr>
          <w:color w:val="212529"/>
          <w:szCs w:val="24"/>
        </w:rPr>
      </w:pPr>
      <w:r w:rsidRPr="00F76CDB">
        <w:rPr>
          <w:b/>
          <w:bCs/>
          <w:color w:val="212529"/>
          <w:sz w:val="20"/>
        </w:rPr>
        <w:t> </w:t>
      </w:r>
    </w:p>
    <w:p w14:paraId="258DDF6A" w14:textId="68C6F8FD" w:rsidR="00F76CDB" w:rsidRPr="00F76CDB" w:rsidRDefault="00F76CDB" w:rsidP="00F76CDB">
      <w:pPr>
        <w:shd w:val="clear" w:color="auto" w:fill="FFFFFF"/>
        <w:spacing w:line="276" w:lineRule="atLeast"/>
        <w:jc w:val="center"/>
        <w:rPr>
          <w:color w:val="212529"/>
          <w:szCs w:val="24"/>
        </w:rPr>
      </w:pPr>
      <w:r w:rsidRPr="00F76CDB">
        <w:rPr>
          <w:b/>
          <w:bCs/>
          <w:color w:val="212529"/>
          <w:szCs w:val="24"/>
        </w:rPr>
        <w:t xml:space="preserve">KOORDINUOTAI TEIKIAMŲ </w:t>
      </w:r>
      <w:r w:rsidRPr="00F76CDB">
        <w:rPr>
          <w:b/>
          <w:bCs/>
          <w:color w:val="000000"/>
          <w:szCs w:val="24"/>
        </w:rPr>
        <w:t xml:space="preserve">ŠVIETIMO PAGALBOS, SOCIALINIŲ IR SVEIKATOS PRIEŽIŪROS </w:t>
      </w:r>
      <w:r w:rsidRPr="00F76CDB">
        <w:rPr>
          <w:b/>
          <w:bCs/>
          <w:color w:val="212529"/>
          <w:szCs w:val="24"/>
        </w:rPr>
        <w:t>PASLAUGŲ TEIKIMO Į(SI)VERTINIMAS (ATASKAITA) </w:t>
      </w:r>
    </w:p>
    <w:p w14:paraId="4EC0BADA" w14:textId="77777777" w:rsidR="00F76CDB" w:rsidRPr="00F76CDB" w:rsidRDefault="00F76CDB" w:rsidP="00F76CDB">
      <w:pPr>
        <w:shd w:val="clear" w:color="auto" w:fill="FFFFFF"/>
        <w:jc w:val="center"/>
        <w:rPr>
          <w:color w:val="212529"/>
          <w:szCs w:val="24"/>
        </w:rPr>
      </w:pPr>
      <w:r w:rsidRPr="00F76CDB">
        <w:rPr>
          <w:color w:val="212529"/>
          <w:szCs w:val="24"/>
        </w:rPr>
        <w:t>_______________________________</w:t>
      </w:r>
    </w:p>
    <w:p w14:paraId="52CD12C3" w14:textId="77777777" w:rsidR="00F76CDB" w:rsidRPr="00F76CDB" w:rsidRDefault="00F76CDB" w:rsidP="00F76CDB">
      <w:pPr>
        <w:shd w:val="clear" w:color="auto" w:fill="FFFFFF"/>
        <w:jc w:val="center"/>
        <w:rPr>
          <w:color w:val="212529"/>
          <w:szCs w:val="24"/>
        </w:rPr>
      </w:pPr>
      <w:r w:rsidRPr="00F76CDB">
        <w:rPr>
          <w:color w:val="212529"/>
          <w:sz w:val="20"/>
        </w:rPr>
        <w:t>(data)</w:t>
      </w:r>
    </w:p>
    <w:p w14:paraId="23054635" w14:textId="77777777" w:rsidR="00F76CDB" w:rsidRDefault="00F76CDB" w:rsidP="00F76CDB">
      <w:pPr>
        <w:shd w:val="clear" w:color="auto" w:fill="FFFFFF"/>
        <w:jc w:val="center"/>
        <w:rPr>
          <w:color w:val="212529"/>
          <w:szCs w:val="24"/>
        </w:rPr>
      </w:pPr>
      <w:r w:rsidRPr="00F76CDB">
        <w:rPr>
          <w:color w:val="212529"/>
          <w:szCs w:val="24"/>
        </w:rPr>
        <w:t> </w:t>
      </w:r>
    </w:p>
    <w:p w14:paraId="11E6B42D" w14:textId="3CA863B1" w:rsidR="00F76CDB" w:rsidRPr="00F76CDB" w:rsidRDefault="00F76CDB" w:rsidP="00F76CDB">
      <w:pPr>
        <w:shd w:val="clear" w:color="auto" w:fill="FFFFFF"/>
        <w:jc w:val="center"/>
        <w:rPr>
          <w:color w:val="212529"/>
          <w:szCs w:val="24"/>
        </w:rPr>
      </w:pPr>
      <w:r w:rsidRPr="00F76CDB">
        <w:rPr>
          <w:color w:val="212529"/>
          <w:szCs w:val="24"/>
        </w:rPr>
        <w:t>Vaiko vardas, pavardė, gimimo data: _________________________________</w:t>
      </w:r>
    </w:p>
    <w:p w14:paraId="5A9ADB38" w14:textId="77777777" w:rsidR="00F76CDB" w:rsidRPr="00F76CDB" w:rsidRDefault="00F76CDB" w:rsidP="00F76CDB">
      <w:pPr>
        <w:shd w:val="clear" w:color="auto" w:fill="FFFFFF"/>
        <w:spacing w:line="360" w:lineRule="atLeast"/>
        <w:jc w:val="both"/>
        <w:rPr>
          <w:color w:val="212529"/>
          <w:szCs w:val="24"/>
        </w:rPr>
      </w:pPr>
      <w:r w:rsidRPr="00F76CDB">
        <w:rPr>
          <w:color w:val="212529"/>
          <w:szCs w:val="24"/>
        </w:rPr>
        <w:t>Vaiko atstovas/-ai pagal įstatymą (vardas, pavardė, adresas, kontaktiniai duomenys):_____________________________ </w:t>
      </w:r>
    </w:p>
    <w:p w14:paraId="01D8C804" w14:textId="77777777" w:rsidR="00F76CDB" w:rsidRPr="00F76CDB" w:rsidRDefault="00F76CDB" w:rsidP="00F76CDB">
      <w:pPr>
        <w:shd w:val="clear" w:color="auto" w:fill="FFFFFF"/>
        <w:spacing w:line="360" w:lineRule="atLeast"/>
        <w:rPr>
          <w:color w:val="212529"/>
          <w:szCs w:val="24"/>
        </w:rPr>
      </w:pPr>
      <w:r w:rsidRPr="00F76CDB">
        <w:rPr>
          <w:color w:val="212529"/>
          <w:szCs w:val="24"/>
        </w:rPr>
        <w:t>Jurbarko rajono savivaldybės mero potvarkio data ir numeris: ____________________________________</w:t>
      </w:r>
    </w:p>
    <w:p w14:paraId="747DFEAB" w14:textId="77777777" w:rsidR="00F76CDB" w:rsidRPr="00F76CDB" w:rsidRDefault="00F76CDB" w:rsidP="00F76CDB">
      <w:pPr>
        <w:shd w:val="clear" w:color="auto" w:fill="FFFFFF"/>
        <w:spacing w:line="360" w:lineRule="atLeast"/>
        <w:rPr>
          <w:color w:val="212529"/>
          <w:szCs w:val="24"/>
        </w:rPr>
      </w:pPr>
      <w:r w:rsidRPr="00F76CDB">
        <w:rPr>
          <w:color w:val="212529"/>
          <w:szCs w:val="24"/>
        </w:rPr>
        <w:t>Koordinuotai teikiamas paslaugas koordinuojanti institucija: ________________________________________________                                 </w:t>
      </w:r>
    </w:p>
    <w:p w14:paraId="209FCF53" w14:textId="77777777" w:rsidR="00F76CDB" w:rsidRPr="00F76CDB" w:rsidRDefault="00F76CDB" w:rsidP="00F76CDB">
      <w:pPr>
        <w:shd w:val="clear" w:color="auto" w:fill="FFFFFF"/>
        <w:spacing w:line="360" w:lineRule="atLeast"/>
        <w:rPr>
          <w:color w:val="212529"/>
          <w:szCs w:val="24"/>
        </w:rPr>
      </w:pPr>
      <w:r w:rsidRPr="00F76CDB">
        <w:rPr>
          <w:color w:val="212529"/>
          <w:szCs w:val="24"/>
        </w:rPr>
        <w:t>Atvejo vadybininkas (vardas, pavardė, kontaktiniai duomenys): _________________________________</w:t>
      </w:r>
    </w:p>
    <w:p w14:paraId="2DE16E9B" w14:textId="77777777" w:rsidR="00F76CDB" w:rsidRPr="00F76CDB" w:rsidRDefault="00F76CDB" w:rsidP="00F76CDB">
      <w:pPr>
        <w:shd w:val="clear" w:color="auto" w:fill="FFFFFF"/>
        <w:spacing w:line="360" w:lineRule="atLeast"/>
        <w:rPr>
          <w:color w:val="212529"/>
          <w:szCs w:val="24"/>
        </w:rPr>
      </w:pPr>
      <w:r w:rsidRPr="00F76CDB">
        <w:rPr>
          <w:color w:val="212529"/>
          <w:szCs w:val="24"/>
        </w:rPr>
        <w:t>Koordinuotai teikiamų paslaugų teikimo laikas: __________________</w:t>
      </w:r>
    </w:p>
    <w:p w14:paraId="3C5D06C7" w14:textId="77777777" w:rsidR="00F76CDB" w:rsidRPr="00F76CDB" w:rsidRDefault="00F76CDB" w:rsidP="00F76CDB">
      <w:pPr>
        <w:shd w:val="clear" w:color="auto" w:fill="FFFFFF"/>
        <w:ind w:left="720" w:hanging="360"/>
        <w:jc w:val="both"/>
        <w:rPr>
          <w:color w:val="212529"/>
          <w:szCs w:val="24"/>
        </w:rPr>
      </w:pPr>
      <w:r w:rsidRPr="00F76CDB">
        <w:rPr>
          <w:b/>
          <w:bCs/>
          <w:color w:val="212529"/>
          <w:szCs w:val="24"/>
        </w:rPr>
        <w:t>               </w:t>
      </w:r>
    </w:p>
    <w:p w14:paraId="57D9CB4C" w14:textId="77777777" w:rsidR="00F76CDB" w:rsidRPr="00F76CDB" w:rsidRDefault="00F76CDB" w:rsidP="00F76CDB">
      <w:pPr>
        <w:shd w:val="clear" w:color="auto" w:fill="FFFFFF"/>
        <w:ind w:firstLine="709"/>
        <w:jc w:val="both"/>
        <w:rPr>
          <w:color w:val="212529"/>
          <w:szCs w:val="24"/>
        </w:rPr>
      </w:pPr>
      <w:r w:rsidRPr="00F76CDB">
        <w:rPr>
          <w:b/>
          <w:bCs/>
          <w:color w:val="212529"/>
          <w:szCs w:val="24"/>
        </w:rPr>
        <w:t xml:space="preserve">1. Koordinuotai teikiamų paslaugų teikimo plano (toliau – Planas) įgyvendinimas </w:t>
      </w:r>
      <w:r w:rsidRPr="00F76CDB">
        <w:rPr>
          <w:color w:val="212529"/>
          <w:szCs w:val="24"/>
        </w:rPr>
        <w:t>(pažymėti):</w:t>
      </w:r>
    </w:p>
    <w:p w14:paraId="5958F5A1" w14:textId="77777777" w:rsidR="00F76CDB" w:rsidRPr="00F76CDB" w:rsidRDefault="00F76CDB" w:rsidP="00F76CDB">
      <w:pPr>
        <w:shd w:val="clear" w:color="auto" w:fill="FFFFFF"/>
        <w:ind w:left="720" w:hanging="360"/>
        <w:jc w:val="both"/>
        <w:rPr>
          <w:color w:val="212529"/>
          <w:szCs w:val="24"/>
        </w:rPr>
      </w:pPr>
      <w:r w:rsidRPr="00F76CDB">
        <w:rPr>
          <w:b/>
          <w:bCs/>
          <w:color w:val="212529"/>
          <w:szCs w:val="24"/>
        </w:rPr>
        <w:t> </w:t>
      </w:r>
    </w:p>
    <w:tbl>
      <w:tblPr>
        <w:tblW w:w="5000" w:type="pct"/>
        <w:jc w:val="center"/>
        <w:tblCellMar>
          <w:left w:w="0" w:type="dxa"/>
          <w:right w:w="0" w:type="dxa"/>
        </w:tblCellMar>
        <w:tblLook w:val="04A0" w:firstRow="1" w:lastRow="0" w:firstColumn="1" w:lastColumn="0" w:noHBand="0" w:noVBand="1"/>
      </w:tblPr>
      <w:tblGrid>
        <w:gridCol w:w="6377"/>
        <w:gridCol w:w="1094"/>
        <w:gridCol w:w="1112"/>
        <w:gridCol w:w="1096"/>
        <w:gridCol w:w="4304"/>
      </w:tblGrid>
      <w:tr w:rsidR="00F76CDB" w:rsidRPr="00F76CDB" w14:paraId="3DFFD16C" w14:textId="77777777" w:rsidTr="009E42AA">
        <w:trPr>
          <w:jc w:val="center"/>
        </w:trPr>
        <w:tc>
          <w:tcPr>
            <w:tcW w:w="66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4D40538" w14:textId="77777777" w:rsidR="00F76CDB" w:rsidRPr="00F76CDB" w:rsidRDefault="00F76CDB" w:rsidP="00F76CDB">
            <w:pPr>
              <w:jc w:val="both"/>
              <w:rPr>
                <w:szCs w:val="24"/>
              </w:rPr>
            </w:pPr>
            <w:r w:rsidRPr="00F76CDB">
              <w:rPr>
                <w:b/>
                <w:bCs/>
                <w:sz w:val="22"/>
                <w:szCs w:val="22"/>
              </w:rPr>
              <w:t>Rodikliai</w:t>
            </w:r>
          </w:p>
        </w:tc>
        <w:tc>
          <w:tcPr>
            <w:tcW w:w="11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D9061F" w14:textId="77777777" w:rsidR="00F76CDB" w:rsidRPr="00F76CDB" w:rsidRDefault="00F76CDB" w:rsidP="00F76CDB">
            <w:pPr>
              <w:jc w:val="center"/>
              <w:rPr>
                <w:szCs w:val="24"/>
              </w:rPr>
            </w:pPr>
            <w:r w:rsidRPr="00F76CDB">
              <w:rPr>
                <w:b/>
                <w:bCs/>
                <w:sz w:val="22"/>
                <w:szCs w:val="22"/>
              </w:rPr>
              <w:t>Taip</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CC7F64" w14:textId="77777777" w:rsidR="00F76CDB" w:rsidRPr="00F76CDB" w:rsidRDefault="00F76CDB" w:rsidP="00F76CDB">
            <w:pPr>
              <w:jc w:val="center"/>
              <w:rPr>
                <w:szCs w:val="24"/>
              </w:rPr>
            </w:pPr>
            <w:r w:rsidRPr="00F76CDB">
              <w:rPr>
                <w:b/>
                <w:bCs/>
                <w:sz w:val="22"/>
                <w:szCs w:val="22"/>
              </w:rPr>
              <w:t>Iš dalies taip</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401F02" w14:textId="77777777" w:rsidR="00F76CDB" w:rsidRPr="00F76CDB" w:rsidRDefault="00F76CDB" w:rsidP="00F76CDB">
            <w:pPr>
              <w:jc w:val="center"/>
              <w:rPr>
                <w:szCs w:val="24"/>
              </w:rPr>
            </w:pPr>
            <w:r w:rsidRPr="00F76CDB">
              <w:rPr>
                <w:b/>
                <w:bCs/>
                <w:sz w:val="22"/>
                <w:szCs w:val="22"/>
              </w:rPr>
              <w:t>Ne</w:t>
            </w:r>
          </w:p>
        </w:tc>
        <w:tc>
          <w:tcPr>
            <w:tcW w:w="45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F256FB" w14:textId="77777777" w:rsidR="00F76CDB" w:rsidRPr="00F76CDB" w:rsidRDefault="00F76CDB" w:rsidP="00F76CDB">
            <w:pPr>
              <w:jc w:val="center"/>
              <w:rPr>
                <w:szCs w:val="24"/>
              </w:rPr>
            </w:pPr>
            <w:r w:rsidRPr="00F76CDB">
              <w:rPr>
                <w:b/>
                <w:bCs/>
                <w:sz w:val="22"/>
                <w:szCs w:val="22"/>
              </w:rPr>
              <w:t>Pastabos</w:t>
            </w:r>
          </w:p>
        </w:tc>
      </w:tr>
      <w:tr w:rsidR="00F76CDB" w:rsidRPr="00F76CDB" w14:paraId="19839630" w14:textId="77777777" w:rsidTr="009E42AA">
        <w:trPr>
          <w:jc w:val="center"/>
        </w:trPr>
        <w:tc>
          <w:tcPr>
            <w:tcW w:w="6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11E7FD" w14:textId="77777777" w:rsidR="00F76CDB" w:rsidRPr="00F76CDB" w:rsidRDefault="00F76CDB" w:rsidP="00F76CDB">
            <w:pPr>
              <w:rPr>
                <w:szCs w:val="24"/>
              </w:rPr>
            </w:pPr>
            <w:r w:rsidRPr="00F76CDB">
              <w:rPr>
                <w:szCs w:val="24"/>
              </w:rPr>
              <w:t>Planas sudarytas laikantis termino</w:t>
            </w:r>
          </w:p>
        </w:tc>
        <w:tc>
          <w:tcPr>
            <w:tcW w:w="1120" w:type="dxa"/>
            <w:tcBorders>
              <w:top w:val="nil"/>
              <w:left w:val="nil"/>
              <w:bottom w:val="single" w:sz="8" w:space="0" w:color="auto"/>
              <w:right w:val="single" w:sz="8" w:space="0" w:color="auto"/>
            </w:tcBorders>
            <w:tcMar>
              <w:top w:w="0" w:type="dxa"/>
              <w:left w:w="108" w:type="dxa"/>
              <w:bottom w:w="0" w:type="dxa"/>
              <w:right w:w="108" w:type="dxa"/>
            </w:tcMar>
            <w:hideMark/>
          </w:tcPr>
          <w:p w14:paraId="3BFDA0E3"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C12055A"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A63FBDA"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58C1AFD6" w14:textId="77777777" w:rsidR="00F76CDB" w:rsidRPr="00F76CDB" w:rsidRDefault="00F76CDB" w:rsidP="00F76CDB">
            <w:pPr>
              <w:jc w:val="both"/>
              <w:rPr>
                <w:szCs w:val="24"/>
              </w:rPr>
            </w:pPr>
            <w:r w:rsidRPr="00F76CDB">
              <w:rPr>
                <w:b/>
                <w:bCs/>
                <w:szCs w:val="24"/>
              </w:rPr>
              <w:t> </w:t>
            </w:r>
          </w:p>
        </w:tc>
      </w:tr>
      <w:tr w:rsidR="00F76CDB" w:rsidRPr="00F76CDB" w14:paraId="60BE2F36" w14:textId="77777777" w:rsidTr="009E42AA">
        <w:trPr>
          <w:jc w:val="center"/>
        </w:trPr>
        <w:tc>
          <w:tcPr>
            <w:tcW w:w="6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256310" w14:textId="77777777" w:rsidR="00F76CDB" w:rsidRPr="00F76CDB" w:rsidRDefault="00F76CDB" w:rsidP="00F76CDB">
            <w:pPr>
              <w:rPr>
                <w:szCs w:val="24"/>
              </w:rPr>
            </w:pPr>
            <w:r w:rsidRPr="00F76CDB">
              <w:rPr>
                <w:szCs w:val="24"/>
              </w:rPr>
              <w:t>Plano sudaryme dalyvavo visi suinteresuoti asmenys</w:t>
            </w:r>
          </w:p>
        </w:tc>
        <w:tc>
          <w:tcPr>
            <w:tcW w:w="1120" w:type="dxa"/>
            <w:tcBorders>
              <w:top w:val="nil"/>
              <w:left w:val="nil"/>
              <w:bottom w:val="single" w:sz="8" w:space="0" w:color="auto"/>
              <w:right w:val="single" w:sz="8" w:space="0" w:color="auto"/>
            </w:tcBorders>
            <w:tcMar>
              <w:top w:w="0" w:type="dxa"/>
              <w:left w:w="108" w:type="dxa"/>
              <w:bottom w:w="0" w:type="dxa"/>
              <w:right w:w="108" w:type="dxa"/>
            </w:tcMar>
            <w:hideMark/>
          </w:tcPr>
          <w:p w14:paraId="7D563C6B"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058CC61"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9A59AA7"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012AC46D" w14:textId="77777777" w:rsidR="00F76CDB" w:rsidRPr="00F76CDB" w:rsidRDefault="00F76CDB" w:rsidP="00F76CDB">
            <w:pPr>
              <w:jc w:val="both"/>
              <w:rPr>
                <w:szCs w:val="24"/>
              </w:rPr>
            </w:pPr>
            <w:r w:rsidRPr="00F76CDB">
              <w:rPr>
                <w:b/>
                <w:bCs/>
                <w:szCs w:val="24"/>
              </w:rPr>
              <w:t> </w:t>
            </w:r>
          </w:p>
        </w:tc>
      </w:tr>
      <w:tr w:rsidR="00F76CDB" w:rsidRPr="00F76CDB" w14:paraId="049A0415" w14:textId="77777777" w:rsidTr="009E42AA">
        <w:trPr>
          <w:jc w:val="center"/>
        </w:trPr>
        <w:tc>
          <w:tcPr>
            <w:tcW w:w="6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260B7F" w14:textId="77777777" w:rsidR="00F76CDB" w:rsidRPr="00F76CDB" w:rsidRDefault="00F76CDB" w:rsidP="00F76CDB">
            <w:pPr>
              <w:rPr>
                <w:szCs w:val="24"/>
              </w:rPr>
            </w:pPr>
            <w:r w:rsidRPr="00F76CDB">
              <w:rPr>
                <w:szCs w:val="24"/>
              </w:rPr>
              <w:t>Vaikas dalyvavo visose jam skirtose priemonėse</w:t>
            </w:r>
          </w:p>
        </w:tc>
        <w:tc>
          <w:tcPr>
            <w:tcW w:w="1120" w:type="dxa"/>
            <w:tcBorders>
              <w:top w:val="nil"/>
              <w:left w:val="nil"/>
              <w:bottom w:val="single" w:sz="8" w:space="0" w:color="auto"/>
              <w:right w:val="single" w:sz="8" w:space="0" w:color="auto"/>
            </w:tcBorders>
            <w:tcMar>
              <w:top w:w="0" w:type="dxa"/>
              <w:left w:w="108" w:type="dxa"/>
              <w:bottom w:w="0" w:type="dxa"/>
              <w:right w:w="108" w:type="dxa"/>
            </w:tcMar>
            <w:hideMark/>
          </w:tcPr>
          <w:p w14:paraId="7D940D7B"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3D61BC0"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7F3562A"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0D3D52B1" w14:textId="77777777" w:rsidR="00F76CDB" w:rsidRPr="00F76CDB" w:rsidRDefault="00F76CDB" w:rsidP="00F76CDB">
            <w:pPr>
              <w:jc w:val="both"/>
              <w:rPr>
                <w:szCs w:val="24"/>
              </w:rPr>
            </w:pPr>
            <w:r w:rsidRPr="00F76CDB">
              <w:rPr>
                <w:b/>
                <w:bCs/>
                <w:szCs w:val="24"/>
              </w:rPr>
              <w:t> </w:t>
            </w:r>
          </w:p>
        </w:tc>
      </w:tr>
      <w:tr w:rsidR="00F76CDB" w:rsidRPr="00F76CDB" w14:paraId="38A51773" w14:textId="77777777" w:rsidTr="009E42AA">
        <w:trPr>
          <w:jc w:val="center"/>
        </w:trPr>
        <w:tc>
          <w:tcPr>
            <w:tcW w:w="6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9B3A73" w14:textId="77777777" w:rsidR="00F76CDB" w:rsidRPr="00F76CDB" w:rsidRDefault="00F76CDB" w:rsidP="00F76CDB">
            <w:pPr>
              <w:rPr>
                <w:szCs w:val="24"/>
              </w:rPr>
            </w:pPr>
            <w:r w:rsidRPr="00F76CDB">
              <w:rPr>
                <w:szCs w:val="24"/>
              </w:rPr>
              <w:t>Vaiko tėvai (globėjai, rūpintojai) dalyvavo visose jiems skirtose priemonėse</w:t>
            </w:r>
          </w:p>
        </w:tc>
        <w:tc>
          <w:tcPr>
            <w:tcW w:w="1120" w:type="dxa"/>
            <w:tcBorders>
              <w:top w:val="nil"/>
              <w:left w:val="nil"/>
              <w:bottom w:val="single" w:sz="8" w:space="0" w:color="auto"/>
              <w:right w:val="single" w:sz="8" w:space="0" w:color="auto"/>
            </w:tcBorders>
            <w:tcMar>
              <w:top w:w="0" w:type="dxa"/>
              <w:left w:w="108" w:type="dxa"/>
              <w:bottom w:w="0" w:type="dxa"/>
              <w:right w:w="108" w:type="dxa"/>
            </w:tcMar>
            <w:hideMark/>
          </w:tcPr>
          <w:p w14:paraId="151E16AF"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E59074C"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879D2A3"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7492A3DC" w14:textId="77777777" w:rsidR="00F76CDB" w:rsidRPr="00F76CDB" w:rsidRDefault="00F76CDB" w:rsidP="00F76CDB">
            <w:pPr>
              <w:jc w:val="both"/>
              <w:rPr>
                <w:szCs w:val="24"/>
              </w:rPr>
            </w:pPr>
            <w:r w:rsidRPr="00F76CDB">
              <w:rPr>
                <w:b/>
                <w:bCs/>
                <w:szCs w:val="24"/>
              </w:rPr>
              <w:t> </w:t>
            </w:r>
          </w:p>
        </w:tc>
      </w:tr>
      <w:tr w:rsidR="00F76CDB" w:rsidRPr="00F76CDB" w14:paraId="2EEE1E5C" w14:textId="77777777" w:rsidTr="009E42AA">
        <w:trPr>
          <w:jc w:val="center"/>
        </w:trPr>
        <w:tc>
          <w:tcPr>
            <w:tcW w:w="6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81593D" w14:textId="77777777" w:rsidR="00F76CDB" w:rsidRPr="00F76CDB" w:rsidRDefault="00F76CDB" w:rsidP="00F76CDB">
            <w:pPr>
              <w:rPr>
                <w:szCs w:val="24"/>
              </w:rPr>
            </w:pPr>
            <w:r w:rsidRPr="00F76CDB">
              <w:rPr>
                <w:szCs w:val="24"/>
              </w:rPr>
              <w:t>Vyko tarpiniai pasiektų rezultatų aptarimai</w:t>
            </w:r>
          </w:p>
        </w:tc>
        <w:tc>
          <w:tcPr>
            <w:tcW w:w="1120" w:type="dxa"/>
            <w:tcBorders>
              <w:top w:val="nil"/>
              <w:left w:val="nil"/>
              <w:bottom w:val="single" w:sz="8" w:space="0" w:color="auto"/>
              <w:right w:val="single" w:sz="8" w:space="0" w:color="auto"/>
            </w:tcBorders>
            <w:tcMar>
              <w:top w:w="0" w:type="dxa"/>
              <w:left w:w="108" w:type="dxa"/>
              <w:bottom w:w="0" w:type="dxa"/>
              <w:right w:w="108" w:type="dxa"/>
            </w:tcMar>
            <w:hideMark/>
          </w:tcPr>
          <w:p w14:paraId="6D49576B"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1AB910B"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DE81F80"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6D0D366E" w14:textId="77777777" w:rsidR="00F76CDB" w:rsidRPr="00F76CDB" w:rsidRDefault="00F76CDB" w:rsidP="00F76CDB">
            <w:pPr>
              <w:jc w:val="both"/>
              <w:rPr>
                <w:szCs w:val="24"/>
              </w:rPr>
            </w:pPr>
            <w:r w:rsidRPr="00F76CDB">
              <w:rPr>
                <w:b/>
                <w:bCs/>
                <w:szCs w:val="24"/>
              </w:rPr>
              <w:t> </w:t>
            </w:r>
          </w:p>
        </w:tc>
      </w:tr>
      <w:tr w:rsidR="00F76CDB" w:rsidRPr="00F76CDB" w14:paraId="4F7093D7" w14:textId="77777777" w:rsidTr="009E42AA">
        <w:trPr>
          <w:jc w:val="center"/>
        </w:trPr>
        <w:tc>
          <w:tcPr>
            <w:tcW w:w="66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0F87C4" w14:textId="77777777" w:rsidR="00F76CDB" w:rsidRPr="00F76CDB" w:rsidRDefault="00F76CDB" w:rsidP="00F76CDB">
            <w:pPr>
              <w:rPr>
                <w:szCs w:val="24"/>
              </w:rPr>
            </w:pPr>
            <w:r w:rsidRPr="00F76CDB">
              <w:rPr>
                <w:szCs w:val="24"/>
              </w:rPr>
              <w:t>Įgyvendintos visos plane numatytos priemonės</w:t>
            </w:r>
          </w:p>
        </w:tc>
        <w:tc>
          <w:tcPr>
            <w:tcW w:w="1120" w:type="dxa"/>
            <w:tcBorders>
              <w:top w:val="nil"/>
              <w:left w:val="nil"/>
              <w:bottom w:val="single" w:sz="8" w:space="0" w:color="auto"/>
              <w:right w:val="single" w:sz="8" w:space="0" w:color="auto"/>
            </w:tcBorders>
            <w:tcMar>
              <w:top w:w="0" w:type="dxa"/>
              <w:left w:w="108" w:type="dxa"/>
              <w:bottom w:w="0" w:type="dxa"/>
              <w:right w:w="108" w:type="dxa"/>
            </w:tcMar>
            <w:hideMark/>
          </w:tcPr>
          <w:p w14:paraId="6ED82398"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4DA83AA"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DFA0B90"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7C9A886C" w14:textId="77777777" w:rsidR="00F76CDB" w:rsidRPr="00F76CDB" w:rsidRDefault="00F76CDB" w:rsidP="00F76CDB">
            <w:pPr>
              <w:jc w:val="both"/>
              <w:rPr>
                <w:szCs w:val="24"/>
              </w:rPr>
            </w:pPr>
            <w:r w:rsidRPr="00F76CDB">
              <w:rPr>
                <w:b/>
                <w:bCs/>
                <w:szCs w:val="24"/>
              </w:rPr>
              <w:t> </w:t>
            </w:r>
          </w:p>
        </w:tc>
      </w:tr>
      <w:tr w:rsidR="00F76CDB" w:rsidRPr="00F76CDB" w14:paraId="3351EFA1" w14:textId="77777777" w:rsidTr="009E42AA">
        <w:trPr>
          <w:jc w:val="center"/>
        </w:trPr>
        <w:tc>
          <w:tcPr>
            <w:tcW w:w="14560"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E47BA5" w14:textId="77777777" w:rsidR="00F76CDB" w:rsidRPr="00F76CDB" w:rsidRDefault="00F76CDB" w:rsidP="00F76CDB">
            <w:pPr>
              <w:rPr>
                <w:szCs w:val="24"/>
              </w:rPr>
            </w:pPr>
            <w:r w:rsidRPr="00F76CDB">
              <w:rPr>
                <w:b/>
                <w:bCs/>
                <w:szCs w:val="24"/>
              </w:rPr>
              <w:t>* Pasiūlymai, pastabos dėl plano sudarymo ir įgyvendinimo:</w:t>
            </w:r>
          </w:p>
          <w:p w14:paraId="546828EE" w14:textId="77777777" w:rsidR="00F76CDB" w:rsidRPr="00F76CDB" w:rsidRDefault="00F76CDB" w:rsidP="00F76CDB">
            <w:pPr>
              <w:jc w:val="both"/>
              <w:rPr>
                <w:szCs w:val="24"/>
              </w:rPr>
            </w:pPr>
            <w:r w:rsidRPr="00F76CDB">
              <w:rPr>
                <w:b/>
                <w:bCs/>
                <w:szCs w:val="24"/>
              </w:rPr>
              <w:t> </w:t>
            </w:r>
          </w:p>
          <w:p w14:paraId="3AF710F2" w14:textId="77777777" w:rsidR="00F76CDB" w:rsidRPr="00F76CDB" w:rsidRDefault="00F76CDB" w:rsidP="00F76CDB">
            <w:pPr>
              <w:jc w:val="both"/>
              <w:rPr>
                <w:szCs w:val="24"/>
              </w:rPr>
            </w:pPr>
            <w:r w:rsidRPr="00F76CDB">
              <w:rPr>
                <w:b/>
                <w:bCs/>
                <w:szCs w:val="24"/>
              </w:rPr>
              <w:t> </w:t>
            </w:r>
          </w:p>
        </w:tc>
      </w:tr>
    </w:tbl>
    <w:p w14:paraId="6962B38D" w14:textId="77777777" w:rsidR="00F76CDB" w:rsidRPr="00F76CDB" w:rsidRDefault="00F76CDB" w:rsidP="00F76CDB">
      <w:pPr>
        <w:shd w:val="clear" w:color="auto" w:fill="FFFFFF"/>
        <w:jc w:val="both"/>
        <w:rPr>
          <w:color w:val="212529"/>
          <w:szCs w:val="24"/>
        </w:rPr>
      </w:pPr>
      <w:r w:rsidRPr="00F76CDB">
        <w:rPr>
          <w:color w:val="212529"/>
          <w:sz w:val="22"/>
          <w:szCs w:val="22"/>
        </w:rPr>
        <w:lastRenderedPageBreak/>
        <w:t> </w:t>
      </w:r>
    </w:p>
    <w:p w14:paraId="0A8F0DAE" w14:textId="77777777" w:rsidR="00F76CDB" w:rsidRPr="00F76CDB" w:rsidRDefault="00F76CDB" w:rsidP="00F76CDB">
      <w:pPr>
        <w:shd w:val="clear" w:color="auto" w:fill="FFFFFF"/>
        <w:ind w:left="720" w:hanging="11"/>
        <w:jc w:val="both"/>
        <w:rPr>
          <w:color w:val="212529"/>
          <w:szCs w:val="24"/>
        </w:rPr>
      </w:pPr>
      <w:r w:rsidRPr="00F76CDB">
        <w:rPr>
          <w:b/>
          <w:bCs/>
          <w:color w:val="212529"/>
          <w:szCs w:val="24"/>
        </w:rPr>
        <w:t xml:space="preserve">2. Paslaugų veiksmingumo vertinimas </w:t>
      </w:r>
      <w:r w:rsidRPr="00F76CDB">
        <w:rPr>
          <w:color w:val="212529"/>
          <w:szCs w:val="24"/>
        </w:rPr>
        <w:t>(pažymėti ):</w:t>
      </w:r>
    </w:p>
    <w:p w14:paraId="2D0C7D71" w14:textId="77777777" w:rsidR="00F76CDB" w:rsidRPr="00F76CDB" w:rsidRDefault="00F76CDB" w:rsidP="00F76CDB">
      <w:pPr>
        <w:shd w:val="clear" w:color="auto" w:fill="FFFFFF"/>
        <w:ind w:left="720" w:hanging="360"/>
        <w:jc w:val="both"/>
        <w:rPr>
          <w:color w:val="212529"/>
          <w:szCs w:val="24"/>
        </w:rPr>
      </w:pPr>
      <w:r w:rsidRPr="00F76CDB">
        <w:rPr>
          <w:color w:val="FF0000"/>
          <w:szCs w:val="24"/>
        </w:rPr>
        <w:t> </w:t>
      </w:r>
    </w:p>
    <w:tbl>
      <w:tblPr>
        <w:tblW w:w="14560" w:type="dxa"/>
        <w:jc w:val="center"/>
        <w:tblCellMar>
          <w:left w:w="0" w:type="dxa"/>
          <w:right w:w="0" w:type="dxa"/>
        </w:tblCellMar>
        <w:tblLook w:val="04A0" w:firstRow="1" w:lastRow="0" w:firstColumn="1" w:lastColumn="0" w:noHBand="0" w:noVBand="1"/>
      </w:tblPr>
      <w:tblGrid>
        <w:gridCol w:w="6659"/>
        <w:gridCol w:w="1133"/>
        <w:gridCol w:w="1134"/>
        <w:gridCol w:w="1134"/>
        <w:gridCol w:w="4500"/>
      </w:tblGrid>
      <w:tr w:rsidR="00F76CDB" w:rsidRPr="00F76CDB" w14:paraId="63CBFBCC" w14:textId="77777777" w:rsidTr="009E42AA">
        <w:trPr>
          <w:jc w:val="center"/>
        </w:trPr>
        <w:tc>
          <w:tcPr>
            <w:tcW w:w="66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335187D" w14:textId="77777777" w:rsidR="00F76CDB" w:rsidRPr="00F76CDB" w:rsidRDefault="00F76CDB" w:rsidP="00F76CDB">
            <w:pPr>
              <w:jc w:val="center"/>
              <w:rPr>
                <w:szCs w:val="24"/>
              </w:rPr>
            </w:pPr>
            <w:r w:rsidRPr="00F76CDB">
              <w:rPr>
                <w:b/>
                <w:bCs/>
                <w:szCs w:val="24"/>
              </w:rPr>
              <w:t>Rodikliai</w:t>
            </w:r>
          </w:p>
        </w:tc>
        <w:tc>
          <w:tcPr>
            <w:tcW w:w="11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F95558" w14:textId="77777777" w:rsidR="00F76CDB" w:rsidRPr="00F76CDB" w:rsidRDefault="00F76CDB" w:rsidP="00F76CDB">
            <w:pPr>
              <w:jc w:val="center"/>
              <w:rPr>
                <w:szCs w:val="24"/>
              </w:rPr>
            </w:pPr>
            <w:r w:rsidRPr="00F76CDB">
              <w:rPr>
                <w:b/>
                <w:bCs/>
                <w:szCs w:val="24"/>
              </w:rPr>
              <w:t>Taip</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4BD3F5" w14:textId="77777777" w:rsidR="00F76CDB" w:rsidRPr="00F76CDB" w:rsidRDefault="00F76CDB" w:rsidP="00F76CDB">
            <w:pPr>
              <w:jc w:val="center"/>
              <w:rPr>
                <w:szCs w:val="24"/>
              </w:rPr>
            </w:pPr>
            <w:r w:rsidRPr="00F76CDB">
              <w:rPr>
                <w:b/>
                <w:bCs/>
                <w:szCs w:val="24"/>
              </w:rPr>
              <w:t>Iš dalies taip</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0F2050" w14:textId="77777777" w:rsidR="00F76CDB" w:rsidRPr="00F76CDB" w:rsidRDefault="00F76CDB" w:rsidP="00F76CDB">
            <w:pPr>
              <w:jc w:val="center"/>
              <w:rPr>
                <w:szCs w:val="24"/>
              </w:rPr>
            </w:pPr>
            <w:r w:rsidRPr="00F76CDB">
              <w:rPr>
                <w:b/>
                <w:bCs/>
                <w:szCs w:val="24"/>
              </w:rPr>
              <w:t>Ne</w:t>
            </w:r>
          </w:p>
        </w:tc>
        <w:tc>
          <w:tcPr>
            <w:tcW w:w="45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5793C0" w14:textId="77777777" w:rsidR="00F76CDB" w:rsidRPr="00F76CDB" w:rsidRDefault="00F76CDB" w:rsidP="00F76CDB">
            <w:pPr>
              <w:jc w:val="center"/>
              <w:rPr>
                <w:szCs w:val="24"/>
              </w:rPr>
            </w:pPr>
            <w:r w:rsidRPr="00F76CDB">
              <w:rPr>
                <w:b/>
                <w:bCs/>
                <w:szCs w:val="24"/>
              </w:rPr>
              <w:t>Pastabos</w:t>
            </w:r>
          </w:p>
        </w:tc>
      </w:tr>
      <w:tr w:rsidR="00F76CDB" w:rsidRPr="00F76CDB" w14:paraId="27F0A42E" w14:textId="77777777" w:rsidTr="009E42AA">
        <w:trPr>
          <w:jc w:val="center"/>
        </w:trPr>
        <w:tc>
          <w:tcPr>
            <w:tcW w:w="14560"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87B327" w14:textId="77777777" w:rsidR="00F76CDB" w:rsidRPr="00F76CDB" w:rsidRDefault="00F76CDB" w:rsidP="00F76CDB">
            <w:pPr>
              <w:jc w:val="both"/>
              <w:rPr>
                <w:szCs w:val="24"/>
              </w:rPr>
            </w:pPr>
            <w:r w:rsidRPr="00F76CDB">
              <w:rPr>
                <w:b/>
                <w:bCs/>
                <w:szCs w:val="24"/>
              </w:rPr>
              <w:t>Vaikas:</w:t>
            </w:r>
          </w:p>
        </w:tc>
      </w:tr>
      <w:tr w:rsidR="00F76CDB" w:rsidRPr="00F76CDB" w14:paraId="36280E81"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D7375A" w14:textId="77777777" w:rsidR="00F76CDB" w:rsidRPr="00F76CDB" w:rsidRDefault="00F76CDB" w:rsidP="00F76CDB">
            <w:pPr>
              <w:jc w:val="both"/>
              <w:rPr>
                <w:szCs w:val="24"/>
              </w:rPr>
            </w:pPr>
            <w:r w:rsidRPr="00F76CDB">
              <w:rPr>
                <w:szCs w:val="24"/>
              </w:rPr>
              <w:t>Parinktos priemonės atitiko vaiko amžių ir  brandą</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3C734BD7"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E315046"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4E146C0"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41640BDE" w14:textId="77777777" w:rsidR="00F76CDB" w:rsidRPr="00F76CDB" w:rsidRDefault="00F76CDB" w:rsidP="00F76CDB">
            <w:pPr>
              <w:jc w:val="both"/>
              <w:rPr>
                <w:szCs w:val="24"/>
              </w:rPr>
            </w:pPr>
            <w:r w:rsidRPr="00F76CDB">
              <w:rPr>
                <w:b/>
                <w:bCs/>
                <w:szCs w:val="24"/>
              </w:rPr>
              <w:t> </w:t>
            </w:r>
          </w:p>
        </w:tc>
      </w:tr>
      <w:tr w:rsidR="00F76CDB" w:rsidRPr="00F76CDB" w14:paraId="536E5AB6"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C12FF3" w14:textId="77777777" w:rsidR="00F76CDB" w:rsidRPr="00F76CDB" w:rsidRDefault="00F76CDB" w:rsidP="00F76CDB">
            <w:pPr>
              <w:jc w:val="both"/>
              <w:rPr>
                <w:szCs w:val="24"/>
              </w:rPr>
            </w:pPr>
            <w:r w:rsidRPr="00F76CDB">
              <w:rPr>
                <w:szCs w:val="24"/>
              </w:rPr>
              <w:t>Paslaugos atitiko vaiko poreikius</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435942E3"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267CE7D"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3696AF2"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2E38C871" w14:textId="77777777" w:rsidR="00F76CDB" w:rsidRPr="00F76CDB" w:rsidRDefault="00F76CDB" w:rsidP="00F76CDB">
            <w:pPr>
              <w:jc w:val="both"/>
              <w:rPr>
                <w:szCs w:val="24"/>
              </w:rPr>
            </w:pPr>
            <w:r w:rsidRPr="00F76CDB">
              <w:rPr>
                <w:b/>
                <w:bCs/>
                <w:szCs w:val="24"/>
              </w:rPr>
              <w:t> </w:t>
            </w:r>
          </w:p>
        </w:tc>
      </w:tr>
      <w:tr w:rsidR="00F76CDB" w:rsidRPr="00F76CDB" w14:paraId="13CB20F2"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9AD2C8" w14:textId="77777777" w:rsidR="00F76CDB" w:rsidRPr="00F76CDB" w:rsidRDefault="00F76CDB" w:rsidP="00F76CDB">
            <w:pPr>
              <w:jc w:val="both"/>
              <w:rPr>
                <w:szCs w:val="24"/>
              </w:rPr>
            </w:pPr>
            <w:r w:rsidRPr="00F76CDB">
              <w:rPr>
                <w:szCs w:val="24"/>
              </w:rPr>
              <w:t>Vaikas noriai dalyvavo priemonėse</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0D951442"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B36D409"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1712F9D"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1E3C8BC7" w14:textId="77777777" w:rsidR="00F76CDB" w:rsidRPr="00F76CDB" w:rsidRDefault="00F76CDB" w:rsidP="00F76CDB">
            <w:pPr>
              <w:jc w:val="both"/>
              <w:rPr>
                <w:szCs w:val="24"/>
              </w:rPr>
            </w:pPr>
            <w:r w:rsidRPr="00F76CDB">
              <w:rPr>
                <w:b/>
                <w:bCs/>
                <w:szCs w:val="24"/>
              </w:rPr>
              <w:t> </w:t>
            </w:r>
          </w:p>
        </w:tc>
      </w:tr>
      <w:tr w:rsidR="00F76CDB" w:rsidRPr="00F76CDB" w14:paraId="4EA619C3"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BB9A9C" w14:textId="77777777" w:rsidR="00F76CDB" w:rsidRPr="00F76CDB" w:rsidRDefault="00F76CDB" w:rsidP="00F76CDB">
            <w:pPr>
              <w:jc w:val="both"/>
              <w:rPr>
                <w:szCs w:val="24"/>
              </w:rPr>
            </w:pPr>
            <w:r w:rsidRPr="00F76CDB">
              <w:rPr>
                <w:szCs w:val="24"/>
              </w:rPr>
              <w:t>Vaikas teigiamai vertina jam teikiamą pagalbą</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22274371"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75307C3"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75DA925"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4F2EBA18" w14:textId="77777777" w:rsidR="00F76CDB" w:rsidRPr="00F76CDB" w:rsidRDefault="00F76CDB" w:rsidP="00F76CDB">
            <w:pPr>
              <w:jc w:val="both"/>
              <w:rPr>
                <w:szCs w:val="24"/>
              </w:rPr>
            </w:pPr>
            <w:r w:rsidRPr="00F76CDB">
              <w:rPr>
                <w:b/>
                <w:bCs/>
                <w:szCs w:val="24"/>
              </w:rPr>
              <w:t> </w:t>
            </w:r>
          </w:p>
        </w:tc>
      </w:tr>
      <w:tr w:rsidR="00F76CDB" w:rsidRPr="00F76CDB" w14:paraId="1FF915ED"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372F05" w14:textId="77777777" w:rsidR="00F76CDB" w:rsidRPr="00F76CDB" w:rsidRDefault="00F76CDB" w:rsidP="00F76CDB">
            <w:pPr>
              <w:jc w:val="both"/>
              <w:rPr>
                <w:szCs w:val="24"/>
              </w:rPr>
            </w:pPr>
            <w:r w:rsidRPr="00F76CDB">
              <w:rPr>
                <w:szCs w:val="24"/>
              </w:rPr>
              <w:t>Vaikas teigiamai vertina savo elgesio pokyčius</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4113C336"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E34B3C7"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6E1A5DF"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09A527EB" w14:textId="77777777" w:rsidR="00F76CDB" w:rsidRPr="00F76CDB" w:rsidRDefault="00F76CDB" w:rsidP="00F76CDB">
            <w:pPr>
              <w:jc w:val="both"/>
              <w:rPr>
                <w:szCs w:val="24"/>
              </w:rPr>
            </w:pPr>
            <w:r w:rsidRPr="00F76CDB">
              <w:rPr>
                <w:b/>
                <w:bCs/>
                <w:szCs w:val="24"/>
              </w:rPr>
              <w:t> </w:t>
            </w:r>
          </w:p>
        </w:tc>
      </w:tr>
      <w:tr w:rsidR="00F76CDB" w:rsidRPr="00F76CDB" w14:paraId="6DB83AAA"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CAD760" w14:textId="77777777" w:rsidR="00F76CDB" w:rsidRPr="00F76CDB" w:rsidRDefault="00F76CDB" w:rsidP="00F76CDB">
            <w:pPr>
              <w:rPr>
                <w:szCs w:val="24"/>
              </w:rPr>
            </w:pPr>
            <w:r w:rsidRPr="00F76CDB">
              <w:rPr>
                <w:szCs w:val="24"/>
              </w:rPr>
              <w:t>Pasiektas teigiamas vaiko mokymosi/mokyklos lankomumo pokytis</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4DB55325"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043810B"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8BA4B39"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1DE4CDCF" w14:textId="77777777" w:rsidR="00F76CDB" w:rsidRPr="00F76CDB" w:rsidRDefault="00F76CDB" w:rsidP="00F76CDB">
            <w:pPr>
              <w:jc w:val="both"/>
              <w:rPr>
                <w:szCs w:val="24"/>
              </w:rPr>
            </w:pPr>
            <w:r w:rsidRPr="00F76CDB">
              <w:rPr>
                <w:b/>
                <w:bCs/>
                <w:szCs w:val="24"/>
              </w:rPr>
              <w:t> </w:t>
            </w:r>
          </w:p>
        </w:tc>
      </w:tr>
      <w:tr w:rsidR="00F76CDB" w:rsidRPr="00F76CDB" w14:paraId="750C1348"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AF7C00" w14:textId="77777777" w:rsidR="00F76CDB" w:rsidRPr="00F76CDB" w:rsidRDefault="00F76CDB" w:rsidP="00F76CDB">
            <w:pPr>
              <w:jc w:val="both"/>
              <w:rPr>
                <w:szCs w:val="24"/>
              </w:rPr>
            </w:pPr>
            <w:r w:rsidRPr="00F76CDB">
              <w:rPr>
                <w:szCs w:val="24"/>
              </w:rPr>
              <w:t>Pasiektas teigiamas vaiko elgesio pokytis</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1A34E9BD"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AF7B40D"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BC34000"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5C7AFB6B" w14:textId="77777777" w:rsidR="00F76CDB" w:rsidRPr="00F76CDB" w:rsidRDefault="00F76CDB" w:rsidP="00F76CDB">
            <w:pPr>
              <w:jc w:val="both"/>
              <w:rPr>
                <w:szCs w:val="24"/>
              </w:rPr>
            </w:pPr>
            <w:r w:rsidRPr="00F76CDB">
              <w:rPr>
                <w:b/>
                <w:bCs/>
                <w:szCs w:val="24"/>
              </w:rPr>
              <w:t> </w:t>
            </w:r>
          </w:p>
        </w:tc>
      </w:tr>
      <w:tr w:rsidR="00F76CDB" w:rsidRPr="00F76CDB" w14:paraId="75F2828C" w14:textId="77777777" w:rsidTr="009E42AA">
        <w:trPr>
          <w:jc w:val="center"/>
        </w:trPr>
        <w:tc>
          <w:tcPr>
            <w:tcW w:w="14560"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4CA212" w14:textId="77777777" w:rsidR="00F76CDB" w:rsidRPr="00F76CDB" w:rsidRDefault="00F76CDB" w:rsidP="00F76CDB">
            <w:pPr>
              <w:jc w:val="both"/>
              <w:rPr>
                <w:szCs w:val="24"/>
              </w:rPr>
            </w:pPr>
            <w:r w:rsidRPr="00F76CDB">
              <w:rPr>
                <w:b/>
                <w:bCs/>
                <w:szCs w:val="24"/>
              </w:rPr>
              <w:t>Tėvai (globėjai, rūpintojai):</w:t>
            </w:r>
          </w:p>
        </w:tc>
      </w:tr>
      <w:tr w:rsidR="00F76CDB" w:rsidRPr="00F76CDB" w14:paraId="38E07C46"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87385B" w14:textId="77777777" w:rsidR="00F76CDB" w:rsidRPr="00F76CDB" w:rsidRDefault="00F76CDB" w:rsidP="00F76CDB">
            <w:pPr>
              <w:jc w:val="both"/>
              <w:rPr>
                <w:szCs w:val="24"/>
              </w:rPr>
            </w:pPr>
            <w:r w:rsidRPr="00F76CDB">
              <w:rPr>
                <w:szCs w:val="24"/>
              </w:rPr>
              <w:t>Vaiko tėvams (globėjams, rūpintojams) suteikta reikiama pagalba</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2589F2DF"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8371992"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4DCD799"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1747CF18" w14:textId="77777777" w:rsidR="00F76CDB" w:rsidRPr="00F76CDB" w:rsidRDefault="00F76CDB" w:rsidP="00F76CDB">
            <w:pPr>
              <w:jc w:val="both"/>
              <w:rPr>
                <w:szCs w:val="24"/>
              </w:rPr>
            </w:pPr>
            <w:r w:rsidRPr="00F76CDB">
              <w:rPr>
                <w:b/>
                <w:bCs/>
                <w:szCs w:val="24"/>
              </w:rPr>
              <w:t> </w:t>
            </w:r>
          </w:p>
        </w:tc>
      </w:tr>
      <w:tr w:rsidR="00F76CDB" w:rsidRPr="00F76CDB" w14:paraId="4DE8CE1B"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0C57E2" w14:textId="77777777" w:rsidR="00F76CDB" w:rsidRPr="00F76CDB" w:rsidRDefault="00F76CDB" w:rsidP="00F76CDB">
            <w:pPr>
              <w:jc w:val="both"/>
              <w:rPr>
                <w:szCs w:val="24"/>
              </w:rPr>
            </w:pPr>
            <w:r w:rsidRPr="00F76CDB">
              <w:rPr>
                <w:szCs w:val="24"/>
              </w:rPr>
              <w:t>Vaiko tėvai (globėjai, rūpintojai) noriai įsitraukė į procesą</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4F943365"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3848FAC"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F887521"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01023CF2" w14:textId="77777777" w:rsidR="00F76CDB" w:rsidRPr="00F76CDB" w:rsidRDefault="00F76CDB" w:rsidP="00F76CDB">
            <w:pPr>
              <w:jc w:val="both"/>
              <w:rPr>
                <w:szCs w:val="24"/>
              </w:rPr>
            </w:pPr>
            <w:r w:rsidRPr="00F76CDB">
              <w:rPr>
                <w:b/>
                <w:bCs/>
                <w:szCs w:val="24"/>
              </w:rPr>
              <w:t> </w:t>
            </w:r>
          </w:p>
        </w:tc>
      </w:tr>
      <w:tr w:rsidR="00F76CDB" w:rsidRPr="00F76CDB" w14:paraId="5347BAD5"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37B281" w14:textId="77777777" w:rsidR="00F76CDB" w:rsidRPr="00F76CDB" w:rsidRDefault="00F76CDB" w:rsidP="00F76CDB">
            <w:pPr>
              <w:jc w:val="both"/>
              <w:rPr>
                <w:szCs w:val="24"/>
              </w:rPr>
            </w:pPr>
            <w:r w:rsidRPr="00F76CDB">
              <w:rPr>
                <w:szCs w:val="24"/>
              </w:rPr>
              <w:t>Tėvus (globėjus, rūpintojus) tenkina jiems ir vaikui teikta pagalba</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2EC7FC38"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923C5D6"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C69863E"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7750011D" w14:textId="77777777" w:rsidR="00F76CDB" w:rsidRPr="00F76CDB" w:rsidRDefault="00F76CDB" w:rsidP="00F76CDB">
            <w:pPr>
              <w:jc w:val="both"/>
              <w:rPr>
                <w:szCs w:val="24"/>
              </w:rPr>
            </w:pPr>
            <w:r w:rsidRPr="00F76CDB">
              <w:rPr>
                <w:b/>
                <w:bCs/>
                <w:szCs w:val="24"/>
              </w:rPr>
              <w:t> </w:t>
            </w:r>
          </w:p>
        </w:tc>
      </w:tr>
      <w:tr w:rsidR="00F76CDB" w:rsidRPr="00F76CDB" w14:paraId="510B816A"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D75C9E" w14:textId="77777777" w:rsidR="00F76CDB" w:rsidRPr="00F76CDB" w:rsidRDefault="00F76CDB" w:rsidP="00F76CDB">
            <w:pPr>
              <w:jc w:val="both"/>
              <w:rPr>
                <w:szCs w:val="24"/>
              </w:rPr>
            </w:pPr>
            <w:r w:rsidRPr="00F76CDB">
              <w:rPr>
                <w:szCs w:val="24"/>
              </w:rPr>
              <w:t>Šeimoje pastebėti teigiami pokyčiai</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3E08C7B4"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1E227F8"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C24554D"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68E9165B" w14:textId="77777777" w:rsidR="00F76CDB" w:rsidRPr="00F76CDB" w:rsidRDefault="00F76CDB" w:rsidP="00F76CDB">
            <w:pPr>
              <w:jc w:val="both"/>
              <w:rPr>
                <w:szCs w:val="24"/>
              </w:rPr>
            </w:pPr>
            <w:r w:rsidRPr="00F76CDB">
              <w:rPr>
                <w:b/>
                <w:bCs/>
                <w:szCs w:val="24"/>
              </w:rPr>
              <w:t> </w:t>
            </w:r>
          </w:p>
        </w:tc>
      </w:tr>
      <w:tr w:rsidR="00F76CDB" w:rsidRPr="00F76CDB" w14:paraId="5F583625"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70AFFA" w14:textId="77777777" w:rsidR="00F76CDB" w:rsidRPr="00F76CDB" w:rsidRDefault="00F76CDB" w:rsidP="00F76CDB">
            <w:pPr>
              <w:jc w:val="both"/>
              <w:rPr>
                <w:szCs w:val="24"/>
              </w:rPr>
            </w:pPr>
            <w:r w:rsidRPr="00F76CDB">
              <w:rPr>
                <w:szCs w:val="24"/>
              </w:rPr>
              <w:t>Tėvai (globėjai, rūpintojai) teigiamai vertina gaunamą informaciją ir rekomendacijas, susijusias su vaikų priežiūra</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1B1BD5F3"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5EB93BC"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98F5F94"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5C5260CB" w14:textId="77777777" w:rsidR="00F76CDB" w:rsidRPr="00F76CDB" w:rsidRDefault="00F76CDB" w:rsidP="00F76CDB">
            <w:pPr>
              <w:jc w:val="both"/>
              <w:rPr>
                <w:szCs w:val="24"/>
              </w:rPr>
            </w:pPr>
            <w:r w:rsidRPr="00F76CDB">
              <w:rPr>
                <w:b/>
                <w:bCs/>
                <w:szCs w:val="24"/>
              </w:rPr>
              <w:t> </w:t>
            </w:r>
          </w:p>
        </w:tc>
      </w:tr>
      <w:tr w:rsidR="00F76CDB" w:rsidRPr="00F76CDB" w14:paraId="5819BFCA"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220095" w14:textId="77777777" w:rsidR="00F76CDB" w:rsidRPr="00F76CDB" w:rsidRDefault="00F76CDB" w:rsidP="00F76CDB">
            <w:pPr>
              <w:jc w:val="both"/>
              <w:rPr>
                <w:szCs w:val="24"/>
              </w:rPr>
            </w:pPr>
            <w:r w:rsidRPr="00F76CDB">
              <w:rPr>
                <w:szCs w:val="24"/>
              </w:rPr>
              <w:t>Tėvai (globėjai, rūpintojai) pasitiki pagalbą teikiančių specialistų kompetencija</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717D377B"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BC66457"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50444C8"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7FCF8B23" w14:textId="77777777" w:rsidR="00F76CDB" w:rsidRPr="00F76CDB" w:rsidRDefault="00F76CDB" w:rsidP="00F76CDB">
            <w:pPr>
              <w:jc w:val="both"/>
              <w:rPr>
                <w:szCs w:val="24"/>
              </w:rPr>
            </w:pPr>
            <w:r w:rsidRPr="00F76CDB">
              <w:rPr>
                <w:b/>
                <w:bCs/>
                <w:szCs w:val="24"/>
              </w:rPr>
              <w:t> </w:t>
            </w:r>
          </w:p>
        </w:tc>
      </w:tr>
      <w:tr w:rsidR="00F76CDB" w:rsidRPr="00F76CDB" w14:paraId="2B5BE877"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DF8ECF" w14:textId="77777777" w:rsidR="00F76CDB" w:rsidRPr="00F76CDB" w:rsidRDefault="00F76CDB" w:rsidP="00F76CDB">
            <w:pPr>
              <w:jc w:val="both"/>
              <w:rPr>
                <w:szCs w:val="24"/>
              </w:rPr>
            </w:pPr>
            <w:r w:rsidRPr="00F76CDB">
              <w:rPr>
                <w:szCs w:val="24"/>
              </w:rPr>
              <w:t>Tėvai (globėjai, rūpintojai) teigiamai vertina koordinuotų paslaugų prieinamumą</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117680A8"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A325E6A"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95CB085"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03ECB802" w14:textId="77777777" w:rsidR="00F76CDB" w:rsidRPr="00F76CDB" w:rsidRDefault="00F76CDB" w:rsidP="00F76CDB">
            <w:pPr>
              <w:jc w:val="both"/>
              <w:rPr>
                <w:szCs w:val="24"/>
              </w:rPr>
            </w:pPr>
            <w:r w:rsidRPr="00F76CDB">
              <w:rPr>
                <w:b/>
                <w:bCs/>
                <w:szCs w:val="24"/>
              </w:rPr>
              <w:t> </w:t>
            </w:r>
          </w:p>
        </w:tc>
      </w:tr>
      <w:tr w:rsidR="00F76CDB" w:rsidRPr="00F76CDB" w14:paraId="13EF5124"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F1D87F" w14:textId="77777777" w:rsidR="00F76CDB" w:rsidRPr="00F76CDB" w:rsidRDefault="00F76CDB" w:rsidP="00F76CDB">
            <w:pPr>
              <w:jc w:val="both"/>
              <w:rPr>
                <w:szCs w:val="24"/>
              </w:rPr>
            </w:pPr>
            <w:r w:rsidRPr="00F76CDB">
              <w:rPr>
                <w:szCs w:val="24"/>
              </w:rPr>
              <w:t>Vaiko tėvų (globėjų, rūpintojų) paslaugų poreikis patenkintas</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7C0B73F9"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E6D10C4"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9290C0B"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56BFB77E" w14:textId="77777777" w:rsidR="00F76CDB" w:rsidRPr="00F76CDB" w:rsidRDefault="00F76CDB" w:rsidP="00F76CDB">
            <w:pPr>
              <w:jc w:val="both"/>
              <w:rPr>
                <w:szCs w:val="24"/>
              </w:rPr>
            </w:pPr>
            <w:r w:rsidRPr="00F76CDB">
              <w:rPr>
                <w:b/>
                <w:bCs/>
                <w:szCs w:val="24"/>
              </w:rPr>
              <w:t> </w:t>
            </w:r>
          </w:p>
        </w:tc>
      </w:tr>
      <w:tr w:rsidR="00F76CDB" w:rsidRPr="00F76CDB" w14:paraId="6579C470" w14:textId="77777777" w:rsidTr="009E42AA">
        <w:trPr>
          <w:jc w:val="center"/>
        </w:trPr>
        <w:tc>
          <w:tcPr>
            <w:tcW w:w="14560"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0888ED" w14:textId="77777777" w:rsidR="00F76CDB" w:rsidRPr="00F76CDB" w:rsidRDefault="00F76CDB" w:rsidP="00F76CDB">
            <w:pPr>
              <w:jc w:val="both"/>
              <w:rPr>
                <w:szCs w:val="24"/>
              </w:rPr>
            </w:pPr>
            <w:r w:rsidRPr="00F76CDB">
              <w:rPr>
                <w:b/>
                <w:bCs/>
                <w:szCs w:val="24"/>
              </w:rPr>
              <w:t>Paslaugos:</w:t>
            </w:r>
          </w:p>
        </w:tc>
      </w:tr>
      <w:tr w:rsidR="00F76CDB" w:rsidRPr="00F76CDB" w14:paraId="7D9B5997"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71DC73" w14:textId="77777777" w:rsidR="00F76CDB" w:rsidRPr="00F76CDB" w:rsidRDefault="00F76CDB" w:rsidP="00F76CDB">
            <w:pPr>
              <w:jc w:val="both"/>
              <w:rPr>
                <w:szCs w:val="24"/>
              </w:rPr>
            </w:pPr>
            <w:r w:rsidRPr="00F76CDB">
              <w:rPr>
                <w:szCs w:val="24"/>
              </w:rPr>
              <w:t>Plati paslaugų pasiūla</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2A22E080"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70B553C"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8D1A442"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0D973A11" w14:textId="77777777" w:rsidR="00F76CDB" w:rsidRPr="00F76CDB" w:rsidRDefault="00F76CDB" w:rsidP="00F76CDB">
            <w:pPr>
              <w:jc w:val="both"/>
              <w:rPr>
                <w:szCs w:val="24"/>
              </w:rPr>
            </w:pPr>
            <w:r w:rsidRPr="00F76CDB">
              <w:rPr>
                <w:b/>
                <w:bCs/>
                <w:szCs w:val="24"/>
              </w:rPr>
              <w:t> </w:t>
            </w:r>
          </w:p>
        </w:tc>
      </w:tr>
      <w:tr w:rsidR="00F76CDB" w:rsidRPr="00F76CDB" w14:paraId="753D15B4"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C8F7A2" w14:textId="77777777" w:rsidR="00F76CDB" w:rsidRPr="00F76CDB" w:rsidRDefault="00F76CDB" w:rsidP="00F76CDB">
            <w:pPr>
              <w:jc w:val="both"/>
              <w:rPr>
                <w:szCs w:val="24"/>
              </w:rPr>
            </w:pPr>
            <w:r w:rsidRPr="00F76CDB">
              <w:rPr>
                <w:szCs w:val="24"/>
              </w:rPr>
              <w:t>Tinkamai nustatytas vaiko paslaugų poreikis</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77D0CC67"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03E815B"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8F5564E"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16FCA470" w14:textId="77777777" w:rsidR="00F76CDB" w:rsidRPr="00F76CDB" w:rsidRDefault="00F76CDB" w:rsidP="00F76CDB">
            <w:pPr>
              <w:jc w:val="both"/>
              <w:rPr>
                <w:szCs w:val="24"/>
              </w:rPr>
            </w:pPr>
            <w:r w:rsidRPr="00F76CDB">
              <w:rPr>
                <w:b/>
                <w:bCs/>
                <w:szCs w:val="24"/>
              </w:rPr>
              <w:t> </w:t>
            </w:r>
          </w:p>
        </w:tc>
      </w:tr>
      <w:tr w:rsidR="00F76CDB" w:rsidRPr="00F76CDB" w14:paraId="2DBD47C7"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76A35C" w14:textId="77777777" w:rsidR="00F76CDB" w:rsidRPr="00F76CDB" w:rsidRDefault="00F76CDB" w:rsidP="00F76CDB">
            <w:pPr>
              <w:jc w:val="both"/>
              <w:rPr>
                <w:szCs w:val="24"/>
              </w:rPr>
            </w:pPr>
            <w:r w:rsidRPr="00F76CDB">
              <w:rPr>
                <w:szCs w:val="24"/>
              </w:rPr>
              <w:t>Tinkamai nustatytas vaiko tėvų (globėjų, rūpintojų) paslaugų poreikis</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3965DBC3"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3AC8B6E"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D6DA84B"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52DE1AF7" w14:textId="77777777" w:rsidR="00F76CDB" w:rsidRPr="00F76CDB" w:rsidRDefault="00F76CDB" w:rsidP="00F76CDB">
            <w:pPr>
              <w:jc w:val="both"/>
              <w:rPr>
                <w:szCs w:val="24"/>
              </w:rPr>
            </w:pPr>
            <w:r w:rsidRPr="00F76CDB">
              <w:rPr>
                <w:b/>
                <w:bCs/>
                <w:szCs w:val="24"/>
              </w:rPr>
              <w:t> </w:t>
            </w:r>
          </w:p>
        </w:tc>
      </w:tr>
      <w:tr w:rsidR="00F76CDB" w:rsidRPr="00F76CDB" w14:paraId="22625D71"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777329" w14:textId="77777777" w:rsidR="00F76CDB" w:rsidRPr="00F76CDB" w:rsidRDefault="00F76CDB" w:rsidP="00F76CDB">
            <w:pPr>
              <w:jc w:val="both"/>
              <w:rPr>
                <w:szCs w:val="24"/>
              </w:rPr>
            </w:pPr>
            <w:r w:rsidRPr="00F76CDB">
              <w:rPr>
                <w:szCs w:val="24"/>
              </w:rPr>
              <w:t>Numatytas pasiekiamas paslaugų tikslas</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6E89CBE0"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75F445D"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CCE8484"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79BEA8E5" w14:textId="77777777" w:rsidR="00F76CDB" w:rsidRPr="00F76CDB" w:rsidRDefault="00F76CDB" w:rsidP="00F76CDB">
            <w:pPr>
              <w:jc w:val="both"/>
              <w:rPr>
                <w:szCs w:val="24"/>
              </w:rPr>
            </w:pPr>
            <w:r w:rsidRPr="00F76CDB">
              <w:rPr>
                <w:b/>
                <w:bCs/>
                <w:szCs w:val="24"/>
              </w:rPr>
              <w:t> </w:t>
            </w:r>
          </w:p>
        </w:tc>
      </w:tr>
      <w:tr w:rsidR="00F76CDB" w:rsidRPr="00F76CDB" w14:paraId="1C4F9E5C"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78275" w14:textId="77777777" w:rsidR="00F76CDB" w:rsidRPr="00F76CDB" w:rsidRDefault="00F76CDB" w:rsidP="00F76CDB">
            <w:pPr>
              <w:jc w:val="both"/>
              <w:rPr>
                <w:szCs w:val="24"/>
              </w:rPr>
            </w:pPr>
            <w:r w:rsidRPr="00F76CDB">
              <w:rPr>
                <w:szCs w:val="24"/>
              </w:rPr>
              <w:t>Iškelti aiškūs uždaviniai tikslui pasiekti</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5F448424"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28E3769"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4F0AB4A"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1FE7D7D4" w14:textId="77777777" w:rsidR="00F76CDB" w:rsidRPr="00F76CDB" w:rsidRDefault="00F76CDB" w:rsidP="00F76CDB">
            <w:pPr>
              <w:jc w:val="both"/>
              <w:rPr>
                <w:szCs w:val="24"/>
              </w:rPr>
            </w:pPr>
            <w:r w:rsidRPr="00F76CDB">
              <w:rPr>
                <w:b/>
                <w:bCs/>
                <w:szCs w:val="24"/>
              </w:rPr>
              <w:t> </w:t>
            </w:r>
          </w:p>
        </w:tc>
      </w:tr>
      <w:tr w:rsidR="00F76CDB" w:rsidRPr="00F76CDB" w14:paraId="56A5A5F2"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7AE7B2" w14:textId="77777777" w:rsidR="00F76CDB" w:rsidRPr="00F76CDB" w:rsidRDefault="00F76CDB" w:rsidP="00F76CDB">
            <w:pPr>
              <w:jc w:val="both"/>
              <w:rPr>
                <w:szCs w:val="24"/>
              </w:rPr>
            </w:pPr>
            <w:r w:rsidRPr="00F76CDB">
              <w:rPr>
                <w:szCs w:val="24"/>
              </w:rPr>
              <w:lastRenderedPageBreak/>
              <w:t>Parinktos tinkamos priemonės uždaviniams įgyvendinti</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47175AF3"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608FA76"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17D6713"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42E7EE16" w14:textId="77777777" w:rsidR="00F76CDB" w:rsidRPr="00F76CDB" w:rsidRDefault="00F76CDB" w:rsidP="00F76CDB">
            <w:pPr>
              <w:jc w:val="both"/>
              <w:rPr>
                <w:szCs w:val="24"/>
              </w:rPr>
            </w:pPr>
            <w:r w:rsidRPr="00F76CDB">
              <w:rPr>
                <w:b/>
                <w:bCs/>
                <w:szCs w:val="24"/>
              </w:rPr>
              <w:t> </w:t>
            </w:r>
          </w:p>
        </w:tc>
      </w:tr>
      <w:tr w:rsidR="00F76CDB" w:rsidRPr="00F76CDB" w14:paraId="0F578175"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DC260F" w14:textId="77777777" w:rsidR="00F76CDB" w:rsidRPr="00F76CDB" w:rsidRDefault="00F76CDB" w:rsidP="00F76CDB">
            <w:pPr>
              <w:jc w:val="both"/>
              <w:rPr>
                <w:szCs w:val="24"/>
              </w:rPr>
            </w:pPr>
            <w:r w:rsidRPr="00F76CDB">
              <w:rPr>
                <w:szCs w:val="24"/>
              </w:rPr>
              <w:t>Parinktos tarpusavyje suderintos priemonės</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37ACCB91"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B0A4367" w14:textId="77777777" w:rsidR="00F76CDB" w:rsidRPr="00F76CDB" w:rsidRDefault="00F76CDB" w:rsidP="00F76CDB">
            <w:pPr>
              <w:jc w:val="both"/>
              <w:rPr>
                <w:szCs w:val="24"/>
              </w:rPr>
            </w:pPr>
            <w:r w:rsidRPr="00F76CDB">
              <w:rPr>
                <w:b/>
                <w:bCs/>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3C8BC6E" w14:textId="77777777" w:rsidR="00F76CDB" w:rsidRPr="00F76CDB" w:rsidRDefault="00F76CDB" w:rsidP="00F76CDB">
            <w:pPr>
              <w:jc w:val="both"/>
              <w:rPr>
                <w:szCs w:val="24"/>
              </w:rPr>
            </w:pPr>
            <w:r w:rsidRPr="00F76CDB">
              <w:rPr>
                <w:b/>
                <w:bCs/>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56F1A519" w14:textId="77777777" w:rsidR="00F76CDB" w:rsidRPr="00F76CDB" w:rsidRDefault="00F76CDB" w:rsidP="00F76CDB">
            <w:pPr>
              <w:jc w:val="both"/>
              <w:rPr>
                <w:szCs w:val="24"/>
              </w:rPr>
            </w:pPr>
            <w:r w:rsidRPr="00F76CDB">
              <w:rPr>
                <w:b/>
                <w:bCs/>
                <w:szCs w:val="24"/>
              </w:rPr>
              <w:t> </w:t>
            </w:r>
          </w:p>
        </w:tc>
      </w:tr>
      <w:tr w:rsidR="00F76CDB" w:rsidRPr="00F76CDB" w14:paraId="2EE26ED7"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0E2306" w14:textId="77777777" w:rsidR="00F76CDB" w:rsidRPr="00F76CDB" w:rsidRDefault="00F76CDB" w:rsidP="00F76CDB">
            <w:pPr>
              <w:jc w:val="both"/>
              <w:rPr>
                <w:szCs w:val="24"/>
              </w:rPr>
            </w:pPr>
            <w:r w:rsidRPr="00F76CDB">
              <w:rPr>
                <w:szCs w:val="24"/>
              </w:rPr>
              <w:t>Teikiant paslaugas buvo laikomasi numatytų principų</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58625586" w14:textId="77777777" w:rsidR="00F76CDB" w:rsidRPr="00F76CDB" w:rsidRDefault="00F76CDB" w:rsidP="00F76CDB">
            <w:pPr>
              <w:jc w:val="both"/>
              <w:rPr>
                <w:szCs w:val="24"/>
              </w:rPr>
            </w:pPr>
            <w:r w:rsidRPr="00F76CDB">
              <w:rPr>
                <w:b/>
                <w:bCs/>
                <w:color w:val="FF0000"/>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F77E64C" w14:textId="77777777" w:rsidR="00F76CDB" w:rsidRPr="00F76CDB" w:rsidRDefault="00F76CDB" w:rsidP="00F76CDB">
            <w:pPr>
              <w:jc w:val="both"/>
              <w:rPr>
                <w:szCs w:val="24"/>
              </w:rPr>
            </w:pPr>
            <w:r w:rsidRPr="00F76CDB">
              <w:rPr>
                <w:b/>
                <w:bCs/>
                <w:color w:val="FF0000"/>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5CACBAC" w14:textId="77777777" w:rsidR="00F76CDB" w:rsidRPr="00F76CDB" w:rsidRDefault="00F76CDB" w:rsidP="00F76CDB">
            <w:pPr>
              <w:jc w:val="both"/>
              <w:rPr>
                <w:szCs w:val="24"/>
              </w:rPr>
            </w:pPr>
            <w:r w:rsidRPr="00F76CDB">
              <w:rPr>
                <w:b/>
                <w:bCs/>
                <w:color w:val="FF0000"/>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0FF46C11" w14:textId="77777777" w:rsidR="00F76CDB" w:rsidRPr="00F76CDB" w:rsidRDefault="00F76CDB" w:rsidP="00F76CDB">
            <w:pPr>
              <w:jc w:val="both"/>
              <w:rPr>
                <w:szCs w:val="24"/>
              </w:rPr>
            </w:pPr>
            <w:r w:rsidRPr="00F76CDB">
              <w:rPr>
                <w:b/>
                <w:bCs/>
                <w:color w:val="FF0000"/>
                <w:szCs w:val="24"/>
              </w:rPr>
              <w:t> </w:t>
            </w:r>
          </w:p>
        </w:tc>
      </w:tr>
      <w:tr w:rsidR="00F76CDB" w:rsidRPr="00F76CDB" w14:paraId="5F4F7124"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C2FD74" w14:textId="77777777" w:rsidR="00F76CDB" w:rsidRPr="00F76CDB" w:rsidRDefault="00F76CDB" w:rsidP="00F76CDB">
            <w:pPr>
              <w:jc w:val="both"/>
              <w:rPr>
                <w:szCs w:val="24"/>
              </w:rPr>
            </w:pPr>
            <w:r w:rsidRPr="00F76CDB">
              <w:rPr>
                <w:szCs w:val="24"/>
              </w:rPr>
              <w:t>Nuolatinis ryšys/grįžtamasis ryšys su paslaugų teikėjais</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368232B1" w14:textId="77777777" w:rsidR="00F76CDB" w:rsidRPr="00F76CDB" w:rsidRDefault="00F76CDB" w:rsidP="00F76CDB">
            <w:pPr>
              <w:jc w:val="both"/>
              <w:rPr>
                <w:szCs w:val="24"/>
              </w:rPr>
            </w:pPr>
            <w:r w:rsidRPr="00F76CDB">
              <w:rPr>
                <w:b/>
                <w:bCs/>
                <w:color w:val="FF0000"/>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BDF8B30" w14:textId="77777777" w:rsidR="00F76CDB" w:rsidRPr="00F76CDB" w:rsidRDefault="00F76CDB" w:rsidP="00F76CDB">
            <w:pPr>
              <w:jc w:val="both"/>
              <w:rPr>
                <w:szCs w:val="24"/>
              </w:rPr>
            </w:pPr>
            <w:r w:rsidRPr="00F76CDB">
              <w:rPr>
                <w:b/>
                <w:bCs/>
                <w:color w:val="FF0000"/>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9EB96F1" w14:textId="77777777" w:rsidR="00F76CDB" w:rsidRPr="00F76CDB" w:rsidRDefault="00F76CDB" w:rsidP="00F76CDB">
            <w:pPr>
              <w:jc w:val="both"/>
              <w:rPr>
                <w:szCs w:val="24"/>
              </w:rPr>
            </w:pPr>
            <w:r w:rsidRPr="00F76CDB">
              <w:rPr>
                <w:b/>
                <w:bCs/>
                <w:color w:val="FF0000"/>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2E0A619C" w14:textId="77777777" w:rsidR="00F76CDB" w:rsidRPr="00F76CDB" w:rsidRDefault="00F76CDB" w:rsidP="00F76CDB">
            <w:pPr>
              <w:jc w:val="both"/>
              <w:rPr>
                <w:szCs w:val="24"/>
              </w:rPr>
            </w:pPr>
            <w:r w:rsidRPr="00F76CDB">
              <w:rPr>
                <w:b/>
                <w:bCs/>
                <w:color w:val="FF0000"/>
                <w:szCs w:val="24"/>
              </w:rPr>
              <w:t> </w:t>
            </w:r>
          </w:p>
        </w:tc>
      </w:tr>
      <w:tr w:rsidR="00F76CDB" w:rsidRPr="00F76CDB" w14:paraId="1721C0CE"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B45942" w14:textId="77777777" w:rsidR="00F76CDB" w:rsidRPr="00F76CDB" w:rsidRDefault="00F76CDB" w:rsidP="00F76CDB">
            <w:pPr>
              <w:jc w:val="both"/>
              <w:rPr>
                <w:szCs w:val="24"/>
              </w:rPr>
            </w:pPr>
            <w:r w:rsidRPr="00F76CDB">
              <w:rPr>
                <w:szCs w:val="24"/>
              </w:rPr>
              <w:t>Paslaugų teikėjai veikė tinkamai</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72D0F105" w14:textId="77777777" w:rsidR="00F76CDB" w:rsidRPr="00F76CDB" w:rsidRDefault="00F76CDB" w:rsidP="00F76CDB">
            <w:pPr>
              <w:jc w:val="both"/>
              <w:rPr>
                <w:szCs w:val="24"/>
              </w:rPr>
            </w:pPr>
            <w:r w:rsidRPr="00F76CDB">
              <w:rPr>
                <w:b/>
                <w:bCs/>
                <w:color w:val="FF0000"/>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4BB47EC" w14:textId="77777777" w:rsidR="00F76CDB" w:rsidRPr="00F76CDB" w:rsidRDefault="00F76CDB" w:rsidP="00F76CDB">
            <w:pPr>
              <w:jc w:val="both"/>
              <w:rPr>
                <w:szCs w:val="24"/>
              </w:rPr>
            </w:pPr>
            <w:r w:rsidRPr="00F76CDB">
              <w:rPr>
                <w:b/>
                <w:bCs/>
                <w:color w:val="FF0000"/>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FC3135C" w14:textId="77777777" w:rsidR="00F76CDB" w:rsidRPr="00F76CDB" w:rsidRDefault="00F76CDB" w:rsidP="00F76CDB">
            <w:pPr>
              <w:jc w:val="both"/>
              <w:rPr>
                <w:szCs w:val="24"/>
              </w:rPr>
            </w:pPr>
            <w:r w:rsidRPr="00F76CDB">
              <w:rPr>
                <w:b/>
                <w:bCs/>
                <w:color w:val="FF0000"/>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69CA761A" w14:textId="77777777" w:rsidR="00F76CDB" w:rsidRPr="00F76CDB" w:rsidRDefault="00F76CDB" w:rsidP="00F76CDB">
            <w:pPr>
              <w:jc w:val="both"/>
              <w:rPr>
                <w:szCs w:val="24"/>
              </w:rPr>
            </w:pPr>
            <w:r w:rsidRPr="00F76CDB">
              <w:rPr>
                <w:b/>
                <w:bCs/>
                <w:color w:val="FF0000"/>
                <w:szCs w:val="24"/>
              </w:rPr>
              <w:t> </w:t>
            </w:r>
          </w:p>
        </w:tc>
      </w:tr>
      <w:tr w:rsidR="00F76CDB" w:rsidRPr="00F76CDB" w14:paraId="053F7D97"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EE4DE5" w14:textId="77777777" w:rsidR="00F76CDB" w:rsidRPr="00F76CDB" w:rsidRDefault="00F76CDB" w:rsidP="00F76CDB">
            <w:pPr>
              <w:rPr>
                <w:szCs w:val="24"/>
              </w:rPr>
            </w:pPr>
            <w:r w:rsidRPr="00F76CDB">
              <w:rPr>
                <w:szCs w:val="24"/>
              </w:rPr>
              <w:t>Rezultatai atitinka/viršija paslaugų teikėjų lūkesčius</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452F005D" w14:textId="77777777" w:rsidR="00F76CDB" w:rsidRPr="00F76CDB" w:rsidRDefault="00F76CDB" w:rsidP="00F76CDB">
            <w:pPr>
              <w:jc w:val="both"/>
              <w:rPr>
                <w:szCs w:val="24"/>
              </w:rPr>
            </w:pPr>
            <w:r w:rsidRPr="00F76CDB">
              <w:rPr>
                <w:b/>
                <w:bCs/>
                <w:color w:val="FF0000"/>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72DD623" w14:textId="77777777" w:rsidR="00F76CDB" w:rsidRPr="00F76CDB" w:rsidRDefault="00F76CDB" w:rsidP="00F76CDB">
            <w:pPr>
              <w:jc w:val="both"/>
              <w:rPr>
                <w:szCs w:val="24"/>
              </w:rPr>
            </w:pPr>
            <w:r w:rsidRPr="00F76CDB">
              <w:rPr>
                <w:b/>
                <w:bCs/>
                <w:color w:val="FF0000"/>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47CDB32" w14:textId="77777777" w:rsidR="00F76CDB" w:rsidRPr="00F76CDB" w:rsidRDefault="00F76CDB" w:rsidP="00F76CDB">
            <w:pPr>
              <w:jc w:val="both"/>
              <w:rPr>
                <w:szCs w:val="24"/>
              </w:rPr>
            </w:pPr>
            <w:r w:rsidRPr="00F76CDB">
              <w:rPr>
                <w:b/>
                <w:bCs/>
                <w:color w:val="FF0000"/>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74F20F3D" w14:textId="77777777" w:rsidR="00F76CDB" w:rsidRPr="00F76CDB" w:rsidRDefault="00F76CDB" w:rsidP="00F76CDB">
            <w:pPr>
              <w:jc w:val="both"/>
              <w:rPr>
                <w:szCs w:val="24"/>
              </w:rPr>
            </w:pPr>
            <w:r w:rsidRPr="00F76CDB">
              <w:rPr>
                <w:b/>
                <w:bCs/>
                <w:color w:val="FF0000"/>
                <w:szCs w:val="24"/>
              </w:rPr>
              <w:t> </w:t>
            </w:r>
          </w:p>
        </w:tc>
      </w:tr>
      <w:tr w:rsidR="00F76CDB" w:rsidRPr="00F76CDB" w14:paraId="72B8788B"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C1C904" w14:textId="77777777" w:rsidR="00F76CDB" w:rsidRPr="00F76CDB" w:rsidRDefault="00F76CDB" w:rsidP="00F76CDB">
            <w:pPr>
              <w:rPr>
                <w:szCs w:val="24"/>
              </w:rPr>
            </w:pPr>
            <w:r w:rsidRPr="00F76CDB">
              <w:rPr>
                <w:szCs w:val="24"/>
              </w:rPr>
              <w:t>Rezultatai atitinka/viršija šeimos lūkesčius</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7849A35F" w14:textId="77777777" w:rsidR="00F76CDB" w:rsidRPr="00F76CDB" w:rsidRDefault="00F76CDB" w:rsidP="00F76CDB">
            <w:pPr>
              <w:jc w:val="both"/>
              <w:rPr>
                <w:szCs w:val="24"/>
              </w:rPr>
            </w:pPr>
            <w:r w:rsidRPr="00F76CDB">
              <w:rPr>
                <w:b/>
                <w:bCs/>
                <w:color w:val="FF0000"/>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C0D7CB5" w14:textId="77777777" w:rsidR="00F76CDB" w:rsidRPr="00F76CDB" w:rsidRDefault="00F76CDB" w:rsidP="00F76CDB">
            <w:pPr>
              <w:jc w:val="both"/>
              <w:rPr>
                <w:szCs w:val="24"/>
              </w:rPr>
            </w:pPr>
            <w:r w:rsidRPr="00F76CDB">
              <w:rPr>
                <w:b/>
                <w:bCs/>
                <w:color w:val="FF0000"/>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C75F5B5" w14:textId="77777777" w:rsidR="00F76CDB" w:rsidRPr="00F76CDB" w:rsidRDefault="00F76CDB" w:rsidP="00F76CDB">
            <w:pPr>
              <w:jc w:val="both"/>
              <w:rPr>
                <w:szCs w:val="24"/>
              </w:rPr>
            </w:pPr>
            <w:r w:rsidRPr="00F76CDB">
              <w:rPr>
                <w:b/>
                <w:bCs/>
                <w:color w:val="FF0000"/>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04600550" w14:textId="77777777" w:rsidR="00F76CDB" w:rsidRPr="00F76CDB" w:rsidRDefault="00F76CDB" w:rsidP="00F76CDB">
            <w:pPr>
              <w:jc w:val="both"/>
              <w:rPr>
                <w:szCs w:val="24"/>
              </w:rPr>
            </w:pPr>
            <w:r w:rsidRPr="00F76CDB">
              <w:rPr>
                <w:b/>
                <w:bCs/>
                <w:color w:val="FF0000"/>
                <w:szCs w:val="24"/>
              </w:rPr>
              <w:t> </w:t>
            </w:r>
          </w:p>
        </w:tc>
      </w:tr>
      <w:tr w:rsidR="00F76CDB" w:rsidRPr="00F76CDB" w14:paraId="69516AEC" w14:textId="77777777" w:rsidTr="009E42AA">
        <w:trPr>
          <w:jc w:val="center"/>
        </w:trPr>
        <w:tc>
          <w:tcPr>
            <w:tcW w:w="6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F56C53" w14:textId="77777777" w:rsidR="00F76CDB" w:rsidRPr="00F76CDB" w:rsidRDefault="00F76CDB" w:rsidP="00F76CDB">
            <w:pPr>
              <w:rPr>
                <w:szCs w:val="24"/>
              </w:rPr>
            </w:pPr>
            <w:r w:rsidRPr="00F76CDB">
              <w:rPr>
                <w:szCs w:val="24"/>
              </w:rPr>
              <w:t>Paslaugų tikslas pasiektas</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14:paraId="4749817F" w14:textId="77777777" w:rsidR="00F76CDB" w:rsidRPr="00F76CDB" w:rsidRDefault="00F76CDB" w:rsidP="00F76CDB">
            <w:pPr>
              <w:jc w:val="both"/>
              <w:rPr>
                <w:szCs w:val="24"/>
              </w:rPr>
            </w:pPr>
            <w:r w:rsidRPr="00F76CDB">
              <w:rPr>
                <w:b/>
                <w:bCs/>
                <w:color w:val="FF0000"/>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9F9BAB4" w14:textId="77777777" w:rsidR="00F76CDB" w:rsidRPr="00F76CDB" w:rsidRDefault="00F76CDB" w:rsidP="00F76CDB">
            <w:pPr>
              <w:jc w:val="both"/>
              <w:rPr>
                <w:szCs w:val="24"/>
              </w:rPr>
            </w:pPr>
            <w:r w:rsidRPr="00F76CDB">
              <w:rPr>
                <w:b/>
                <w:bCs/>
                <w:color w:val="FF0000"/>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2C7C75DE" w14:textId="77777777" w:rsidR="00F76CDB" w:rsidRPr="00F76CDB" w:rsidRDefault="00F76CDB" w:rsidP="00F76CDB">
            <w:pPr>
              <w:jc w:val="both"/>
              <w:rPr>
                <w:szCs w:val="24"/>
              </w:rPr>
            </w:pPr>
            <w:r w:rsidRPr="00F76CDB">
              <w:rPr>
                <w:b/>
                <w:bCs/>
                <w:color w:val="FF0000"/>
                <w:szCs w:val="24"/>
              </w:rPr>
              <w:t> </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3DC27D65" w14:textId="77777777" w:rsidR="00F76CDB" w:rsidRPr="00F76CDB" w:rsidRDefault="00F76CDB" w:rsidP="00F76CDB">
            <w:pPr>
              <w:jc w:val="both"/>
              <w:rPr>
                <w:szCs w:val="24"/>
              </w:rPr>
            </w:pPr>
            <w:r w:rsidRPr="00F76CDB">
              <w:rPr>
                <w:b/>
                <w:bCs/>
                <w:color w:val="FF0000"/>
                <w:szCs w:val="24"/>
              </w:rPr>
              <w:t> </w:t>
            </w:r>
          </w:p>
        </w:tc>
      </w:tr>
      <w:tr w:rsidR="00F76CDB" w:rsidRPr="00F76CDB" w14:paraId="6DE15D2A" w14:textId="77777777" w:rsidTr="009E42AA">
        <w:trPr>
          <w:jc w:val="center"/>
        </w:trPr>
        <w:tc>
          <w:tcPr>
            <w:tcW w:w="14560"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7FDAC4" w14:textId="77777777" w:rsidR="00F76CDB" w:rsidRPr="00F76CDB" w:rsidRDefault="00F76CDB" w:rsidP="00F76CDB">
            <w:pPr>
              <w:rPr>
                <w:szCs w:val="24"/>
              </w:rPr>
            </w:pPr>
            <w:r w:rsidRPr="00F76CDB">
              <w:rPr>
                <w:b/>
                <w:bCs/>
                <w:szCs w:val="24"/>
              </w:rPr>
              <w:t>*Rezultato aprašymas:</w:t>
            </w:r>
          </w:p>
          <w:p w14:paraId="0AF874C9" w14:textId="77777777" w:rsidR="00F76CDB" w:rsidRPr="00F76CDB" w:rsidRDefault="00F76CDB" w:rsidP="00F76CDB">
            <w:pPr>
              <w:jc w:val="both"/>
              <w:rPr>
                <w:szCs w:val="24"/>
              </w:rPr>
            </w:pPr>
            <w:r w:rsidRPr="00F76CDB">
              <w:rPr>
                <w:b/>
                <w:bCs/>
                <w:color w:val="FF0000"/>
                <w:szCs w:val="24"/>
              </w:rPr>
              <w:t> </w:t>
            </w:r>
          </w:p>
          <w:p w14:paraId="78A505ED" w14:textId="77777777" w:rsidR="00F76CDB" w:rsidRPr="00F76CDB" w:rsidRDefault="00F76CDB" w:rsidP="00F76CDB">
            <w:pPr>
              <w:jc w:val="both"/>
              <w:rPr>
                <w:szCs w:val="24"/>
              </w:rPr>
            </w:pPr>
            <w:r w:rsidRPr="00F76CDB">
              <w:rPr>
                <w:b/>
                <w:bCs/>
                <w:color w:val="FF0000"/>
                <w:szCs w:val="24"/>
              </w:rPr>
              <w:t> </w:t>
            </w:r>
          </w:p>
        </w:tc>
      </w:tr>
    </w:tbl>
    <w:p w14:paraId="79C00F10" w14:textId="77777777" w:rsidR="00F76CDB" w:rsidRPr="00F76CDB" w:rsidRDefault="00F76CDB" w:rsidP="00F76CDB">
      <w:pPr>
        <w:shd w:val="clear" w:color="auto" w:fill="FFFFFF"/>
        <w:ind w:left="720" w:hanging="360"/>
        <w:jc w:val="both"/>
        <w:rPr>
          <w:color w:val="212529"/>
          <w:szCs w:val="24"/>
        </w:rPr>
      </w:pPr>
      <w:r w:rsidRPr="00F76CDB">
        <w:rPr>
          <w:b/>
          <w:bCs/>
          <w:color w:val="212529"/>
          <w:szCs w:val="24"/>
        </w:rPr>
        <w:t> </w:t>
      </w:r>
    </w:p>
    <w:p w14:paraId="580ECDED" w14:textId="77777777" w:rsidR="00F76CDB" w:rsidRPr="00F76CDB" w:rsidRDefault="00F76CDB" w:rsidP="00F76CDB">
      <w:pPr>
        <w:shd w:val="clear" w:color="auto" w:fill="FFFFFF"/>
        <w:ind w:firstLine="709"/>
        <w:jc w:val="both"/>
        <w:rPr>
          <w:color w:val="212529"/>
          <w:szCs w:val="24"/>
        </w:rPr>
      </w:pPr>
      <w:r w:rsidRPr="00F76CDB">
        <w:rPr>
          <w:b/>
          <w:bCs/>
          <w:color w:val="212529"/>
          <w:szCs w:val="24"/>
        </w:rPr>
        <w:t>3. Siūlymai dėl koordinuotai teikiamų paslaugų teikimo pratęsimo/nutraukimo/ pakeitimo:</w:t>
      </w:r>
    </w:p>
    <w:p w14:paraId="4AFED357" w14:textId="77777777" w:rsidR="00F76CDB" w:rsidRPr="00F76CDB" w:rsidRDefault="00F76CDB" w:rsidP="00F76CDB">
      <w:pPr>
        <w:shd w:val="clear" w:color="auto" w:fill="FFFFFF"/>
        <w:ind w:left="360"/>
        <w:jc w:val="both"/>
        <w:rPr>
          <w:color w:val="212529"/>
          <w:szCs w:val="24"/>
        </w:rPr>
      </w:pPr>
      <w:r w:rsidRPr="00F76CDB">
        <w:rPr>
          <w:b/>
          <w:bCs/>
          <w:color w:val="212529"/>
          <w:szCs w:val="24"/>
        </w:rPr>
        <w:t> </w:t>
      </w:r>
    </w:p>
    <w:tbl>
      <w:tblPr>
        <w:tblW w:w="14560" w:type="dxa"/>
        <w:jc w:val="center"/>
        <w:tblCellMar>
          <w:left w:w="0" w:type="dxa"/>
          <w:right w:w="0" w:type="dxa"/>
        </w:tblCellMar>
        <w:tblLook w:val="04A0" w:firstRow="1" w:lastRow="0" w:firstColumn="1" w:lastColumn="0" w:noHBand="0" w:noVBand="1"/>
      </w:tblPr>
      <w:tblGrid>
        <w:gridCol w:w="14560"/>
      </w:tblGrid>
      <w:tr w:rsidR="00F76CDB" w:rsidRPr="00F76CDB" w14:paraId="7AB3F6EC" w14:textId="77777777" w:rsidTr="009E42AA">
        <w:trPr>
          <w:jc w:val="center"/>
        </w:trPr>
        <w:tc>
          <w:tcPr>
            <w:tcW w:w="14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CFE8D12" w14:textId="77777777" w:rsidR="00F76CDB" w:rsidRPr="00F76CDB" w:rsidRDefault="00F76CDB" w:rsidP="00F76CDB">
            <w:pPr>
              <w:jc w:val="both"/>
              <w:rPr>
                <w:szCs w:val="24"/>
              </w:rPr>
            </w:pPr>
            <w:r w:rsidRPr="00F76CDB">
              <w:rPr>
                <w:sz w:val="20"/>
              </w:rPr>
              <w:t> </w:t>
            </w:r>
          </w:p>
          <w:p w14:paraId="3C76A48F" w14:textId="77777777" w:rsidR="00F76CDB" w:rsidRPr="00F76CDB" w:rsidRDefault="00F76CDB" w:rsidP="00F76CDB">
            <w:pPr>
              <w:jc w:val="both"/>
              <w:rPr>
                <w:szCs w:val="24"/>
              </w:rPr>
            </w:pPr>
            <w:r w:rsidRPr="00F76CDB">
              <w:rPr>
                <w:sz w:val="20"/>
              </w:rPr>
              <w:t> </w:t>
            </w:r>
          </w:p>
          <w:p w14:paraId="2E93E48E" w14:textId="77777777" w:rsidR="00F76CDB" w:rsidRPr="00F76CDB" w:rsidRDefault="00F76CDB" w:rsidP="00F76CDB">
            <w:pPr>
              <w:jc w:val="both"/>
              <w:rPr>
                <w:szCs w:val="24"/>
              </w:rPr>
            </w:pPr>
            <w:r w:rsidRPr="00F76CDB">
              <w:rPr>
                <w:sz w:val="20"/>
              </w:rPr>
              <w:t> </w:t>
            </w:r>
          </w:p>
        </w:tc>
      </w:tr>
    </w:tbl>
    <w:p w14:paraId="6514A5AE" w14:textId="77777777" w:rsidR="00F76CDB" w:rsidRPr="00F76CDB" w:rsidRDefault="00F76CDB" w:rsidP="00F76CDB">
      <w:pPr>
        <w:shd w:val="clear" w:color="auto" w:fill="FFFFFF"/>
        <w:jc w:val="both"/>
        <w:rPr>
          <w:color w:val="212529"/>
          <w:szCs w:val="24"/>
        </w:rPr>
      </w:pPr>
      <w:r w:rsidRPr="00F76CDB">
        <w:rPr>
          <w:color w:val="212529"/>
          <w:sz w:val="20"/>
        </w:rPr>
        <w:t> </w:t>
      </w:r>
    </w:p>
    <w:p w14:paraId="6424FE6B" w14:textId="77777777" w:rsidR="00F76CDB" w:rsidRPr="00F76CDB" w:rsidRDefault="00F76CDB" w:rsidP="00F76CDB">
      <w:pPr>
        <w:shd w:val="clear" w:color="auto" w:fill="FFFFFF"/>
        <w:jc w:val="both"/>
        <w:rPr>
          <w:color w:val="212529"/>
          <w:szCs w:val="24"/>
        </w:rPr>
      </w:pPr>
      <w:r w:rsidRPr="00F76CDB">
        <w:rPr>
          <w:color w:val="212529"/>
          <w:sz w:val="20"/>
        </w:rPr>
        <w:t> </w:t>
      </w:r>
    </w:p>
    <w:p w14:paraId="7A413286" w14:textId="77777777" w:rsidR="00F76CDB" w:rsidRPr="00F76CDB" w:rsidRDefault="00F76CDB" w:rsidP="00F76CDB">
      <w:pPr>
        <w:shd w:val="clear" w:color="auto" w:fill="FFFFFF"/>
        <w:jc w:val="both"/>
        <w:rPr>
          <w:color w:val="212529"/>
          <w:szCs w:val="24"/>
        </w:rPr>
      </w:pPr>
      <w:r w:rsidRPr="00F76CDB">
        <w:rPr>
          <w:color w:val="212529"/>
          <w:sz w:val="20"/>
        </w:rPr>
        <w:t> </w:t>
      </w:r>
    </w:p>
    <w:p w14:paraId="323C2ED9" w14:textId="4A59E0F0" w:rsidR="00F76CDB" w:rsidRPr="00F76CDB" w:rsidRDefault="00F76CDB" w:rsidP="00F76CDB">
      <w:pPr>
        <w:shd w:val="clear" w:color="auto" w:fill="FFFFFF"/>
        <w:jc w:val="both"/>
        <w:rPr>
          <w:color w:val="212529"/>
          <w:szCs w:val="24"/>
        </w:rPr>
      </w:pPr>
      <w:r w:rsidRPr="00F76CDB">
        <w:rPr>
          <w:color w:val="212529"/>
          <w:szCs w:val="24"/>
        </w:rPr>
        <w:t>Atvejo vadybininkas:       ______________________</w:t>
      </w:r>
      <w:r>
        <w:rPr>
          <w:color w:val="212529"/>
          <w:szCs w:val="24"/>
        </w:rPr>
        <w:t>____________________________________</w:t>
      </w:r>
      <w:r w:rsidRPr="00F76CDB">
        <w:rPr>
          <w:color w:val="212529"/>
          <w:szCs w:val="24"/>
        </w:rPr>
        <w:t>_____________________________________________</w:t>
      </w:r>
    </w:p>
    <w:p w14:paraId="42ECF3E7" w14:textId="77777777" w:rsidR="00F76CDB" w:rsidRDefault="00F76CDB" w:rsidP="00F76CDB">
      <w:pPr>
        <w:shd w:val="clear" w:color="auto" w:fill="FFFFFF"/>
        <w:ind w:firstLine="4373"/>
        <w:jc w:val="both"/>
        <w:rPr>
          <w:color w:val="212529"/>
          <w:sz w:val="20"/>
        </w:rPr>
      </w:pPr>
      <w:r w:rsidRPr="00F76CDB">
        <w:rPr>
          <w:color w:val="212529"/>
          <w:sz w:val="20"/>
        </w:rPr>
        <w:t>(parašas)                                                                (vardas, pavardė)</w:t>
      </w:r>
    </w:p>
    <w:p w14:paraId="7B3C6482" w14:textId="449929FF" w:rsidR="00F76CDB" w:rsidRPr="00F76CDB" w:rsidRDefault="00F76CDB" w:rsidP="00F76CDB">
      <w:pPr>
        <w:shd w:val="clear" w:color="auto" w:fill="FFFFFF"/>
        <w:ind w:firstLine="4373"/>
        <w:jc w:val="both"/>
        <w:rPr>
          <w:color w:val="212529"/>
          <w:szCs w:val="24"/>
        </w:rPr>
      </w:pPr>
      <w:r w:rsidRPr="00F76CDB">
        <w:rPr>
          <w:color w:val="212529"/>
          <w:szCs w:val="24"/>
        </w:rPr>
        <w:t>____________________________________________</w:t>
      </w:r>
    </w:p>
    <w:p w14:paraId="56E8DA71" w14:textId="77777777" w:rsidR="00F76CDB" w:rsidRPr="00F76CDB" w:rsidRDefault="00F76CDB" w:rsidP="00F76CDB">
      <w:pPr>
        <w:spacing w:after="160" w:line="278" w:lineRule="auto"/>
        <w:rPr>
          <w:rFonts w:asciiTheme="minorHAnsi" w:eastAsiaTheme="minorHAnsi" w:hAnsiTheme="minorHAnsi" w:cstheme="minorBidi"/>
          <w:kern w:val="2"/>
          <w:szCs w:val="24"/>
          <w:lang w:eastAsia="en-US"/>
          <w14:ligatures w14:val="standardContextual"/>
        </w:rPr>
      </w:pPr>
    </w:p>
    <w:p w14:paraId="4597DFE4" w14:textId="4ABE1127" w:rsidR="00D456A6" w:rsidRPr="00965772" w:rsidRDefault="00F76CDB" w:rsidP="00965772">
      <w:pPr>
        <w:jc w:val="center"/>
        <w:rPr>
          <w:b/>
          <w:bCs/>
        </w:rPr>
      </w:pPr>
      <w:r>
        <w:rPr>
          <w:b/>
          <w:bCs/>
        </w:rPr>
        <w:t>_________________________________</w:t>
      </w:r>
    </w:p>
    <w:sectPr w:rsidR="00D456A6" w:rsidRPr="00965772" w:rsidSect="00F76CDB">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868D0" w14:textId="77777777" w:rsidR="006B4D9F" w:rsidRDefault="006B4D9F">
      <w:r>
        <w:separator/>
      </w:r>
    </w:p>
  </w:endnote>
  <w:endnote w:type="continuationSeparator" w:id="0">
    <w:p w14:paraId="3EF65370" w14:textId="77777777" w:rsidR="006B4D9F" w:rsidRDefault="006B4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EF7C4" w14:textId="77777777" w:rsidR="006B4D9F" w:rsidRDefault="006B4D9F">
      <w:r>
        <w:separator/>
      </w:r>
    </w:p>
  </w:footnote>
  <w:footnote w:type="continuationSeparator" w:id="0">
    <w:p w14:paraId="6C150E1A" w14:textId="77777777" w:rsidR="006B4D9F" w:rsidRDefault="006B4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5C86B" w14:textId="77777777" w:rsidR="00C11E71" w:rsidRDefault="00386521">
    <w:pPr>
      <w:pStyle w:val="Antrats"/>
      <w:framePr w:wrap="around" w:vAnchor="text" w:hAnchor="margin" w:xAlign="center" w:y="1"/>
      <w:rPr>
        <w:rStyle w:val="Puslapionumeris"/>
      </w:rPr>
    </w:pPr>
    <w:r>
      <w:rPr>
        <w:rStyle w:val="Puslapionumeris"/>
      </w:rPr>
      <w:fldChar w:fldCharType="begin"/>
    </w:r>
    <w:r w:rsidR="00E60B8A">
      <w:rPr>
        <w:rStyle w:val="Puslapionumeris"/>
      </w:rPr>
      <w:instrText xml:space="preserve">PAGE  </w:instrText>
    </w:r>
    <w:r>
      <w:rPr>
        <w:rStyle w:val="Puslapionumeris"/>
      </w:rPr>
      <w:fldChar w:fldCharType="end"/>
    </w:r>
  </w:p>
  <w:p w14:paraId="4CD67667" w14:textId="77777777" w:rsidR="00C11E71" w:rsidRDefault="00C11E7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FBB67" w14:textId="77777777" w:rsidR="00C11E71" w:rsidRDefault="00C11E71">
    <w:pPr>
      <w:pStyle w:val="Antrats"/>
      <w:framePr w:wrap="around" w:vAnchor="text" w:hAnchor="margin" w:xAlign="center" w:y="1"/>
      <w:rPr>
        <w:rStyle w:val="Puslapionumeris"/>
      </w:rPr>
    </w:pPr>
  </w:p>
  <w:p w14:paraId="50F53A34" w14:textId="77777777" w:rsidR="00C11E71" w:rsidRDefault="00C11E7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1CF20EC"/>
    <w:multiLevelType w:val="hybridMultilevel"/>
    <w:tmpl w:val="171C14FC"/>
    <w:lvl w:ilvl="0" w:tplc="78B8B3C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1897162616">
    <w:abstractNumId w:val="3"/>
  </w:num>
  <w:num w:numId="2" w16cid:durableId="233861314">
    <w:abstractNumId w:val="2"/>
  </w:num>
  <w:num w:numId="3" w16cid:durableId="223227042">
    <w:abstractNumId w:val="4"/>
  </w:num>
  <w:num w:numId="4" w16cid:durableId="1672827991">
    <w:abstractNumId w:val="1"/>
  </w:num>
  <w:num w:numId="5" w16cid:durableId="926580154">
    <w:abstractNumId w:val="7"/>
  </w:num>
  <w:num w:numId="6" w16cid:durableId="584994381">
    <w:abstractNumId w:val="6"/>
  </w:num>
  <w:num w:numId="7" w16cid:durableId="1805611905">
    <w:abstractNumId w:val="0"/>
  </w:num>
  <w:num w:numId="8" w16cid:durableId="10369267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E71"/>
    <w:rsid w:val="000008C2"/>
    <w:rsid w:val="0001039F"/>
    <w:rsid w:val="00040282"/>
    <w:rsid w:val="00051563"/>
    <w:rsid w:val="000E4365"/>
    <w:rsid w:val="000F6400"/>
    <w:rsid w:val="00133E76"/>
    <w:rsid w:val="00150F21"/>
    <w:rsid w:val="00154C31"/>
    <w:rsid w:val="00183095"/>
    <w:rsid w:val="001C49BB"/>
    <w:rsid w:val="001D0A74"/>
    <w:rsid w:val="001E59EE"/>
    <w:rsid w:val="001F29C4"/>
    <w:rsid w:val="00220E11"/>
    <w:rsid w:val="0027053B"/>
    <w:rsid w:val="002B4177"/>
    <w:rsid w:val="002D3C76"/>
    <w:rsid w:val="002D7D1F"/>
    <w:rsid w:val="00327588"/>
    <w:rsid w:val="003500E5"/>
    <w:rsid w:val="00386521"/>
    <w:rsid w:val="00391721"/>
    <w:rsid w:val="003A1CB0"/>
    <w:rsid w:val="003A219A"/>
    <w:rsid w:val="003A364B"/>
    <w:rsid w:val="003B3DB0"/>
    <w:rsid w:val="003C6688"/>
    <w:rsid w:val="0045515E"/>
    <w:rsid w:val="004B2F21"/>
    <w:rsid w:val="004B7CBB"/>
    <w:rsid w:val="004C032B"/>
    <w:rsid w:val="005042C8"/>
    <w:rsid w:val="00506810"/>
    <w:rsid w:val="00535926"/>
    <w:rsid w:val="005946EA"/>
    <w:rsid w:val="00596C06"/>
    <w:rsid w:val="005D72A0"/>
    <w:rsid w:val="005F067B"/>
    <w:rsid w:val="00602715"/>
    <w:rsid w:val="00602C65"/>
    <w:rsid w:val="0067219A"/>
    <w:rsid w:val="006B4D9F"/>
    <w:rsid w:val="00731FA6"/>
    <w:rsid w:val="00740B4A"/>
    <w:rsid w:val="00757E4B"/>
    <w:rsid w:val="007B0670"/>
    <w:rsid w:val="007B5570"/>
    <w:rsid w:val="007B7BBF"/>
    <w:rsid w:val="007E0511"/>
    <w:rsid w:val="00803375"/>
    <w:rsid w:val="00811204"/>
    <w:rsid w:val="0084207F"/>
    <w:rsid w:val="00855CFD"/>
    <w:rsid w:val="008C02BB"/>
    <w:rsid w:val="008F75B9"/>
    <w:rsid w:val="00903EDB"/>
    <w:rsid w:val="0093672F"/>
    <w:rsid w:val="00937E17"/>
    <w:rsid w:val="00965772"/>
    <w:rsid w:val="009920A5"/>
    <w:rsid w:val="009951DC"/>
    <w:rsid w:val="009965A5"/>
    <w:rsid w:val="009C6EF8"/>
    <w:rsid w:val="009E0149"/>
    <w:rsid w:val="00A048E4"/>
    <w:rsid w:val="00A33E96"/>
    <w:rsid w:val="00A42975"/>
    <w:rsid w:val="00A6198D"/>
    <w:rsid w:val="00A654BC"/>
    <w:rsid w:val="00A8399B"/>
    <w:rsid w:val="00B0547C"/>
    <w:rsid w:val="00B07BD9"/>
    <w:rsid w:val="00B10127"/>
    <w:rsid w:val="00B26E55"/>
    <w:rsid w:val="00B36BDC"/>
    <w:rsid w:val="00B439BF"/>
    <w:rsid w:val="00B578B0"/>
    <w:rsid w:val="00B57B97"/>
    <w:rsid w:val="00C11E71"/>
    <w:rsid w:val="00C208D0"/>
    <w:rsid w:val="00C270C8"/>
    <w:rsid w:val="00C61E38"/>
    <w:rsid w:val="00C624E2"/>
    <w:rsid w:val="00C81080"/>
    <w:rsid w:val="00C9341D"/>
    <w:rsid w:val="00CA4125"/>
    <w:rsid w:val="00CF4277"/>
    <w:rsid w:val="00D04109"/>
    <w:rsid w:val="00D225B4"/>
    <w:rsid w:val="00D364C9"/>
    <w:rsid w:val="00D456A6"/>
    <w:rsid w:val="00D52349"/>
    <w:rsid w:val="00D70DD0"/>
    <w:rsid w:val="00DB0437"/>
    <w:rsid w:val="00DD7C89"/>
    <w:rsid w:val="00DF2EF6"/>
    <w:rsid w:val="00E369F0"/>
    <w:rsid w:val="00E60B8A"/>
    <w:rsid w:val="00E6260E"/>
    <w:rsid w:val="00EA216A"/>
    <w:rsid w:val="00EC1051"/>
    <w:rsid w:val="00EF33BD"/>
    <w:rsid w:val="00F62CAC"/>
    <w:rsid w:val="00F76CDB"/>
    <w:rsid w:val="00FD1344"/>
    <w:rsid w:val="00FD4494"/>
    <w:rsid w:val="00FF52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28A0B"/>
  <w15:docId w15:val="{C597D6EC-5EBE-4A32-8B23-3610AA3B5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C11E71"/>
    <w:rPr>
      <w:sz w:val="24"/>
    </w:rPr>
  </w:style>
  <w:style w:type="paragraph" w:styleId="Antrat1">
    <w:name w:val="heading 1"/>
    <w:basedOn w:val="prastasis"/>
    <w:next w:val="prastasis"/>
    <w:qFormat/>
    <w:rsid w:val="00C11E71"/>
    <w:pPr>
      <w:keepNext/>
      <w:jc w:val="center"/>
      <w:outlineLvl w:val="0"/>
    </w:pPr>
    <w:rPr>
      <w:b/>
      <w:lang w:val="en-US"/>
    </w:rPr>
  </w:style>
  <w:style w:type="paragraph" w:styleId="Antrat3">
    <w:name w:val="heading 3"/>
    <w:basedOn w:val="prastasis"/>
    <w:next w:val="prastasis"/>
    <w:qFormat/>
    <w:rsid w:val="00C11E71"/>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C11E71"/>
    <w:pPr>
      <w:tabs>
        <w:tab w:val="center" w:pos="4153"/>
        <w:tab w:val="right" w:pos="8306"/>
      </w:tabs>
    </w:pPr>
  </w:style>
  <w:style w:type="paragraph" w:styleId="Porat">
    <w:name w:val="footer"/>
    <w:basedOn w:val="prastasis"/>
    <w:rsid w:val="00C11E71"/>
    <w:pPr>
      <w:tabs>
        <w:tab w:val="center" w:pos="4153"/>
        <w:tab w:val="right" w:pos="8306"/>
      </w:tabs>
    </w:pPr>
  </w:style>
  <w:style w:type="character" w:styleId="Hipersaitas">
    <w:name w:val="Hyperlink"/>
    <w:rsid w:val="00C11E71"/>
    <w:rPr>
      <w:color w:val="auto"/>
      <w:u w:val="none"/>
    </w:rPr>
  </w:style>
  <w:style w:type="character" w:styleId="Puslapionumeris">
    <w:name w:val="page number"/>
    <w:basedOn w:val="Numatytasispastraiposriftas"/>
    <w:rsid w:val="00C11E71"/>
  </w:style>
  <w:style w:type="paragraph" w:styleId="Pagrindiniotekstotrauka">
    <w:name w:val="Body Text Indent"/>
    <w:basedOn w:val="prastasis"/>
    <w:rsid w:val="00C11E71"/>
    <w:pPr>
      <w:ind w:firstLine="851"/>
    </w:pPr>
  </w:style>
  <w:style w:type="paragraph" w:styleId="Pagrindinistekstas">
    <w:name w:val="Body Text"/>
    <w:basedOn w:val="prastasis"/>
    <w:rsid w:val="00C11E71"/>
    <w:pPr>
      <w:jc w:val="both"/>
    </w:pPr>
  </w:style>
  <w:style w:type="paragraph" w:styleId="Pavadinimas">
    <w:name w:val="Title"/>
    <w:basedOn w:val="prastasis"/>
    <w:qFormat/>
    <w:rsid w:val="00C11E71"/>
    <w:pPr>
      <w:jc w:val="center"/>
    </w:pPr>
    <w:rPr>
      <w:b/>
      <w:bCs/>
      <w:szCs w:val="24"/>
      <w:lang w:val="en-US"/>
    </w:rPr>
  </w:style>
  <w:style w:type="paragraph" w:styleId="Pagrindiniotekstotrauka2">
    <w:name w:val="Body Text Indent 2"/>
    <w:basedOn w:val="prastasis"/>
    <w:rsid w:val="00C11E71"/>
    <w:pPr>
      <w:spacing w:before="120" w:after="120"/>
      <w:ind w:firstLine="720"/>
      <w:jc w:val="both"/>
    </w:pPr>
    <w:rPr>
      <w:szCs w:val="24"/>
    </w:rPr>
  </w:style>
  <w:style w:type="paragraph" w:styleId="Pagrindinistekstas2">
    <w:name w:val="Body Text 2"/>
    <w:basedOn w:val="prastasis"/>
    <w:rsid w:val="00C11E71"/>
    <w:pPr>
      <w:jc w:val="both"/>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242438">
      <w:bodyDiv w:val="1"/>
      <w:marLeft w:val="0"/>
      <w:marRight w:val="0"/>
      <w:marTop w:val="0"/>
      <w:marBottom w:val="0"/>
      <w:divBdr>
        <w:top w:val="none" w:sz="0" w:space="0" w:color="auto"/>
        <w:left w:val="none" w:sz="0" w:space="0" w:color="auto"/>
        <w:bottom w:val="none" w:sz="0" w:space="0" w:color="auto"/>
        <w:right w:val="none" w:sz="0" w:space="0" w:color="auto"/>
      </w:divBdr>
    </w:div>
    <w:div w:id="1824277891">
      <w:bodyDiv w:val="1"/>
      <w:marLeft w:val="0"/>
      <w:marRight w:val="0"/>
      <w:marTop w:val="0"/>
      <w:marBottom w:val="0"/>
      <w:divBdr>
        <w:top w:val="none" w:sz="0" w:space="0" w:color="auto"/>
        <w:left w:val="none" w:sz="0" w:space="0" w:color="auto"/>
        <w:bottom w:val="none" w:sz="0" w:space="0" w:color="auto"/>
        <w:right w:val="none" w:sz="0" w:space="0" w:color="auto"/>
      </w:divBdr>
    </w:div>
    <w:div w:id="195470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urbarkas.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da@ada.lt" TargetMode="External"/><Relationship Id="rId4" Type="http://schemas.openxmlformats.org/officeDocument/2006/relationships/webSettings" Target="webSettings.xml"/><Relationship Id="rId9" Type="http://schemas.openxmlformats.org/officeDocument/2006/relationships/hyperlink" Target="http://www.jurbarkas.lt"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6</TotalTime>
  <Pages>14</Pages>
  <Words>15482</Words>
  <Characters>8826</Characters>
  <Application>Microsoft Office Word</Application>
  <DocSecurity>0</DocSecurity>
  <Lines>73</Lines>
  <Paragraphs>48</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24260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Zita Tytmoniene</cp:lastModifiedBy>
  <cp:revision>3</cp:revision>
  <cp:lastPrinted>2024-02-06T07:27:00Z</cp:lastPrinted>
  <dcterms:created xsi:type="dcterms:W3CDTF">2026-10-15T05:34:00Z</dcterms:created>
  <dcterms:modified xsi:type="dcterms:W3CDTF">2026-10-15T05:41:00Z</dcterms:modified>
</cp:coreProperties>
</file>