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4E84EB" w14:textId="77777777" w:rsidR="00C11E71" w:rsidRDefault="00C11E71"/>
    <w:p w14:paraId="2B4DED89" w14:textId="53EE8B00" w:rsidR="00D456A6" w:rsidRDefault="00D16E32" w:rsidP="00D456A6">
      <w:pPr>
        <w:jc w:val="center"/>
        <w:rPr>
          <w:lang w:val="en-US"/>
        </w:rPr>
      </w:pPr>
      <w:r>
        <w:rPr>
          <w:noProof/>
        </w:rPr>
        <w:drawing>
          <wp:inline distT="0" distB="0" distL="0" distR="0" wp14:anchorId="6EE23F23" wp14:editId="01D49042">
            <wp:extent cx="552450" cy="666750"/>
            <wp:effectExtent l="0" t="0" r="0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9E6327" w14:textId="77777777" w:rsidR="00D456A6" w:rsidRDefault="00D456A6" w:rsidP="00D456A6">
      <w:pPr>
        <w:jc w:val="center"/>
        <w:rPr>
          <w:b/>
          <w:bCs/>
          <w:lang w:val="en-US"/>
        </w:rPr>
      </w:pPr>
    </w:p>
    <w:p w14:paraId="424ECCD3" w14:textId="77777777" w:rsidR="00D456A6" w:rsidRDefault="00D456A6" w:rsidP="00D456A6">
      <w:pPr>
        <w:jc w:val="center"/>
        <w:rPr>
          <w:b/>
        </w:rPr>
      </w:pPr>
      <w:r>
        <w:rPr>
          <w:b/>
          <w:lang w:val="en-US"/>
        </w:rPr>
        <w:t xml:space="preserve">JURBARKO RAJONO </w:t>
      </w:r>
      <w:r>
        <w:rPr>
          <w:b/>
        </w:rPr>
        <w:t xml:space="preserve">SAVIVALDYBĖS </w:t>
      </w:r>
      <w:r w:rsidR="009E0149">
        <w:rPr>
          <w:b/>
        </w:rPr>
        <w:t>MERAS</w:t>
      </w:r>
    </w:p>
    <w:p w14:paraId="64148594" w14:textId="77777777" w:rsidR="00D456A6" w:rsidRDefault="00D456A6" w:rsidP="00D456A6">
      <w:pPr>
        <w:rPr>
          <w:lang w:val="en-US"/>
        </w:rPr>
      </w:pPr>
    </w:p>
    <w:p w14:paraId="0255712F" w14:textId="77777777" w:rsidR="00D456A6" w:rsidRDefault="00D456A6"/>
    <w:p w14:paraId="22E3D990" w14:textId="77777777" w:rsidR="00D456A6" w:rsidRDefault="00D456A6"/>
    <w:tbl>
      <w:tblPr>
        <w:tblW w:w="96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54"/>
      </w:tblGrid>
      <w:tr w:rsidR="00D456A6" w14:paraId="1498E824" w14:textId="77777777">
        <w:trPr>
          <w:cantSplit/>
        </w:trPr>
        <w:tc>
          <w:tcPr>
            <w:tcW w:w="9654" w:type="dxa"/>
            <w:tcBorders>
              <w:top w:val="nil"/>
              <w:left w:val="nil"/>
              <w:bottom w:val="nil"/>
              <w:right w:val="nil"/>
            </w:tcBorders>
          </w:tcPr>
          <w:p w14:paraId="1A1E39B7" w14:textId="77777777" w:rsidR="00D456A6" w:rsidRDefault="009E0149">
            <w:pPr>
              <w:pStyle w:val="Antrat1"/>
              <w:rPr>
                <w:caps/>
                <w:szCs w:val="24"/>
                <w:lang w:val="lt-LT"/>
              </w:rPr>
            </w:pPr>
            <w:r>
              <w:rPr>
                <w:caps/>
                <w:szCs w:val="24"/>
                <w:lang w:val="lt-LT"/>
              </w:rPr>
              <w:t>POTVARKIS</w:t>
            </w:r>
          </w:p>
        </w:tc>
      </w:tr>
      <w:tr w:rsidR="00A8559C" w:rsidRPr="00A8559C" w14:paraId="4941863F" w14:textId="77777777">
        <w:trPr>
          <w:cantSplit/>
        </w:trPr>
        <w:tc>
          <w:tcPr>
            <w:tcW w:w="9654" w:type="dxa"/>
            <w:tcBorders>
              <w:top w:val="nil"/>
              <w:left w:val="nil"/>
              <w:bottom w:val="nil"/>
              <w:right w:val="nil"/>
            </w:tcBorders>
          </w:tcPr>
          <w:p w14:paraId="490E6B91" w14:textId="66AD5CA4" w:rsidR="00D456A6" w:rsidRPr="00A8559C" w:rsidRDefault="00876962" w:rsidP="00C077A6">
            <w:pPr>
              <w:pStyle w:val="Antrats"/>
              <w:jc w:val="center"/>
              <w:rPr>
                <w:b/>
                <w:caps/>
              </w:rPr>
            </w:pPr>
            <w:r w:rsidRPr="00A8559C">
              <w:rPr>
                <w:b/>
              </w:rPr>
              <w:t xml:space="preserve">DĖL </w:t>
            </w:r>
            <w:r w:rsidR="0054778B">
              <w:rPr>
                <w:b/>
              </w:rPr>
              <w:t>202</w:t>
            </w:r>
            <w:r w:rsidR="00C077A6">
              <w:rPr>
                <w:b/>
              </w:rPr>
              <w:t>5</w:t>
            </w:r>
            <w:r w:rsidR="0054778B">
              <w:rPr>
                <w:b/>
              </w:rPr>
              <w:t xml:space="preserve"> M. </w:t>
            </w:r>
            <w:r w:rsidR="00C077A6">
              <w:rPr>
                <w:b/>
              </w:rPr>
              <w:t>BALANDŽIO</w:t>
            </w:r>
            <w:r w:rsidR="0054778B">
              <w:rPr>
                <w:b/>
              </w:rPr>
              <w:t xml:space="preserve"> 24 D. POTVARKIO NR. V3-</w:t>
            </w:r>
            <w:r w:rsidR="00C077A6">
              <w:rPr>
                <w:b/>
              </w:rPr>
              <w:t>13</w:t>
            </w:r>
            <w:r w:rsidR="0054778B">
              <w:rPr>
                <w:b/>
              </w:rPr>
              <w:t>7 „</w:t>
            </w:r>
            <w:r w:rsidR="00C077A6" w:rsidRPr="00C077A6">
              <w:rPr>
                <w:b/>
              </w:rPr>
              <w:t>DĖL JURBARKO RAJONO SAVIVALDYBĖS PARINKTŲ</w:t>
            </w:r>
            <w:r w:rsidR="00C077A6">
              <w:rPr>
                <w:b/>
              </w:rPr>
              <w:t xml:space="preserve"> </w:t>
            </w:r>
            <w:r w:rsidR="00C077A6" w:rsidRPr="00C077A6">
              <w:rPr>
                <w:b/>
              </w:rPr>
              <w:t>KOLEKTYVINĖS APSAUGOS STATINIŲ IR PRIEDANGŲ IR</w:t>
            </w:r>
            <w:r w:rsidR="00C077A6">
              <w:rPr>
                <w:b/>
              </w:rPr>
              <w:t xml:space="preserve"> </w:t>
            </w:r>
            <w:r w:rsidR="00C077A6" w:rsidRPr="00C077A6">
              <w:rPr>
                <w:b/>
              </w:rPr>
              <w:t>JŲ POREIKIO SĄRAŠO PATVIRTINIMO</w:t>
            </w:r>
            <w:r w:rsidR="0054778B">
              <w:rPr>
                <w:b/>
              </w:rPr>
              <w:t>“ PAK</w:t>
            </w:r>
            <w:r w:rsidR="00C077A6">
              <w:rPr>
                <w:b/>
              </w:rPr>
              <w:t>E</w:t>
            </w:r>
            <w:r w:rsidR="0054778B">
              <w:rPr>
                <w:b/>
              </w:rPr>
              <w:t>I</w:t>
            </w:r>
            <w:r w:rsidR="00C077A6">
              <w:rPr>
                <w:b/>
              </w:rPr>
              <w:t>T</w:t>
            </w:r>
            <w:r w:rsidR="0054778B">
              <w:rPr>
                <w:b/>
              </w:rPr>
              <w:t>IMO</w:t>
            </w:r>
          </w:p>
        </w:tc>
      </w:tr>
      <w:tr w:rsidR="00A8559C" w:rsidRPr="00A8559C" w14:paraId="4FD2EB95" w14:textId="77777777">
        <w:trPr>
          <w:cantSplit/>
        </w:trPr>
        <w:tc>
          <w:tcPr>
            <w:tcW w:w="9654" w:type="dxa"/>
            <w:tcBorders>
              <w:top w:val="nil"/>
              <w:left w:val="nil"/>
              <w:bottom w:val="nil"/>
              <w:right w:val="nil"/>
            </w:tcBorders>
          </w:tcPr>
          <w:p w14:paraId="2830EA9B" w14:textId="77777777" w:rsidR="003A6E6D" w:rsidRPr="00A8559C" w:rsidRDefault="003A6E6D" w:rsidP="003A6E6D">
            <w:pPr>
              <w:pStyle w:val="Antrats"/>
              <w:tabs>
                <w:tab w:val="clear" w:pos="4153"/>
                <w:tab w:val="clear" w:pos="8306"/>
              </w:tabs>
              <w:jc w:val="center"/>
            </w:pPr>
          </w:p>
          <w:p w14:paraId="0505EFF3" w14:textId="712A60E8" w:rsidR="003A6E6D" w:rsidRPr="00A8559C" w:rsidRDefault="003A6E6D" w:rsidP="003A6E6D">
            <w:pPr>
              <w:pStyle w:val="Antrats"/>
              <w:tabs>
                <w:tab w:val="clear" w:pos="4153"/>
                <w:tab w:val="clear" w:pos="8306"/>
              </w:tabs>
              <w:jc w:val="center"/>
              <w:rPr>
                <w:b/>
                <w:caps/>
              </w:rPr>
            </w:pPr>
            <w:r w:rsidRPr="00A8559C">
              <w:t>202</w:t>
            </w:r>
            <w:r w:rsidR="00B206FD">
              <w:t>5</w:t>
            </w:r>
            <w:r w:rsidRPr="00A8559C">
              <w:t xml:space="preserve"> m.</w:t>
            </w:r>
            <w:r w:rsidR="0070231C" w:rsidRPr="00A8559C">
              <w:t xml:space="preserve"> </w:t>
            </w:r>
            <w:r w:rsidR="001605F8" w:rsidRPr="00A8559C">
              <w:t xml:space="preserve"> </w:t>
            </w:r>
            <w:r w:rsidR="00C077A6">
              <w:t>balandžio</w:t>
            </w:r>
            <w:r w:rsidR="001605F8" w:rsidRPr="00A8559C">
              <w:t xml:space="preserve"> </w:t>
            </w:r>
            <w:r w:rsidR="00C077A6">
              <w:t xml:space="preserve"> </w:t>
            </w:r>
            <w:r w:rsidR="00442945">
              <w:t>29</w:t>
            </w:r>
            <w:r w:rsidR="00C077A6">
              <w:t xml:space="preserve"> </w:t>
            </w:r>
            <w:r w:rsidRPr="00A8559C">
              <w:t xml:space="preserve">  d. Nr. V3-</w:t>
            </w:r>
            <w:r w:rsidR="00442945">
              <w:t>141</w:t>
            </w:r>
          </w:p>
        </w:tc>
      </w:tr>
      <w:tr w:rsidR="003A6E6D" w:rsidRPr="00A8559C" w14:paraId="6A3686F3" w14:textId="77777777">
        <w:trPr>
          <w:cantSplit/>
        </w:trPr>
        <w:tc>
          <w:tcPr>
            <w:tcW w:w="9654" w:type="dxa"/>
            <w:tcBorders>
              <w:top w:val="nil"/>
              <w:left w:val="nil"/>
              <w:bottom w:val="nil"/>
              <w:right w:val="nil"/>
            </w:tcBorders>
          </w:tcPr>
          <w:p w14:paraId="69A496B5" w14:textId="77777777" w:rsidR="003A6E6D" w:rsidRPr="00A8559C" w:rsidRDefault="003A6E6D" w:rsidP="003A6E6D">
            <w:pPr>
              <w:jc w:val="center"/>
            </w:pPr>
            <w:r w:rsidRPr="00A8559C">
              <w:t>Jurbarkas</w:t>
            </w:r>
          </w:p>
        </w:tc>
      </w:tr>
    </w:tbl>
    <w:p w14:paraId="48E41961" w14:textId="77777777" w:rsidR="00C11E71" w:rsidRPr="00A8559C" w:rsidRDefault="00C11E71"/>
    <w:p w14:paraId="5F297C03" w14:textId="77777777" w:rsidR="00910A28" w:rsidRDefault="00910A28" w:rsidP="00FC1FFA">
      <w:pPr>
        <w:ind w:firstLine="720"/>
        <w:jc w:val="both"/>
        <w:rPr>
          <w:color w:val="FF0000"/>
          <w:szCs w:val="24"/>
        </w:rPr>
      </w:pPr>
    </w:p>
    <w:p w14:paraId="49C066C9" w14:textId="384914BD" w:rsidR="00121B5E" w:rsidRPr="00934641" w:rsidRDefault="00121B5E" w:rsidP="00121B5E">
      <w:pPr>
        <w:ind w:firstLine="720"/>
        <w:jc w:val="both"/>
        <w:rPr>
          <w:szCs w:val="24"/>
        </w:rPr>
      </w:pPr>
      <w:r w:rsidRPr="00A47CF8">
        <w:t>Vadovaudamasis Lietuvos Respublikos vietos savivaldos įstatymo 25 straipsnio 5 dalimi</w:t>
      </w:r>
      <w:r w:rsidRPr="00934641">
        <w:rPr>
          <w:szCs w:val="24"/>
        </w:rPr>
        <w:t>:</w:t>
      </w:r>
    </w:p>
    <w:p w14:paraId="5703D20B" w14:textId="10188EAA" w:rsidR="00FC1FFA" w:rsidRPr="00A47CF8" w:rsidRDefault="00A47CF8" w:rsidP="005479E6">
      <w:pPr>
        <w:numPr>
          <w:ilvl w:val="0"/>
          <w:numId w:val="8"/>
        </w:numPr>
        <w:tabs>
          <w:tab w:val="left" w:pos="0"/>
          <w:tab w:val="left" w:pos="1134"/>
        </w:tabs>
        <w:ind w:left="0" w:firstLine="720"/>
        <w:jc w:val="both"/>
      </w:pPr>
      <w:r w:rsidRPr="00D46213">
        <w:rPr>
          <w:spacing w:val="60"/>
        </w:rPr>
        <w:t>P</w:t>
      </w:r>
      <w:r w:rsidR="00D46213" w:rsidRPr="00D46213">
        <w:rPr>
          <w:spacing w:val="60"/>
        </w:rPr>
        <w:t>akeiči</w:t>
      </w:r>
      <w:r w:rsidRPr="00D46213">
        <w:rPr>
          <w:spacing w:val="60"/>
        </w:rPr>
        <w:t>u</w:t>
      </w:r>
      <w:r w:rsidRPr="00934641">
        <w:t xml:space="preserve"> </w:t>
      </w:r>
      <w:r w:rsidRPr="00A47CF8">
        <w:t>202</w:t>
      </w:r>
      <w:r w:rsidR="00D46213">
        <w:t>5</w:t>
      </w:r>
      <w:r w:rsidRPr="00A47CF8">
        <w:t xml:space="preserve"> m. </w:t>
      </w:r>
      <w:r w:rsidR="00D46213">
        <w:t>balandžio</w:t>
      </w:r>
      <w:r w:rsidRPr="00A47CF8">
        <w:t xml:space="preserve"> 24 d. potvark</w:t>
      </w:r>
      <w:r w:rsidR="00D46213">
        <w:t>io</w:t>
      </w:r>
      <w:r w:rsidRPr="00A47CF8">
        <w:t xml:space="preserve"> Nr. V3-</w:t>
      </w:r>
      <w:r w:rsidR="00D46213">
        <w:t>13</w:t>
      </w:r>
      <w:r w:rsidRPr="00A47CF8">
        <w:t xml:space="preserve">7 „Dėl </w:t>
      </w:r>
      <w:r w:rsidR="00D46213">
        <w:t>Jurbarko rajono savivaldybės parinktų kolektyvinės apsaugos statinių ir priedangų ir jų poreikio sąrašo patvirtinimo</w:t>
      </w:r>
      <w:r w:rsidRPr="00A47CF8">
        <w:t>“</w:t>
      </w:r>
      <w:r w:rsidR="00D46213">
        <w:t xml:space="preserve"> 1.1 punkt</w:t>
      </w:r>
      <w:r w:rsidR="00CA335A">
        <w:t>u patvirtintą Jurbarko rajono savivaldybės parinktų kolektyvinės apsaugos statinių ir jų poreikio sąrašą</w:t>
      </w:r>
      <w:r w:rsidR="00D46213">
        <w:t xml:space="preserve"> ir jį išdėstau nauja redakcija (pridedama).</w:t>
      </w:r>
      <w:r w:rsidRPr="00A47CF8">
        <w:t xml:space="preserve">             </w:t>
      </w:r>
    </w:p>
    <w:p w14:paraId="55EC779D" w14:textId="15934640" w:rsidR="00B71D37" w:rsidRDefault="00D46213" w:rsidP="00D46213">
      <w:pPr>
        <w:widowControl w:val="0"/>
        <w:numPr>
          <w:ilvl w:val="0"/>
          <w:numId w:val="8"/>
        </w:numPr>
        <w:tabs>
          <w:tab w:val="left" w:pos="993"/>
        </w:tabs>
        <w:suppressAutoHyphens/>
        <w:ind w:left="0" w:firstLine="709"/>
        <w:jc w:val="both"/>
        <w:rPr>
          <w:lang w:eastAsia="en-US"/>
        </w:rPr>
      </w:pPr>
      <w:r w:rsidRPr="00AD6B2E">
        <w:rPr>
          <w:spacing w:val="60"/>
        </w:rPr>
        <w:t>Nurodau</w:t>
      </w:r>
      <w:r>
        <w:t xml:space="preserve"> šį potvarkį paskelbti Jurbarko rajono savivaldybės interneto svetainės puslapyje „Saugumas“, skiltyje – „Civilinė sauga“.</w:t>
      </w:r>
    </w:p>
    <w:p w14:paraId="17CE1CA9" w14:textId="77777777" w:rsidR="00876962" w:rsidRPr="00A8559C" w:rsidRDefault="00876962" w:rsidP="00876962">
      <w:pPr>
        <w:ind w:firstLine="720"/>
        <w:jc w:val="both"/>
      </w:pPr>
      <w:r w:rsidRPr="00A8559C">
        <w:t>Šis potvarkis gali būti skundžiamas Lietuvos Respublikos administracinių bylų teisenos įstatymo nustatyta tvarka.</w:t>
      </w:r>
    </w:p>
    <w:p w14:paraId="4D108B23" w14:textId="77777777" w:rsidR="00C11E71" w:rsidRPr="00A8559C" w:rsidRDefault="00C11E71">
      <w:pPr>
        <w:jc w:val="both"/>
      </w:pPr>
    </w:p>
    <w:p w14:paraId="1CAEA8F3" w14:textId="77777777" w:rsidR="00B37FE4" w:rsidRDefault="00B37FE4">
      <w:pPr>
        <w:jc w:val="both"/>
        <w:rPr>
          <w:szCs w:val="24"/>
        </w:rPr>
      </w:pPr>
    </w:p>
    <w:p w14:paraId="2032BEBF" w14:textId="77777777" w:rsidR="0070231C" w:rsidRDefault="0070231C">
      <w:pPr>
        <w:jc w:val="both"/>
      </w:pPr>
    </w:p>
    <w:p w14:paraId="68279052" w14:textId="07C7379E" w:rsidR="00C11E71" w:rsidRDefault="00B37FE4">
      <w:pPr>
        <w:jc w:val="both"/>
      </w:pPr>
      <w:r>
        <w:t xml:space="preserve">Savivaldybės meras                                                                               Skirmantas Mockevičius </w:t>
      </w:r>
    </w:p>
    <w:p w14:paraId="50D88F80" w14:textId="77777777" w:rsidR="00C11E71" w:rsidRDefault="00C11E71">
      <w:pPr>
        <w:jc w:val="both"/>
      </w:pPr>
    </w:p>
    <w:p w14:paraId="1F06090E" w14:textId="77777777" w:rsidR="00C11E71" w:rsidRDefault="00C11E71"/>
    <w:p w14:paraId="4596129C" w14:textId="77777777" w:rsidR="00C11E71" w:rsidRDefault="00C11E71"/>
    <w:p w14:paraId="16B2E627" w14:textId="77777777" w:rsidR="0034725A" w:rsidRDefault="0034725A"/>
    <w:p w14:paraId="3263E522" w14:textId="77777777" w:rsidR="0034725A" w:rsidRDefault="0034725A"/>
    <w:p w14:paraId="43899D0E" w14:textId="77777777" w:rsidR="0034725A" w:rsidRDefault="0034725A"/>
    <w:p w14:paraId="68EFF6BE" w14:textId="77777777" w:rsidR="0034725A" w:rsidRDefault="0034725A"/>
    <w:p w14:paraId="1559C788" w14:textId="77777777" w:rsidR="0034725A" w:rsidRDefault="0034725A"/>
    <w:p w14:paraId="2954D12D" w14:textId="77777777" w:rsidR="00C11E71" w:rsidRDefault="00C11E71"/>
    <w:p w14:paraId="4A74E357" w14:textId="77777777" w:rsidR="00D46213" w:rsidRDefault="00D46213"/>
    <w:p w14:paraId="6CB69500" w14:textId="77777777" w:rsidR="00D46213" w:rsidRDefault="00D46213"/>
    <w:p w14:paraId="2F4383F0" w14:textId="77777777" w:rsidR="00D46213" w:rsidRDefault="00D46213"/>
    <w:p w14:paraId="6B80069A" w14:textId="77777777" w:rsidR="00D46213" w:rsidRDefault="00D46213"/>
    <w:p w14:paraId="74D9866D" w14:textId="2749C696" w:rsidR="0070231C" w:rsidRDefault="0070231C"/>
    <w:p w14:paraId="3064C108" w14:textId="5B7CC856" w:rsidR="00C11E71" w:rsidRDefault="00E60B8A">
      <w:r>
        <w:t>Parengė</w:t>
      </w:r>
    </w:p>
    <w:p w14:paraId="5D1E7FC1" w14:textId="77777777" w:rsidR="00876962" w:rsidRDefault="00876962"/>
    <w:p w14:paraId="5B65E3D5" w14:textId="7592A246" w:rsidR="00C11E71" w:rsidRDefault="00D46213">
      <w:pPr>
        <w:pStyle w:val="Antrats"/>
        <w:tabs>
          <w:tab w:val="clear" w:pos="4153"/>
          <w:tab w:val="clear" w:pos="8306"/>
        </w:tabs>
        <w:rPr>
          <w:lang w:eastAsia="de-DE"/>
        </w:rPr>
      </w:pPr>
      <w:r>
        <w:rPr>
          <w:lang w:eastAsia="de-DE"/>
        </w:rPr>
        <w:t>Martynas Kursevičius</w:t>
      </w:r>
    </w:p>
    <w:p w14:paraId="7AA46B13" w14:textId="77777777" w:rsidR="008B3D09" w:rsidRDefault="008B3D09">
      <w:pPr>
        <w:pStyle w:val="Antrats"/>
        <w:tabs>
          <w:tab w:val="clear" w:pos="4153"/>
          <w:tab w:val="clear" w:pos="8306"/>
        </w:tabs>
        <w:rPr>
          <w:lang w:eastAsia="de-DE"/>
        </w:rPr>
      </w:pPr>
    </w:p>
    <w:p w14:paraId="1FE42801" w14:textId="77777777" w:rsidR="008B3D09" w:rsidRDefault="008B3D09">
      <w:pPr>
        <w:pStyle w:val="Antrats"/>
        <w:tabs>
          <w:tab w:val="clear" w:pos="4153"/>
          <w:tab w:val="clear" w:pos="8306"/>
        </w:tabs>
        <w:sectPr w:rsidR="008B3D09" w:rsidSect="00F72C1F">
          <w:headerReference w:type="even" r:id="rId8"/>
          <w:headerReference w:type="default" r:id="rId9"/>
          <w:pgSz w:w="11906" w:h="16838" w:code="9"/>
          <w:pgMar w:top="1134" w:right="680" w:bottom="1134" w:left="1701" w:header="1134" w:footer="726" w:gutter="0"/>
          <w:cols w:space="1296"/>
          <w:titlePg/>
          <w:docGrid w:linePitch="360"/>
        </w:sectPr>
      </w:pPr>
    </w:p>
    <w:p w14:paraId="3A339441" w14:textId="77777777" w:rsidR="008B3D09" w:rsidRDefault="008B3D09" w:rsidP="008B3D09">
      <w:pPr>
        <w:spacing w:line="276" w:lineRule="auto"/>
        <w:ind w:left="11057"/>
        <w:rPr>
          <w:color w:val="000000"/>
          <w:szCs w:val="24"/>
        </w:rPr>
      </w:pPr>
      <w:r w:rsidRPr="00DD5BB9">
        <w:rPr>
          <w:color w:val="000000"/>
          <w:szCs w:val="24"/>
        </w:rPr>
        <w:lastRenderedPageBreak/>
        <w:t>P</w:t>
      </w:r>
      <w:r>
        <w:rPr>
          <w:color w:val="000000"/>
          <w:szCs w:val="24"/>
        </w:rPr>
        <w:t>ATVIRTINTA</w:t>
      </w:r>
    </w:p>
    <w:p w14:paraId="67CB589A" w14:textId="77777777" w:rsidR="008B3D09" w:rsidRDefault="008B3D09" w:rsidP="008B3D09">
      <w:pPr>
        <w:spacing w:line="276" w:lineRule="auto"/>
        <w:ind w:left="11057"/>
        <w:rPr>
          <w:color w:val="000000"/>
          <w:szCs w:val="24"/>
        </w:rPr>
      </w:pPr>
      <w:r w:rsidRPr="00DD5BB9">
        <w:rPr>
          <w:color w:val="000000"/>
          <w:szCs w:val="24"/>
        </w:rPr>
        <w:t>Jurbarko rajono savivaldybės mero</w:t>
      </w:r>
    </w:p>
    <w:p w14:paraId="215DCAAD" w14:textId="77777777" w:rsidR="00062DF0" w:rsidRDefault="008B3D09" w:rsidP="008B3D09">
      <w:pPr>
        <w:spacing w:line="276" w:lineRule="auto"/>
        <w:ind w:left="11057"/>
        <w:rPr>
          <w:color w:val="000000"/>
          <w:szCs w:val="24"/>
        </w:rPr>
      </w:pPr>
      <w:r>
        <w:rPr>
          <w:color w:val="000000"/>
          <w:szCs w:val="24"/>
        </w:rPr>
        <w:t xml:space="preserve">2025 m. balandžio    d. potvarkiu </w:t>
      </w:r>
    </w:p>
    <w:p w14:paraId="7F1307B9" w14:textId="147D2E16" w:rsidR="008B3D09" w:rsidRPr="00DD5BB9" w:rsidRDefault="008B3D09" w:rsidP="008B3D09">
      <w:pPr>
        <w:spacing w:line="276" w:lineRule="auto"/>
        <w:ind w:left="11057"/>
        <w:rPr>
          <w:color w:val="000000"/>
          <w:szCs w:val="24"/>
        </w:rPr>
      </w:pPr>
      <w:r>
        <w:rPr>
          <w:color w:val="000000"/>
          <w:szCs w:val="24"/>
        </w:rPr>
        <w:t>Nr. V3-</w:t>
      </w:r>
    </w:p>
    <w:p w14:paraId="181C471C" w14:textId="77777777" w:rsidR="008B3D09" w:rsidRDefault="008B3D09" w:rsidP="008B3D09">
      <w:pPr>
        <w:spacing w:line="276" w:lineRule="auto"/>
        <w:jc w:val="center"/>
        <w:rPr>
          <w:b/>
          <w:bCs/>
          <w:color w:val="000000"/>
          <w:szCs w:val="24"/>
        </w:rPr>
      </w:pPr>
      <w:r>
        <w:rPr>
          <w:b/>
          <w:bCs/>
          <w:color w:val="000000"/>
          <w:szCs w:val="24"/>
        </w:rPr>
        <w:t>JURBARKO RAJONO SAVIVALDYBĖS</w:t>
      </w:r>
    </w:p>
    <w:p w14:paraId="0FE0BD3D" w14:textId="77777777" w:rsidR="008B3D09" w:rsidRDefault="008B3D09" w:rsidP="008B3D09">
      <w:pPr>
        <w:spacing w:line="276" w:lineRule="auto"/>
        <w:jc w:val="center"/>
        <w:rPr>
          <w:b/>
          <w:bCs/>
          <w:color w:val="000000"/>
          <w:szCs w:val="24"/>
        </w:rPr>
      </w:pPr>
      <w:r>
        <w:rPr>
          <w:b/>
          <w:bCs/>
          <w:color w:val="000000"/>
          <w:szCs w:val="24"/>
        </w:rPr>
        <w:t>PARINKTŲ KOLEKTYVINĖS APSAUGOS STATINIŲ IR JŲ POREIKIO SĄRAŠAS</w:t>
      </w:r>
    </w:p>
    <w:p w14:paraId="3BC88C40" w14:textId="77777777" w:rsidR="008B3D09" w:rsidRPr="007509A2" w:rsidRDefault="008B3D09" w:rsidP="008B3D09">
      <w:pPr>
        <w:spacing w:line="276" w:lineRule="auto"/>
        <w:jc w:val="center"/>
        <w:rPr>
          <w:b/>
          <w:bCs/>
          <w:color w:val="000000"/>
          <w:szCs w:val="24"/>
        </w:rPr>
      </w:pPr>
    </w:p>
    <w:tbl>
      <w:tblPr>
        <w:tblW w:w="15883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276"/>
        <w:gridCol w:w="1276"/>
        <w:gridCol w:w="1134"/>
        <w:gridCol w:w="851"/>
        <w:gridCol w:w="2404"/>
        <w:gridCol w:w="1267"/>
        <w:gridCol w:w="1390"/>
        <w:gridCol w:w="1096"/>
        <w:gridCol w:w="1145"/>
        <w:gridCol w:w="1157"/>
        <w:gridCol w:w="1157"/>
        <w:gridCol w:w="1163"/>
      </w:tblGrid>
      <w:tr w:rsidR="00C4036B" w:rsidRPr="00C4036B" w14:paraId="73071EA5" w14:textId="77777777" w:rsidTr="00032AFC">
        <w:trPr>
          <w:trHeight w:val="372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B94AD8" w14:textId="77777777" w:rsidR="008B3D09" w:rsidRPr="00C4036B" w:rsidRDefault="008B3D09" w:rsidP="00032AF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C4036B">
              <w:rPr>
                <w:sz w:val="22"/>
                <w:szCs w:val="22"/>
              </w:rPr>
              <w:t>Eil. Nr.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7900E8" w14:textId="77777777" w:rsidR="008B3D09" w:rsidRPr="00C4036B" w:rsidRDefault="008B3D09" w:rsidP="00032AFC">
            <w:pPr>
              <w:spacing w:line="276" w:lineRule="auto"/>
              <w:ind w:left="-108" w:right="-108"/>
              <w:jc w:val="center"/>
              <w:rPr>
                <w:sz w:val="22"/>
                <w:szCs w:val="22"/>
              </w:rPr>
            </w:pPr>
            <w:r w:rsidRPr="00C4036B">
              <w:rPr>
                <w:sz w:val="22"/>
                <w:szCs w:val="22"/>
              </w:rPr>
              <w:t>Seniūnija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24A636" w14:textId="77777777" w:rsidR="008B3D09" w:rsidRPr="00C4036B" w:rsidRDefault="008B3D09" w:rsidP="00032AFC">
            <w:pPr>
              <w:spacing w:line="276" w:lineRule="auto"/>
              <w:ind w:left="-105" w:right="-108"/>
              <w:jc w:val="center"/>
              <w:rPr>
                <w:sz w:val="22"/>
                <w:szCs w:val="22"/>
              </w:rPr>
            </w:pPr>
            <w:r w:rsidRPr="00C4036B">
              <w:rPr>
                <w:sz w:val="22"/>
                <w:szCs w:val="22"/>
              </w:rPr>
              <w:t xml:space="preserve">Gyvenamoji vietovė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94EF7" w14:textId="77777777" w:rsidR="008B3D09" w:rsidRPr="00C4036B" w:rsidRDefault="008B3D09" w:rsidP="00032AFC">
            <w:pPr>
              <w:spacing w:line="276" w:lineRule="auto"/>
              <w:ind w:left="-108" w:right="-108"/>
              <w:jc w:val="center"/>
              <w:rPr>
                <w:sz w:val="22"/>
                <w:szCs w:val="22"/>
              </w:rPr>
            </w:pPr>
            <w:r w:rsidRPr="00C4036B">
              <w:rPr>
                <w:sz w:val="22"/>
                <w:szCs w:val="22"/>
              </w:rPr>
              <w:t>Gatvė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74268" w14:textId="77777777" w:rsidR="008B3D09" w:rsidRPr="00C4036B" w:rsidRDefault="008B3D09" w:rsidP="00032AFC">
            <w:pPr>
              <w:spacing w:line="276" w:lineRule="auto"/>
              <w:ind w:left="-113" w:right="-108" w:firstLine="5"/>
              <w:jc w:val="center"/>
              <w:rPr>
                <w:sz w:val="22"/>
                <w:szCs w:val="22"/>
              </w:rPr>
            </w:pPr>
            <w:r w:rsidRPr="00C4036B">
              <w:rPr>
                <w:sz w:val="22"/>
                <w:szCs w:val="22"/>
              </w:rPr>
              <w:t>Namo numeris</w:t>
            </w:r>
          </w:p>
        </w:tc>
        <w:tc>
          <w:tcPr>
            <w:tcW w:w="24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B601B" w14:textId="77777777" w:rsidR="008B3D09" w:rsidRPr="00C4036B" w:rsidRDefault="008B3D09" w:rsidP="00032AF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C4036B">
              <w:rPr>
                <w:sz w:val="22"/>
                <w:szCs w:val="22"/>
              </w:rPr>
              <w:t>Statinio ar patalpos pavadinimas</w:t>
            </w:r>
          </w:p>
        </w:tc>
        <w:tc>
          <w:tcPr>
            <w:tcW w:w="12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12BADD" w14:textId="77777777" w:rsidR="008B3D09" w:rsidRPr="00C4036B" w:rsidRDefault="008B3D09" w:rsidP="00032AF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C4036B">
              <w:rPr>
                <w:sz w:val="22"/>
                <w:szCs w:val="22"/>
              </w:rPr>
              <w:t>Statinio ar patalpos valdytojas</w:t>
            </w:r>
          </w:p>
        </w:tc>
        <w:tc>
          <w:tcPr>
            <w:tcW w:w="13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75599" w14:textId="77777777" w:rsidR="008B3D09" w:rsidRPr="00C4036B" w:rsidRDefault="008B3D09" w:rsidP="00032AF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C4036B">
              <w:rPr>
                <w:sz w:val="22"/>
                <w:szCs w:val="22"/>
              </w:rPr>
              <w:t>Kolektyvinės apsaugos statinio (toliau – KAS) plotas,</w:t>
            </w:r>
          </w:p>
          <w:p w14:paraId="6DBBB9F4" w14:textId="77777777" w:rsidR="008B3D09" w:rsidRPr="00C4036B" w:rsidRDefault="008B3D09" w:rsidP="00032AF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C4036B">
              <w:rPr>
                <w:sz w:val="22"/>
                <w:szCs w:val="22"/>
              </w:rPr>
              <w:t>kv. m</w:t>
            </w:r>
          </w:p>
        </w:tc>
        <w:tc>
          <w:tcPr>
            <w:tcW w:w="1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9B848" w14:textId="77777777" w:rsidR="008B3D09" w:rsidRPr="00C4036B" w:rsidRDefault="008B3D09" w:rsidP="00032AF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C4036B">
              <w:rPr>
                <w:sz w:val="22"/>
                <w:szCs w:val="22"/>
              </w:rPr>
              <w:t>KAS talpinamų gyventojų skaičius</w:t>
            </w:r>
          </w:p>
          <w:p w14:paraId="1C7F78B3" w14:textId="77777777" w:rsidR="008B3D09" w:rsidRPr="00C4036B" w:rsidRDefault="008B3D09" w:rsidP="00032AFC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C4036B">
              <w:rPr>
                <w:b/>
                <w:bCs/>
                <w:sz w:val="22"/>
                <w:szCs w:val="22"/>
              </w:rPr>
              <w:t>3.5 m²/1 žmogui</w:t>
            </w:r>
          </w:p>
        </w:tc>
        <w:tc>
          <w:tcPr>
            <w:tcW w:w="11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463CFF" w14:textId="77777777" w:rsidR="008B3D09" w:rsidRPr="00C4036B" w:rsidRDefault="008B3D09" w:rsidP="00032AF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C4036B">
              <w:rPr>
                <w:sz w:val="22"/>
                <w:szCs w:val="22"/>
              </w:rPr>
              <w:t>Ar KAS pritaikytas asmenims su negalia?</w:t>
            </w:r>
          </w:p>
        </w:tc>
        <w:tc>
          <w:tcPr>
            <w:tcW w:w="2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9EF7E6" w14:textId="77777777" w:rsidR="008B3D09" w:rsidRPr="00C4036B" w:rsidRDefault="008B3D09" w:rsidP="00032AF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C4036B">
              <w:rPr>
                <w:sz w:val="22"/>
                <w:szCs w:val="22"/>
              </w:rPr>
              <w:t xml:space="preserve">Lietuvos koordinačių sistemos koordinatė </w:t>
            </w:r>
          </w:p>
        </w:tc>
        <w:tc>
          <w:tcPr>
            <w:tcW w:w="11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916A9" w14:textId="77777777" w:rsidR="008B3D09" w:rsidRPr="00C4036B" w:rsidRDefault="008B3D09" w:rsidP="00032AF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C4036B">
              <w:rPr>
                <w:sz w:val="22"/>
                <w:szCs w:val="22"/>
              </w:rPr>
              <w:t>Pastabos</w:t>
            </w:r>
          </w:p>
        </w:tc>
      </w:tr>
      <w:tr w:rsidR="00C4036B" w:rsidRPr="00C4036B" w14:paraId="4139A7AB" w14:textId="77777777" w:rsidTr="00032AFC">
        <w:trPr>
          <w:trHeight w:val="51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F8431" w14:textId="77777777" w:rsidR="008B3D09" w:rsidRPr="00C4036B" w:rsidRDefault="008B3D09" w:rsidP="00032AFC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F4D81" w14:textId="77777777" w:rsidR="008B3D09" w:rsidRPr="00C4036B" w:rsidRDefault="008B3D09" w:rsidP="00032AFC">
            <w:pPr>
              <w:ind w:left="-108" w:right="-108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D1185" w14:textId="77777777" w:rsidR="008B3D09" w:rsidRPr="00C4036B" w:rsidRDefault="008B3D09" w:rsidP="00032AFC">
            <w:pPr>
              <w:ind w:left="-105" w:right="-108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61C59" w14:textId="77777777" w:rsidR="008B3D09" w:rsidRPr="00C4036B" w:rsidRDefault="008B3D09" w:rsidP="00032AFC">
            <w:pPr>
              <w:ind w:left="-108" w:right="-108"/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A391B" w14:textId="77777777" w:rsidR="008B3D09" w:rsidRPr="00C4036B" w:rsidRDefault="008B3D09" w:rsidP="00032AFC">
            <w:pPr>
              <w:ind w:left="-113" w:right="-108" w:firstLine="5"/>
              <w:rPr>
                <w:sz w:val="22"/>
                <w:szCs w:val="22"/>
              </w:rPr>
            </w:pPr>
          </w:p>
        </w:tc>
        <w:tc>
          <w:tcPr>
            <w:tcW w:w="24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D922E" w14:textId="77777777" w:rsidR="008B3D09" w:rsidRPr="00C4036B" w:rsidRDefault="008B3D09" w:rsidP="00032AFC">
            <w:pPr>
              <w:rPr>
                <w:sz w:val="22"/>
                <w:szCs w:val="22"/>
              </w:rPr>
            </w:pPr>
          </w:p>
        </w:tc>
        <w:tc>
          <w:tcPr>
            <w:tcW w:w="1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DD297" w14:textId="77777777" w:rsidR="008B3D09" w:rsidRPr="00C4036B" w:rsidRDefault="008B3D09" w:rsidP="00032AFC">
            <w:pPr>
              <w:rPr>
                <w:sz w:val="22"/>
                <w:szCs w:val="22"/>
              </w:rPr>
            </w:pPr>
          </w:p>
        </w:tc>
        <w:tc>
          <w:tcPr>
            <w:tcW w:w="13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4C990" w14:textId="77777777" w:rsidR="008B3D09" w:rsidRPr="00C4036B" w:rsidRDefault="008B3D09" w:rsidP="00032AFC">
            <w:pPr>
              <w:rPr>
                <w:sz w:val="22"/>
                <w:szCs w:val="22"/>
              </w:rPr>
            </w:pPr>
          </w:p>
        </w:tc>
        <w:tc>
          <w:tcPr>
            <w:tcW w:w="1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589EE" w14:textId="77777777" w:rsidR="008B3D09" w:rsidRPr="00C4036B" w:rsidRDefault="008B3D09" w:rsidP="00032AFC">
            <w:pPr>
              <w:rPr>
                <w:sz w:val="22"/>
                <w:szCs w:val="22"/>
              </w:rPr>
            </w:pPr>
          </w:p>
        </w:tc>
        <w:tc>
          <w:tcPr>
            <w:tcW w:w="11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94987" w14:textId="77777777" w:rsidR="008B3D09" w:rsidRPr="00C4036B" w:rsidRDefault="008B3D09" w:rsidP="00032AFC">
            <w:pPr>
              <w:rPr>
                <w:sz w:val="22"/>
                <w:szCs w:val="22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68042" w14:textId="77777777" w:rsidR="008B3D09" w:rsidRPr="00C4036B" w:rsidRDefault="008B3D09" w:rsidP="00032AF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C4036B">
              <w:rPr>
                <w:sz w:val="22"/>
                <w:szCs w:val="22"/>
              </w:rPr>
              <w:t>koordinatė X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D33101" w14:textId="77777777" w:rsidR="008B3D09" w:rsidRPr="00C4036B" w:rsidRDefault="008B3D09" w:rsidP="00032AF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C4036B">
              <w:rPr>
                <w:sz w:val="22"/>
                <w:szCs w:val="22"/>
              </w:rPr>
              <w:t>koordinatė Y</w:t>
            </w:r>
          </w:p>
        </w:tc>
        <w:tc>
          <w:tcPr>
            <w:tcW w:w="11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BC2B6" w14:textId="77777777" w:rsidR="008B3D09" w:rsidRPr="00C4036B" w:rsidRDefault="008B3D09" w:rsidP="00032AFC">
            <w:pPr>
              <w:rPr>
                <w:sz w:val="22"/>
                <w:szCs w:val="22"/>
              </w:rPr>
            </w:pPr>
          </w:p>
        </w:tc>
      </w:tr>
      <w:tr w:rsidR="00C4036B" w:rsidRPr="00C4036B" w14:paraId="751E7BAE" w14:textId="77777777" w:rsidTr="00032AFC">
        <w:trPr>
          <w:trHeight w:val="3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E22602" w14:textId="77777777" w:rsidR="008B3D09" w:rsidRPr="00C4036B" w:rsidRDefault="008B3D09" w:rsidP="00032AFC">
            <w:pPr>
              <w:spacing w:line="276" w:lineRule="auto"/>
              <w:jc w:val="center"/>
              <w:rPr>
                <w:szCs w:val="24"/>
              </w:rPr>
            </w:pPr>
            <w:r w:rsidRPr="00C4036B">
              <w:rPr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9013B" w14:textId="77777777" w:rsidR="008B3D09" w:rsidRPr="00C4036B" w:rsidRDefault="008B3D09" w:rsidP="00032AFC">
            <w:pPr>
              <w:spacing w:line="276" w:lineRule="auto"/>
              <w:ind w:left="-108" w:right="-108"/>
              <w:jc w:val="center"/>
              <w:rPr>
                <w:szCs w:val="24"/>
              </w:rPr>
            </w:pPr>
            <w:r w:rsidRPr="00C4036B">
              <w:rPr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0FA7E" w14:textId="77777777" w:rsidR="008B3D09" w:rsidRPr="00C4036B" w:rsidRDefault="008B3D09" w:rsidP="00032AFC">
            <w:pPr>
              <w:spacing w:line="276" w:lineRule="auto"/>
              <w:ind w:left="-105" w:right="-108"/>
              <w:jc w:val="center"/>
              <w:rPr>
                <w:szCs w:val="24"/>
              </w:rPr>
            </w:pPr>
            <w:r w:rsidRPr="00C4036B">
              <w:rPr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6873E" w14:textId="77777777" w:rsidR="008B3D09" w:rsidRPr="00C4036B" w:rsidRDefault="008B3D09" w:rsidP="00032AFC">
            <w:pPr>
              <w:spacing w:line="276" w:lineRule="auto"/>
              <w:ind w:left="-108" w:right="-108"/>
              <w:jc w:val="center"/>
              <w:rPr>
                <w:szCs w:val="24"/>
              </w:rPr>
            </w:pPr>
            <w:r w:rsidRPr="00C4036B">
              <w:rPr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5F3CB4" w14:textId="77777777" w:rsidR="008B3D09" w:rsidRPr="00C4036B" w:rsidRDefault="008B3D09" w:rsidP="00032AFC">
            <w:pPr>
              <w:spacing w:line="276" w:lineRule="auto"/>
              <w:ind w:left="-113" w:right="-108" w:firstLine="5"/>
              <w:jc w:val="center"/>
              <w:rPr>
                <w:szCs w:val="24"/>
              </w:rPr>
            </w:pPr>
            <w:r w:rsidRPr="00C4036B">
              <w:rPr>
                <w:szCs w:val="24"/>
              </w:rPr>
              <w:t>5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87D84" w14:textId="77777777" w:rsidR="008B3D09" w:rsidRPr="00C4036B" w:rsidRDefault="008B3D09" w:rsidP="00032AFC">
            <w:pPr>
              <w:spacing w:line="276" w:lineRule="auto"/>
              <w:jc w:val="center"/>
              <w:rPr>
                <w:szCs w:val="24"/>
              </w:rPr>
            </w:pPr>
            <w:r w:rsidRPr="00C4036B">
              <w:rPr>
                <w:szCs w:val="24"/>
              </w:rPr>
              <w:t>6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E3E64D" w14:textId="77777777" w:rsidR="008B3D09" w:rsidRPr="00C4036B" w:rsidRDefault="008B3D09" w:rsidP="00032AFC">
            <w:pPr>
              <w:spacing w:line="276" w:lineRule="auto"/>
              <w:jc w:val="center"/>
              <w:rPr>
                <w:szCs w:val="24"/>
              </w:rPr>
            </w:pPr>
            <w:r w:rsidRPr="00C4036B">
              <w:rPr>
                <w:szCs w:val="24"/>
              </w:rPr>
              <w:t>7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06FE67" w14:textId="77777777" w:rsidR="008B3D09" w:rsidRPr="00C4036B" w:rsidRDefault="008B3D09" w:rsidP="00032AFC">
            <w:pPr>
              <w:spacing w:line="276" w:lineRule="auto"/>
              <w:jc w:val="center"/>
              <w:rPr>
                <w:szCs w:val="24"/>
              </w:rPr>
            </w:pPr>
            <w:r w:rsidRPr="00C4036B">
              <w:rPr>
                <w:szCs w:val="24"/>
              </w:rPr>
              <w:t>8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5A7483" w14:textId="77777777" w:rsidR="008B3D09" w:rsidRPr="00C4036B" w:rsidRDefault="008B3D09" w:rsidP="00032AFC">
            <w:pPr>
              <w:spacing w:line="276" w:lineRule="auto"/>
              <w:jc w:val="center"/>
              <w:rPr>
                <w:szCs w:val="24"/>
              </w:rPr>
            </w:pPr>
            <w:r w:rsidRPr="00C4036B">
              <w:rPr>
                <w:szCs w:val="24"/>
              </w:rPr>
              <w:t>9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3476D1" w14:textId="77777777" w:rsidR="008B3D09" w:rsidRPr="00C4036B" w:rsidRDefault="008B3D09" w:rsidP="00032AFC">
            <w:pPr>
              <w:spacing w:line="276" w:lineRule="auto"/>
              <w:jc w:val="center"/>
              <w:rPr>
                <w:szCs w:val="24"/>
              </w:rPr>
            </w:pPr>
            <w:r w:rsidRPr="00C4036B">
              <w:rPr>
                <w:szCs w:val="24"/>
              </w:rPr>
              <w:t>10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F16BA" w14:textId="77777777" w:rsidR="008B3D09" w:rsidRPr="00C4036B" w:rsidRDefault="008B3D09" w:rsidP="00032AFC">
            <w:pPr>
              <w:spacing w:line="276" w:lineRule="auto"/>
              <w:jc w:val="center"/>
              <w:rPr>
                <w:szCs w:val="24"/>
              </w:rPr>
            </w:pPr>
            <w:r w:rsidRPr="00C4036B">
              <w:rPr>
                <w:szCs w:val="24"/>
              </w:rPr>
              <w:t>11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D7D681" w14:textId="77777777" w:rsidR="008B3D09" w:rsidRPr="00C4036B" w:rsidRDefault="008B3D09" w:rsidP="00032AFC">
            <w:pPr>
              <w:spacing w:line="276" w:lineRule="auto"/>
              <w:jc w:val="center"/>
              <w:rPr>
                <w:szCs w:val="24"/>
              </w:rPr>
            </w:pPr>
            <w:r w:rsidRPr="00C4036B">
              <w:rPr>
                <w:szCs w:val="24"/>
              </w:rPr>
              <w:t>12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CF34B" w14:textId="77777777" w:rsidR="008B3D09" w:rsidRPr="00C4036B" w:rsidRDefault="008B3D09" w:rsidP="00032AFC">
            <w:pPr>
              <w:spacing w:line="276" w:lineRule="auto"/>
              <w:jc w:val="center"/>
              <w:rPr>
                <w:szCs w:val="24"/>
              </w:rPr>
            </w:pPr>
            <w:r w:rsidRPr="00C4036B">
              <w:rPr>
                <w:szCs w:val="24"/>
              </w:rPr>
              <w:t>13</w:t>
            </w:r>
          </w:p>
        </w:tc>
      </w:tr>
      <w:tr w:rsidR="00C4036B" w:rsidRPr="00C4036B" w14:paraId="46757405" w14:textId="77777777" w:rsidTr="00032AFC">
        <w:trPr>
          <w:trHeight w:val="3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7BB0BB" w14:textId="77777777" w:rsidR="00C4036B" w:rsidRPr="00C4036B" w:rsidRDefault="00C4036B" w:rsidP="00C4036B">
            <w:pPr>
              <w:jc w:val="center"/>
              <w:rPr>
                <w:sz w:val="22"/>
                <w:szCs w:val="22"/>
              </w:rPr>
            </w:pPr>
            <w:r w:rsidRPr="00C4036B">
              <w:rPr>
                <w:sz w:val="22"/>
                <w:szCs w:val="22"/>
              </w:rPr>
              <w:t>1.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7CCC6" w14:textId="77777777" w:rsidR="00C4036B" w:rsidRPr="00C4036B" w:rsidRDefault="00C4036B" w:rsidP="00C4036B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C4036B">
              <w:rPr>
                <w:sz w:val="22"/>
                <w:szCs w:val="22"/>
              </w:rPr>
              <w:t>Eržvilko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B7B5C6" w14:textId="77777777" w:rsidR="00C4036B" w:rsidRPr="00C4036B" w:rsidRDefault="00C4036B" w:rsidP="00C4036B">
            <w:pPr>
              <w:ind w:left="-105" w:right="-108"/>
              <w:jc w:val="center"/>
              <w:rPr>
                <w:sz w:val="22"/>
                <w:szCs w:val="22"/>
              </w:rPr>
            </w:pPr>
            <w:r w:rsidRPr="00C4036B">
              <w:rPr>
                <w:sz w:val="22"/>
                <w:szCs w:val="22"/>
              </w:rPr>
              <w:t>Eržvilko</w:t>
            </w:r>
          </w:p>
          <w:p w14:paraId="02C551DD" w14:textId="77777777" w:rsidR="00C4036B" w:rsidRPr="00C4036B" w:rsidRDefault="00C4036B" w:rsidP="00C4036B">
            <w:pPr>
              <w:ind w:left="-105" w:right="-108"/>
              <w:jc w:val="center"/>
              <w:rPr>
                <w:sz w:val="22"/>
                <w:szCs w:val="22"/>
              </w:rPr>
            </w:pPr>
            <w:r w:rsidRPr="00C4036B">
              <w:rPr>
                <w:sz w:val="22"/>
                <w:szCs w:val="22"/>
              </w:rPr>
              <w:t xml:space="preserve"> mstl.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E23219" w14:textId="77777777" w:rsidR="00C4036B" w:rsidRPr="00C4036B" w:rsidRDefault="00C4036B" w:rsidP="00C4036B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C4036B">
              <w:rPr>
                <w:sz w:val="22"/>
                <w:szCs w:val="22"/>
              </w:rPr>
              <w:t>Tauragės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8C660" w14:textId="77777777" w:rsidR="00C4036B" w:rsidRPr="00C4036B" w:rsidRDefault="00C4036B" w:rsidP="00C4036B">
            <w:pPr>
              <w:ind w:left="-113" w:right="-108" w:firstLine="5"/>
              <w:jc w:val="center"/>
              <w:rPr>
                <w:sz w:val="22"/>
                <w:szCs w:val="22"/>
              </w:rPr>
            </w:pPr>
            <w:r w:rsidRPr="00C4036B">
              <w:rPr>
                <w:sz w:val="22"/>
                <w:szCs w:val="22"/>
              </w:rPr>
              <w:t>1A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EFA75" w14:textId="77777777" w:rsidR="00C4036B" w:rsidRPr="00C4036B" w:rsidRDefault="00C4036B" w:rsidP="00C4036B">
            <w:pPr>
              <w:jc w:val="center"/>
              <w:rPr>
                <w:sz w:val="22"/>
                <w:szCs w:val="22"/>
              </w:rPr>
            </w:pPr>
            <w:r w:rsidRPr="00C4036B">
              <w:rPr>
                <w:sz w:val="22"/>
                <w:szCs w:val="22"/>
              </w:rPr>
              <w:t>Eržvilko kultūros centras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B5370" w14:textId="77777777" w:rsidR="00C4036B" w:rsidRPr="00C4036B" w:rsidRDefault="00C4036B" w:rsidP="00C4036B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C4036B">
              <w:rPr>
                <w:sz w:val="22"/>
                <w:szCs w:val="22"/>
              </w:rPr>
              <w:t>Jurbarko rajono savivaldybė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6CD020" w14:textId="77777777" w:rsidR="00C4036B" w:rsidRPr="00C4036B" w:rsidRDefault="00C4036B" w:rsidP="00C4036B">
            <w:pPr>
              <w:jc w:val="center"/>
              <w:rPr>
                <w:sz w:val="22"/>
                <w:szCs w:val="22"/>
              </w:rPr>
            </w:pPr>
            <w:r w:rsidRPr="00C4036B">
              <w:rPr>
                <w:sz w:val="22"/>
                <w:szCs w:val="22"/>
              </w:rPr>
              <w:t>1056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790656" w14:textId="77777777" w:rsidR="00C4036B" w:rsidRPr="00C4036B" w:rsidRDefault="00C4036B" w:rsidP="00C4036B">
            <w:pPr>
              <w:jc w:val="center"/>
              <w:rPr>
                <w:sz w:val="22"/>
                <w:szCs w:val="22"/>
              </w:rPr>
            </w:pPr>
            <w:r w:rsidRPr="00C4036B">
              <w:rPr>
                <w:sz w:val="22"/>
                <w:szCs w:val="22"/>
              </w:rPr>
              <w:t>302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4D940" w14:textId="360A75CA" w:rsidR="00C4036B" w:rsidRPr="00C4036B" w:rsidRDefault="00C4036B" w:rsidP="00C4036B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C4036B">
              <w:rPr>
                <w:sz w:val="22"/>
                <w:szCs w:val="22"/>
              </w:rPr>
              <w:t>Taip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F3516" w14:textId="51104677" w:rsidR="00C4036B" w:rsidRPr="00C4036B" w:rsidRDefault="00C4036B" w:rsidP="00C4036B">
            <w:pPr>
              <w:jc w:val="center"/>
              <w:rPr>
                <w:sz w:val="22"/>
                <w:szCs w:val="22"/>
              </w:rPr>
            </w:pPr>
            <w:r w:rsidRPr="00C4036B">
              <w:rPr>
                <w:sz w:val="22"/>
                <w:szCs w:val="22"/>
              </w:rPr>
              <w:t>6126007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42F63" w14:textId="68C074E5" w:rsidR="00C4036B" w:rsidRPr="00C4036B" w:rsidRDefault="00C4036B" w:rsidP="00C4036B">
            <w:pPr>
              <w:jc w:val="center"/>
              <w:rPr>
                <w:sz w:val="22"/>
                <w:szCs w:val="22"/>
              </w:rPr>
            </w:pPr>
            <w:r w:rsidRPr="00C4036B">
              <w:rPr>
                <w:sz w:val="22"/>
                <w:szCs w:val="22"/>
              </w:rPr>
              <w:t>417779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FAAAC0" w14:textId="77777777" w:rsidR="00C4036B" w:rsidRPr="00C4036B" w:rsidRDefault="00C4036B" w:rsidP="00C4036B">
            <w:pPr>
              <w:jc w:val="center"/>
              <w:rPr>
                <w:sz w:val="22"/>
                <w:szCs w:val="22"/>
              </w:rPr>
            </w:pPr>
          </w:p>
        </w:tc>
      </w:tr>
      <w:tr w:rsidR="00C4036B" w:rsidRPr="00C4036B" w14:paraId="6B068B76" w14:textId="77777777" w:rsidTr="00032AFC">
        <w:trPr>
          <w:trHeight w:val="81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F0CFB7" w14:textId="77777777" w:rsidR="00C4036B" w:rsidRPr="00C4036B" w:rsidRDefault="00C4036B" w:rsidP="00C4036B">
            <w:pPr>
              <w:jc w:val="center"/>
              <w:rPr>
                <w:sz w:val="22"/>
                <w:szCs w:val="22"/>
              </w:rPr>
            </w:pPr>
            <w:r w:rsidRPr="00C4036B">
              <w:rPr>
                <w:sz w:val="22"/>
                <w:szCs w:val="22"/>
              </w:rPr>
              <w:t>2.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5D688A" w14:textId="77777777" w:rsidR="00C4036B" w:rsidRPr="00C4036B" w:rsidRDefault="00C4036B" w:rsidP="00C4036B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C4036B">
              <w:rPr>
                <w:sz w:val="22"/>
                <w:szCs w:val="22"/>
              </w:rPr>
              <w:t>Eržvilko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802D6F" w14:textId="77777777" w:rsidR="00C4036B" w:rsidRPr="00C4036B" w:rsidRDefault="00C4036B" w:rsidP="00C4036B">
            <w:pPr>
              <w:ind w:left="-105" w:right="-108"/>
              <w:jc w:val="center"/>
              <w:rPr>
                <w:sz w:val="22"/>
                <w:szCs w:val="22"/>
              </w:rPr>
            </w:pPr>
            <w:r w:rsidRPr="00C4036B">
              <w:rPr>
                <w:sz w:val="22"/>
                <w:szCs w:val="22"/>
              </w:rPr>
              <w:t>Eržvilko mstl.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BB0BF" w14:textId="77777777" w:rsidR="00C4036B" w:rsidRPr="00C4036B" w:rsidRDefault="00C4036B" w:rsidP="00C4036B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C4036B">
              <w:rPr>
                <w:sz w:val="22"/>
                <w:szCs w:val="22"/>
              </w:rPr>
              <w:t>Šaltuonos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987CC9" w14:textId="77777777" w:rsidR="00C4036B" w:rsidRPr="00C4036B" w:rsidRDefault="00C4036B" w:rsidP="00C4036B">
            <w:pPr>
              <w:ind w:left="-113" w:right="-108" w:firstLine="5"/>
              <w:jc w:val="center"/>
              <w:rPr>
                <w:sz w:val="22"/>
                <w:szCs w:val="22"/>
              </w:rPr>
            </w:pPr>
            <w:r w:rsidRPr="00C4036B">
              <w:rPr>
                <w:sz w:val="22"/>
                <w:szCs w:val="22"/>
              </w:rPr>
              <w:t>14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7E5FD" w14:textId="77777777" w:rsidR="00C4036B" w:rsidRPr="00C4036B" w:rsidRDefault="00C4036B" w:rsidP="00C4036B">
            <w:pPr>
              <w:jc w:val="center"/>
              <w:rPr>
                <w:sz w:val="22"/>
                <w:szCs w:val="22"/>
              </w:rPr>
            </w:pPr>
            <w:r w:rsidRPr="00C4036B">
              <w:rPr>
                <w:sz w:val="22"/>
                <w:szCs w:val="22"/>
              </w:rPr>
              <w:t>Jurbarko r.</w:t>
            </w:r>
          </w:p>
          <w:p w14:paraId="763EF2DF" w14:textId="77777777" w:rsidR="00C4036B" w:rsidRPr="00C4036B" w:rsidRDefault="00C4036B" w:rsidP="00C4036B">
            <w:pPr>
              <w:jc w:val="center"/>
              <w:rPr>
                <w:sz w:val="22"/>
                <w:szCs w:val="22"/>
              </w:rPr>
            </w:pPr>
            <w:r w:rsidRPr="00C4036B">
              <w:rPr>
                <w:sz w:val="22"/>
                <w:szCs w:val="22"/>
              </w:rPr>
              <w:t>Eržvilko gimnazija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85EA7" w14:textId="77777777" w:rsidR="00C4036B" w:rsidRPr="00C4036B" w:rsidRDefault="00C4036B" w:rsidP="00C4036B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C4036B">
              <w:rPr>
                <w:sz w:val="22"/>
                <w:szCs w:val="22"/>
              </w:rPr>
              <w:t>Jurbarko rajono savivaldybė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4206F" w14:textId="77777777" w:rsidR="00C4036B" w:rsidRPr="00C4036B" w:rsidRDefault="00C4036B" w:rsidP="00C4036B">
            <w:pPr>
              <w:jc w:val="center"/>
              <w:rPr>
                <w:sz w:val="22"/>
                <w:szCs w:val="22"/>
              </w:rPr>
            </w:pPr>
            <w:r w:rsidRPr="00C4036B">
              <w:rPr>
                <w:sz w:val="22"/>
                <w:szCs w:val="22"/>
              </w:rPr>
              <w:t>3458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D0E27" w14:textId="77777777" w:rsidR="00C4036B" w:rsidRPr="00C4036B" w:rsidRDefault="00C4036B" w:rsidP="00C4036B">
            <w:pPr>
              <w:jc w:val="center"/>
              <w:rPr>
                <w:sz w:val="22"/>
                <w:szCs w:val="22"/>
              </w:rPr>
            </w:pPr>
            <w:r w:rsidRPr="00C4036B">
              <w:rPr>
                <w:sz w:val="22"/>
                <w:szCs w:val="22"/>
              </w:rPr>
              <w:t>988</w:t>
            </w:r>
          </w:p>
          <w:p w14:paraId="3EC4C11D" w14:textId="77777777" w:rsidR="00C4036B" w:rsidRPr="00C4036B" w:rsidRDefault="00C4036B" w:rsidP="00C4036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1524D" w14:textId="631CCBA4" w:rsidR="00C4036B" w:rsidRPr="00C4036B" w:rsidRDefault="00C4036B" w:rsidP="00C4036B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C4036B">
              <w:rPr>
                <w:sz w:val="22"/>
                <w:szCs w:val="22"/>
              </w:rPr>
              <w:t>Taip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2F0282" w14:textId="11ADD065" w:rsidR="00C4036B" w:rsidRPr="00C4036B" w:rsidRDefault="00C4036B" w:rsidP="00C4036B">
            <w:pPr>
              <w:jc w:val="center"/>
              <w:rPr>
                <w:sz w:val="22"/>
                <w:szCs w:val="22"/>
              </w:rPr>
            </w:pPr>
            <w:r w:rsidRPr="00C4036B">
              <w:rPr>
                <w:sz w:val="22"/>
                <w:szCs w:val="22"/>
              </w:rPr>
              <w:t>6125642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FE0FD" w14:textId="7BB41D81" w:rsidR="00C4036B" w:rsidRPr="00C4036B" w:rsidRDefault="00C4036B" w:rsidP="00C4036B">
            <w:pPr>
              <w:jc w:val="center"/>
              <w:rPr>
                <w:sz w:val="22"/>
                <w:szCs w:val="22"/>
              </w:rPr>
            </w:pPr>
            <w:r w:rsidRPr="00C4036B">
              <w:rPr>
                <w:sz w:val="22"/>
                <w:szCs w:val="22"/>
              </w:rPr>
              <w:t>418062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E70062" w14:textId="7CADC19C" w:rsidR="00C4036B" w:rsidRPr="00C4036B" w:rsidRDefault="00C4036B" w:rsidP="00C4036B">
            <w:pPr>
              <w:jc w:val="center"/>
              <w:rPr>
                <w:sz w:val="22"/>
                <w:szCs w:val="22"/>
              </w:rPr>
            </w:pPr>
            <w:r w:rsidRPr="00C4036B">
              <w:rPr>
                <w:sz w:val="22"/>
                <w:szCs w:val="22"/>
              </w:rPr>
              <w:t>Sutampa su priedanga</w:t>
            </w:r>
          </w:p>
        </w:tc>
      </w:tr>
      <w:tr w:rsidR="00C4036B" w:rsidRPr="00C4036B" w14:paraId="6663DFBE" w14:textId="77777777" w:rsidTr="00032AFC">
        <w:trPr>
          <w:trHeight w:val="70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21223A" w14:textId="77777777" w:rsidR="00C4036B" w:rsidRPr="00C4036B" w:rsidRDefault="00C4036B" w:rsidP="00C4036B">
            <w:pPr>
              <w:jc w:val="center"/>
              <w:rPr>
                <w:sz w:val="22"/>
                <w:szCs w:val="22"/>
              </w:rPr>
            </w:pPr>
            <w:r w:rsidRPr="00C4036B">
              <w:rPr>
                <w:sz w:val="22"/>
                <w:szCs w:val="22"/>
              </w:rPr>
              <w:t>3.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B0EB9" w14:textId="77777777" w:rsidR="00C4036B" w:rsidRPr="00C4036B" w:rsidRDefault="00C4036B" w:rsidP="00C4036B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C4036B">
              <w:rPr>
                <w:sz w:val="22"/>
                <w:szCs w:val="22"/>
              </w:rPr>
              <w:t>Girdžių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08839" w14:textId="77777777" w:rsidR="00C4036B" w:rsidRPr="00C4036B" w:rsidRDefault="00C4036B" w:rsidP="00C4036B">
            <w:pPr>
              <w:ind w:left="-105" w:right="-108"/>
              <w:jc w:val="center"/>
              <w:rPr>
                <w:sz w:val="22"/>
                <w:szCs w:val="22"/>
              </w:rPr>
            </w:pPr>
            <w:r w:rsidRPr="00C4036B">
              <w:rPr>
                <w:sz w:val="22"/>
                <w:szCs w:val="22"/>
              </w:rPr>
              <w:t>Girdžių km.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6FBAD" w14:textId="77777777" w:rsidR="00C4036B" w:rsidRPr="00C4036B" w:rsidRDefault="00C4036B" w:rsidP="00C4036B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C4036B">
              <w:rPr>
                <w:sz w:val="22"/>
                <w:szCs w:val="22"/>
              </w:rPr>
              <w:t>Ateities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1F72F" w14:textId="77777777" w:rsidR="00C4036B" w:rsidRPr="00C4036B" w:rsidRDefault="00C4036B" w:rsidP="00C4036B">
            <w:pPr>
              <w:ind w:left="-113" w:right="-108" w:firstLine="5"/>
              <w:jc w:val="center"/>
              <w:rPr>
                <w:sz w:val="22"/>
                <w:szCs w:val="22"/>
              </w:rPr>
            </w:pPr>
            <w:r w:rsidRPr="00C4036B">
              <w:rPr>
                <w:sz w:val="22"/>
                <w:szCs w:val="22"/>
              </w:rPr>
              <w:t>15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4B005" w14:textId="77777777" w:rsidR="00C4036B" w:rsidRPr="00C4036B" w:rsidRDefault="00C4036B" w:rsidP="00C4036B">
            <w:pPr>
              <w:jc w:val="center"/>
              <w:rPr>
                <w:sz w:val="22"/>
                <w:szCs w:val="22"/>
              </w:rPr>
            </w:pPr>
            <w:r w:rsidRPr="00C4036B">
              <w:rPr>
                <w:sz w:val="22"/>
                <w:szCs w:val="22"/>
              </w:rPr>
              <w:t>Statinys-mokykla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1AA07" w14:textId="77777777" w:rsidR="00C4036B" w:rsidRPr="00C4036B" w:rsidRDefault="00C4036B" w:rsidP="00C4036B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C4036B">
              <w:rPr>
                <w:kern w:val="2"/>
                <w:sz w:val="22"/>
                <w:szCs w:val="22"/>
                <w14:ligatures w14:val="standardContextual"/>
              </w:rPr>
              <w:t>Jurbarko rajono savivaldybė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48BD6" w14:textId="77777777" w:rsidR="00C4036B" w:rsidRPr="00C4036B" w:rsidRDefault="00C4036B" w:rsidP="00C4036B">
            <w:pPr>
              <w:jc w:val="center"/>
              <w:rPr>
                <w:sz w:val="22"/>
                <w:szCs w:val="22"/>
              </w:rPr>
            </w:pPr>
            <w:r w:rsidRPr="00C4036B">
              <w:rPr>
                <w:sz w:val="22"/>
                <w:szCs w:val="22"/>
              </w:rPr>
              <w:t>1165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55A8B" w14:textId="77777777" w:rsidR="00C4036B" w:rsidRPr="00C4036B" w:rsidRDefault="00C4036B" w:rsidP="00C4036B">
            <w:pPr>
              <w:jc w:val="center"/>
              <w:rPr>
                <w:sz w:val="22"/>
                <w:szCs w:val="22"/>
              </w:rPr>
            </w:pPr>
            <w:r w:rsidRPr="00C4036B">
              <w:rPr>
                <w:sz w:val="22"/>
                <w:szCs w:val="22"/>
              </w:rPr>
              <w:t>333</w:t>
            </w:r>
          </w:p>
          <w:p w14:paraId="654F8379" w14:textId="77777777" w:rsidR="00C4036B" w:rsidRPr="00C4036B" w:rsidRDefault="00C4036B" w:rsidP="00C4036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3B843" w14:textId="6EB23908" w:rsidR="00C4036B" w:rsidRPr="00C4036B" w:rsidRDefault="00C4036B" w:rsidP="00C4036B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0AD1F" w14:textId="0FF1CA5F" w:rsidR="00C4036B" w:rsidRPr="00C4036B" w:rsidRDefault="00C4036B" w:rsidP="00C4036B">
            <w:pPr>
              <w:jc w:val="center"/>
              <w:rPr>
                <w:sz w:val="22"/>
                <w:szCs w:val="22"/>
              </w:rPr>
            </w:pPr>
            <w:r w:rsidRPr="00C4036B">
              <w:rPr>
                <w:sz w:val="22"/>
                <w:szCs w:val="22"/>
              </w:rPr>
              <w:t>6114856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E3C60" w14:textId="2FBFD079" w:rsidR="00C4036B" w:rsidRPr="00C4036B" w:rsidRDefault="00C4036B" w:rsidP="00C4036B">
            <w:pPr>
              <w:jc w:val="center"/>
              <w:rPr>
                <w:sz w:val="22"/>
                <w:szCs w:val="22"/>
              </w:rPr>
            </w:pPr>
            <w:r w:rsidRPr="00C4036B">
              <w:rPr>
                <w:sz w:val="22"/>
                <w:szCs w:val="22"/>
              </w:rPr>
              <w:t>423028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F1EF8" w14:textId="6CAD7A2F" w:rsidR="00C4036B" w:rsidRPr="00C4036B" w:rsidRDefault="00C4036B" w:rsidP="00C4036B">
            <w:pPr>
              <w:jc w:val="center"/>
              <w:rPr>
                <w:sz w:val="22"/>
                <w:szCs w:val="22"/>
              </w:rPr>
            </w:pPr>
            <w:r w:rsidRPr="00C4036B">
              <w:rPr>
                <w:kern w:val="2"/>
                <w:sz w:val="22"/>
                <w:szCs w:val="22"/>
                <w14:ligatures w14:val="standardContextual"/>
              </w:rPr>
              <w:t>Sutampa su priedanga</w:t>
            </w:r>
          </w:p>
        </w:tc>
      </w:tr>
      <w:tr w:rsidR="006E3259" w:rsidRPr="006E3259" w14:paraId="22AA79A7" w14:textId="77777777" w:rsidTr="00032AFC">
        <w:trPr>
          <w:trHeight w:val="13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08B5916" w14:textId="77777777" w:rsidR="006E3259" w:rsidRPr="006E3259" w:rsidRDefault="006E3259" w:rsidP="006E3259">
            <w:pPr>
              <w:jc w:val="center"/>
              <w:rPr>
                <w:sz w:val="22"/>
                <w:szCs w:val="22"/>
              </w:rPr>
            </w:pPr>
            <w:r w:rsidRPr="006E3259">
              <w:rPr>
                <w:sz w:val="22"/>
                <w:szCs w:val="22"/>
              </w:rPr>
              <w:t>4.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56B66" w14:textId="77777777" w:rsidR="006E3259" w:rsidRPr="006E3259" w:rsidRDefault="006E3259" w:rsidP="006E3259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6E3259">
              <w:rPr>
                <w:sz w:val="22"/>
                <w:szCs w:val="22"/>
              </w:rPr>
              <w:t>Jurbarko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5E9B2" w14:textId="77777777" w:rsidR="006E3259" w:rsidRPr="006E3259" w:rsidRDefault="006E3259" w:rsidP="006E3259">
            <w:pPr>
              <w:ind w:left="-105" w:right="-108"/>
              <w:jc w:val="center"/>
              <w:rPr>
                <w:sz w:val="22"/>
                <w:szCs w:val="22"/>
              </w:rPr>
            </w:pPr>
            <w:r w:rsidRPr="006E3259">
              <w:rPr>
                <w:sz w:val="22"/>
                <w:szCs w:val="22"/>
              </w:rPr>
              <w:t>Jurbarkas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309A4" w14:textId="77777777" w:rsidR="006E3259" w:rsidRPr="006E3259" w:rsidRDefault="006E3259" w:rsidP="006E3259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6E3259">
              <w:rPr>
                <w:sz w:val="22"/>
                <w:szCs w:val="22"/>
              </w:rPr>
              <w:t>Dariaus ir Girėno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57FFE" w14:textId="77777777" w:rsidR="006E3259" w:rsidRPr="006E3259" w:rsidRDefault="006E3259" w:rsidP="006E3259">
            <w:pPr>
              <w:ind w:left="-113" w:right="-108" w:firstLine="5"/>
              <w:jc w:val="center"/>
              <w:rPr>
                <w:sz w:val="22"/>
                <w:szCs w:val="22"/>
              </w:rPr>
            </w:pPr>
            <w:r w:rsidRPr="006E3259">
              <w:rPr>
                <w:sz w:val="22"/>
                <w:szCs w:val="22"/>
              </w:rPr>
              <w:t>94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BFB94" w14:textId="77777777" w:rsidR="006E3259" w:rsidRPr="006E3259" w:rsidRDefault="006E3259" w:rsidP="006E3259">
            <w:pPr>
              <w:jc w:val="center"/>
              <w:rPr>
                <w:sz w:val="22"/>
                <w:szCs w:val="22"/>
              </w:rPr>
            </w:pPr>
            <w:r w:rsidRPr="006E3259">
              <w:rPr>
                <w:sz w:val="22"/>
                <w:szCs w:val="22"/>
              </w:rPr>
              <w:t>Jurbarko kultūros centras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F5878" w14:textId="77777777" w:rsidR="006E3259" w:rsidRPr="006E3259" w:rsidRDefault="006E3259" w:rsidP="006E3259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6E3259">
              <w:rPr>
                <w:sz w:val="22"/>
                <w:szCs w:val="22"/>
              </w:rPr>
              <w:t>Jurbarko rajono savivaldybė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1EF99" w14:textId="77777777" w:rsidR="006E3259" w:rsidRPr="006E3259" w:rsidRDefault="006E3259" w:rsidP="006E3259">
            <w:pPr>
              <w:jc w:val="center"/>
              <w:rPr>
                <w:sz w:val="22"/>
                <w:szCs w:val="22"/>
              </w:rPr>
            </w:pPr>
            <w:r w:rsidRPr="006E3259">
              <w:rPr>
                <w:sz w:val="22"/>
                <w:szCs w:val="22"/>
              </w:rPr>
              <w:t>1075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1B219" w14:textId="77777777" w:rsidR="006E3259" w:rsidRPr="006E3259" w:rsidRDefault="006E3259" w:rsidP="006E3259">
            <w:pPr>
              <w:jc w:val="center"/>
              <w:rPr>
                <w:sz w:val="22"/>
                <w:szCs w:val="22"/>
              </w:rPr>
            </w:pPr>
            <w:r w:rsidRPr="006E3259">
              <w:rPr>
                <w:sz w:val="22"/>
                <w:szCs w:val="22"/>
              </w:rPr>
              <w:t>307</w:t>
            </w:r>
          </w:p>
          <w:p w14:paraId="011A4A1E" w14:textId="77777777" w:rsidR="006E3259" w:rsidRPr="006E3259" w:rsidRDefault="006E3259" w:rsidP="006E32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A1CFD" w14:textId="29454E52" w:rsidR="006E3259" w:rsidRPr="006E3259" w:rsidRDefault="006E3259" w:rsidP="006E3259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6E3259">
              <w:rPr>
                <w:sz w:val="22"/>
                <w:szCs w:val="22"/>
              </w:rPr>
              <w:t>Taip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709AC" w14:textId="725218E7" w:rsidR="006E3259" w:rsidRPr="006E3259" w:rsidRDefault="006E3259" w:rsidP="006E3259">
            <w:pPr>
              <w:jc w:val="center"/>
              <w:rPr>
                <w:sz w:val="22"/>
                <w:szCs w:val="22"/>
              </w:rPr>
            </w:pPr>
            <w:r w:rsidRPr="006E3259">
              <w:rPr>
                <w:sz w:val="22"/>
                <w:szCs w:val="22"/>
              </w:rPr>
              <w:t>6105385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B0923" w14:textId="52A598F1" w:rsidR="006E3259" w:rsidRPr="006E3259" w:rsidRDefault="006E3259" w:rsidP="006E3259">
            <w:pPr>
              <w:jc w:val="center"/>
              <w:rPr>
                <w:sz w:val="22"/>
                <w:szCs w:val="22"/>
              </w:rPr>
            </w:pPr>
            <w:r w:rsidRPr="006E3259">
              <w:rPr>
                <w:sz w:val="22"/>
                <w:szCs w:val="22"/>
              </w:rPr>
              <w:t>421739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A7516" w14:textId="35E93B9B" w:rsidR="006E3259" w:rsidRPr="006E3259" w:rsidRDefault="006E3259" w:rsidP="006E3259">
            <w:pPr>
              <w:jc w:val="center"/>
              <w:rPr>
                <w:sz w:val="22"/>
                <w:szCs w:val="22"/>
              </w:rPr>
            </w:pPr>
          </w:p>
        </w:tc>
      </w:tr>
      <w:tr w:rsidR="006E3259" w:rsidRPr="006E3259" w14:paraId="741655BC" w14:textId="77777777" w:rsidTr="00032AFC">
        <w:trPr>
          <w:trHeight w:val="38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09B90A" w14:textId="77777777" w:rsidR="006E3259" w:rsidRPr="006E3259" w:rsidRDefault="006E3259" w:rsidP="006E3259">
            <w:pPr>
              <w:jc w:val="center"/>
              <w:rPr>
                <w:sz w:val="22"/>
                <w:szCs w:val="22"/>
              </w:rPr>
            </w:pPr>
            <w:r w:rsidRPr="006E3259">
              <w:rPr>
                <w:sz w:val="22"/>
                <w:szCs w:val="22"/>
              </w:rPr>
              <w:t>5.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C5F0A" w14:textId="77777777" w:rsidR="006E3259" w:rsidRPr="006E3259" w:rsidRDefault="006E3259" w:rsidP="006E3259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6E3259">
              <w:rPr>
                <w:sz w:val="22"/>
                <w:szCs w:val="22"/>
              </w:rPr>
              <w:t>Jurbarko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6FB7F" w14:textId="77777777" w:rsidR="006E3259" w:rsidRPr="006E3259" w:rsidRDefault="006E3259" w:rsidP="006E3259">
            <w:pPr>
              <w:ind w:left="-105" w:right="-108"/>
              <w:jc w:val="center"/>
              <w:rPr>
                <w:sz w:val="22"/>
                <w:szCs w:val="22"/>
              </w:rPr>
            </w:pPr>
            <w:r w:rsidRPr="006E3259">
              <w:rPr>
                <w:sz w:val="22"/>
                <w:szCs w:val="22"/>
              </w:rPr>
              <w:t>Jurbarkas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AF5B4" w14:textId="77777777" w:rsidR="006E3259" w:rsidRPr="006E3259" w:rsidRDefault="006E3259" w:rsidP="006E3259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6E3259">
              <w:rPr>
                <w:sz w:val="22"/>
                <w:szCs w:val="22"/>
              </w:rPr>
              <w:t>Dariaus ir Girėno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0C791" w14:textId="77777777" w:rsidR="006E3259" w:rsidRPr="006E3259" w:rsidRDefault="006E3259" w:rsidP="006E3259">
            <w:pPr>
              <w:ind w:left="-113" w:right="-108" w:firstLine="5"/>
              <w:jc w:val="center"/>
              <w:rPr>
                <w:sz w:val="22"/>
                <w:szCs w:val="22"/>
              </w:rPr>
            </w:pPr>
            <w:r w:rsidRPr="006E3259">
              <w:rPr>
                <w:sz w:val="22"/>
                <w:szCs w:val="22"/>
              </w:rPr>
              <w:t>120A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4E2F5" w14:textId="77777777" w:rsidR="006E3259" w:rsidRPr="006E3259" w:rsidRDefault="006E3259" w:rsidP="006E3259">
            <w:pPr>
              <w:jc w:val="center"/>
              <w:rPr>
                <w:sz w:val="22"/>
                <w:szCs w:val="22"/>
              </w:rPr>
            </w:pPr>
            <w:r w:rsidRPr="006E3259">
              <w:rPr>
                <w:sz w:val="22"/>
                <w:szCs w:val="22"/>
              </w:rPr>
              <w:t>Jurbarko turizmo ir verslo informacijos centras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3D6AE" w14:textId="77777777" w:rsidR="006E3259" w:rsidRPr="006E3259" w:rsidRDefault="006E3259" w:rsidP="006E3259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6E3259">
              <w:rPr>
                <w:kern w:val="2"/>
                <w:sz w:val="22"/>
                <w:szCs w:val="22"/>
                <w14:ligatures w14:val="standardContextual"/>
              </w:rPr>
              <w:t>Jurbarko rajono savivaldybė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F867D" w14:textId="77777777" w:rsidR="006E3259" w:rsidRPr="006E3259" w:rsidRDefault="006E3259" w:rsidP="006E3259">
            <w:pPr>
              <w:jc w:val="center"/>
              <w:rPr>
                <w:sz w:val="22"/>
                <w:szCs w:val="22"/>
              </w:rPr>
            </w:pPr>
            <w:r w:rsidRPr="006E3259">
              <w:rPr>
                <w:sz w:val="22"/>
                <w:szCs w:val="22"/>
              </w:rPr>
              <w:t>233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72282" w14:textId="77777777" w:rsidR="006E3259" w:rsidRPr="006E3259" w:rsidRDefault="006E3259" w:rsidP="006E3259">
            <w:pPr>
              <w:jc w:val="center"/>
              <w:rPr>
                <w:sz w:val="22"/>
                <w:szCs w:val="22"/>
              </w:rPr>
            </w:pPr>
            <w:r w:rsidRPr="006E3259">
              <w:rPr>
                <w:sz w:val="22"/>
                <w:szCs w:val="22"/>
              </w:rPr>
              <w:t>67</w:t>
            </w:r>
          </w:p>
          <w:p w14:paraId="12139871" w14:textId="77777777" w:rsidR="006E3259" w:rsidRPr="006E3259" w:rsidRDefault="006E3259" w:rsidP="006E32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BD7E8" w14:textId="75AB7B1F" w:rsidR="006E3259" w:rsidRPr="006E3259" w:rsidRDefault="006E3259" w:rsidP="006E3259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6E3259">
              <w:rPr>
                <w:sz w:val="22"/>
                <w:szCs w:val="22"/>
              </w:rPr>
              <w:t>Ne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6A33D" w14:textId="52BFDC3C" w:rsidR="006E3259" w:rsidRPr="006E3259" w:rsidRDefault="006E3259" w:rsidP="006E3259">
            <w:pPr>
              <w:jc w:val="center"/>
              <w:rPr>
                <w:sz w:val="22"/>
                <w:szCs w:val="22"/>
              </w:rPr>
            </w:pPr>
            <w:r w:rsidRPr="006E3259">
              <w:rPr>
                <w:sz w:val="22"/>
                <w:szCs w:val="22"/>
              </w:rPr>
              <w:t>6105436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151B2" w14:textId="719DFAED" w:rsidR="006E3259" w:rsidRPr="006E3259" w:rsidRDefault="006E3259" w:rsidP="006E3259">
            <w:pPr>
              <w:jc w:val="center"/>
              <w:rPr>
                <w:sz w:val="22"/>
                <w:szCs w:val="22"/>
              </w:rPr>
            </w:pPr>
            <w:r w:rsidRPr="006E3259">
              <w:rPr>
                <w:sz w:val="22"/>
                <w:szCs w:val="22"/>
              </w:rPr>
              <w:t>422102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80149" w14:textId="0CF12E07" w:rsidR="006E3259" w:rsidRPr="006E3259" w:rsidRDefault="006E3259" w:rsidP="006E3259">
            <w:pPr>
              <w:jc w:val="center"/>
              <w:rPr>
                <w:sz w:val="22"/>
                <w:szCs w:val="22"/>
              </w:rPr>
            </w:pPr>
            <w:r w:rsidRPr="006E3259">
              <w:rPr>
                <w:kern w:val="2"/>
                <w:sz w:val="22"/>
                <w:szCs w:val="22"/>
                <w14:ligatures w14:val="standardContextual"/>
              </w:rPr>
              <w:t>Sutampa su priedanga</w:t>
            </w:r>
          </w:p>
        </w:tc>
      </w:tr>
      <w:tr w:rsidR="005E0722" w:rsidRPr="005E0722" w14:paraId="2FBD607C" w14:textId="77777777" w:rsidTr="00032AFC">
        <w:trPr>
          <w:trHeight w:val="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7E41632" w14:textId="77777777" w:rsidR="005E0722" w:rsidRPr="005E0722" w:rsidRDefault="005E0722" w:rsidP="005E0722">
            <w:pPr>
              <w:jc w:val="center"/>
              <w:rPr>
                <w:sz w:val="22"/>
                <w:szCs w:val="22"/>
              </w:rPr>
            </w:pPr>
            <w:r w:rsidRPr="005E0722">
              <w:rPr>
                <w:sz w:val="22"/>
                <w:szCs w:val="22"/>
              </w:rPr>
              <w:lastRenderedPageBreak/>
              <w:t>6.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42A3F" w14:textId="77777777" w:rsidR="005E0722" w:rsidRPr="005E0722" w:rsidRDefault="005E0722" w:rsidP="005E0722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5E0722">
              <w:rPr>
                <w:sz w:val="22"/>
                <w:szCs w:val="22"/>
              </w:rPr>
              <w:t>Jurbarko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58191" w14:textId="77777777" w:rsidR="005E0722" w:rsidRPr="005E0722" w:rsidRDefault="005E0722" w:rsidP="005E0722">
            <w:pPr>
              <w:ind w:left="-105" w:right="-108"/>
              <w:jc w:val="center"/>
              <w:rPr>
                <w:sz w:val="22"/>
                <w:szCs w:val="22"/>
              </w:rPr>
            </w:pPr>
            <w:r w:rsidRPr="005E0722">
              <w:rPr>
                <w:sz w:val="22"/>
                <w:szCs w:val="22"/>
              </w:rPr>
              <w:t>Jurbarkas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84084" w14:textId="77777777" w:rsidR="005E0722" w:rsidRPr="005E0722" w:rsidRDefault="005E0722" w:rsidP="005E0722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5E0722">
              <w:rPr>
                <w:sz w:val="22"/>
                <w:szCs w:val="22"/>
              </w:rPr>
              <w:t>Kalninės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FBB34" w14:textId="77777777" w:rsidR="005E0722" w:rsidRPr="005E0722" w:rsidRDefault="005E0722" w:rsidP="005E0722">
            <w:pPr>
              <w:ind w:left="-113" w:right="-108" w:firstLine="5"/>
              <w:jc w:val="center"/>
              <w:rPr>
                <w:sz w:val="22"/>
                <w:szCs w:val="22"/>
              </w:rPr>
            </w:pPr>
            <w:r w:rsidRPr="005E0722">
              <w:rPr>
                <w:sz w:val="22"/>
                <w:szCs w:val="22"/>
              </w:rPr>
              <w:t>39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DAB64" w14:textId="77777777" w:rsidR="005E0722" w:rsidRPr="005E0722" w:rsidRDefault="005E0722" w:rsidP="005E0722">
            <w:pPr>
              <w:jc w:val="center"/>
              <w:rPr>
                <w:sz w:val="22"/>
                <w:szCs w:val="22"/>
              </w:rPr>
            </w:pPr>
            <w:r w:rsidRPr="005E0722">
              <w:rPr>
                <w:sz w:val="22"/>
                <w:szCs w:val="22"/>
              </w:rPr>
              <w:t>Jurbarko Naujamiesčio progimnazija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50BCB" w14:textId="77777777" w:rsidR="005E0722" w:rsidRPr="005E0722" w:rsidRDefault="005E0722" w:rsidP="005E0722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5E0722">
              <w:rPr>
                <w:sz w:val="22"/>
                <w:szCs w:val="22"/>
              </w:rPr>
              <w:t>Jurbarko rajono savivaldybė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25D51" w14:textId="77777777" w:rsidR="005E0722" w:rsidRPr="005E0722" w:rsidRDefault="005E0722" w:rsidP="005E0722">
            <w:pPr>
              <w:jc w:val="center"/>
              <w:rPr>
                <w:sz w:val="22"/>
                <w:szCs w:val="22"/>
              </w:rPr>
            </w:pPr>
            <w:r w:rsidRPr="005E0722">
              <w:rPr>
                <w:sz w:val="22"/>
                <w:szCs w:val="22"/>
              </w:rPr>
              <w:t>3490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2957C" w14:textId="77777777" w:rsidR="005E0722" w:rsidRPr="005E0722" w:rsidRDefault="005E0722" w:rsidP="005E0722">
            <w:pPr>
              <w:jc w:val="center"/>
              <w:rPr>
                <w:sz w:val="22"/>
                <w:szCs w:val="22"/>
              </w:rPr>
            </w:pPr>
            <w:r w:rsidRPr="005E0722">
              <w:rPr>
                <w:sz w:val="22"/>
                <w:szCs w:val="22"/>
              </w:rPr>
              <w:t>997</w:t>
            </w:r>
          </w:p>
          <w:p w14:paraId="7C0DA490" w14:textId="77777777" w:rsidR="005E0722" w:rsidRPr="005E0722" w:rsidRDefault="005E0722" w:rsidP="005E072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F2572" w14:textId="3849149D" w:rsidR="005E0722" w:rsidRPr="005E0722" w:rsidRDefault="005E0722" w:rsidP="005E0722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5E0722">
              <w:rPr>
                <w:sz w:val="22"/>
                <w:szCs w:val="22"/>
              </w:rPr>
              <w:t>Taip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C4713" w14:textId="6DAA83FA" w:rsidR="005E0722" w:rsidRPr="005E0722" w:rsidRDefault="005E0722" w:rsidP="005E0722">
            <w:pPr>
              <w:jc w:val="center"/>
              <w:rPr>
                <w:sz w:val="22"/>
                <w:szCs w:val="22"/>
              </w:rPr>
            </w:pPr>
            <w:r w:rsidRPr="005E0722">
              <w:rPr>
                <w:sz w:val="22"/>
                <w:szCs w:val="22"/>
              </w:rPr>
              <w:t>6105770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F9ABE" w14:textId="33181FC6" w:rsidR="005E0722" w:rsidRPr="005E0722" w:rsidRDefault="005E0722" w:rsidP="005E0722">
            <w:pPr>
              <w:jc w:val="center"/>
              <w:rPr>
                <w:sz w:val="22"/>
                <w:szCs w:val="22"/>
              </w:rPr>
            </w:pPr>
            <w:r w:rsidRPr="005E0722">
              <w:rPr>
                <w:sz w:val="22"/>
                <w:szCs w:val="22"/>
              </w:rPr>
              <w:t>421976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021CD" w14:textId="77777777" w:rsidR="005E0722" w:rsidRPr="005E0722" w:rsidRDefault="005E0722" w:rsidP="005E0722">
            <w:pPr>
              <w:jc w:val="center"/>
              <w:rPr>
                <w:sz w:val="22"/>
                <w:szCs w:val="22"/>
              </w:rPr>
            </w:pPr>
          </w:p>
        </w:tc>
      </w:tr>
      <w:tr w:rsidR="005C3FF7" w:rsidRPr="005C3FF7" w14:paraId="0B668B2A" w14:textId="77777777" w:rsidTr="00032AFC">
        <w:trPr>
          <w:trHeight w:val="22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2B3291" w14:textId="77777777" w:rsidR="005C3FF7" w:rsidRPr="005C3FF7" w:rsidRDefault="005C3FF7" w:rsidP="005C3FF7">
            <w:pPr>
              <w:jc w:val="center"/>
              <w:rPr>
                <w:sz w:val="22"/>
                <w:szCs w:val="22"/>
              </w:rPr>
            </w:pPr>
            <w:r w:rsidRPr="005C3FF7">
              <w:rPr>
                <w:sz w:val="22"/>
                <w:szCs w:val="22"/>
              </w:rPr>
              <w:t>7.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F9D07" w14:textId="77777777" w:rsidR="005C3FF7" w:rsidRPr="005C3FF7" w:rsidRDefault="005C3FF7" w:rsidP="005C3FF7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5C3FF7">
              <w:rPr>
                <w:sz w:val="22"/>
                <w:szCs w:val="22"/>
              </w:rPr>
              <w:t>Jurbarko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7B96F" w14:textId="77777777" w:rsidR="005C3FF7" w:rsidRPr="005C3FF7" w:rsidRDefault="005C3FF7" w:rsidP="005C3FF7">
            <w:pPr>
              <w:ind w:left="-105" w:right="-108"/>
              <w:jc w:val="center"/>
              <w:rPr>
                <w:sz w:val="22"/>
                <w:szCs w:val="22"/>
              </w:rPr>
            </w:pPr>
            <w:r w:rsidRPr="005C3FF7">
              <w:rPr>
                <w:sz w:val="22"/>
                <w:szCs w:val="22"/>
              </w:rPr>
              <w:t>Jurbarkas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1B163" w14:textId="77777777" w:rsidR="005C3FF7" w:rsidRPr="005C3FF7" w:rsidRDefault="005C3FF7" w:rsidP="005C3FF7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5C3FF7">
              <w:rPr>
                <w:sz w:val="22"/>
                <w:szCs w:val="22"/>
              </w:rPr>
              <w:t>Vydūno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F098B" w14:textId="77777777" w:rsidR="005C3FF7" w:rsidRPr="005C3FF7" w:rsidRDefault="005C3FF7" w:rsidP="005C3FF7">
            <w:pPr>
              <w:ind w:left="-113" w:right="-108" w:firstLine="5"/>
              <w:jc w:val="center"/>
              <w:rPr>
                <w:sz w:val="22"/>
                <w:szCs w:val="22"/>
              </w:rPr>
            </w:pPr>
            <w:r w:rsidRPr="005C3FF7">
              <w:rPr>
                <w:sz w:val="22"/>
                <w:szCs w:val="22"/>
              </w:rPr>
              <w:t>15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DE687" w14:textId="77777777" w:rsidR="005C3FF7" w:rsidRPr="005C3FF7" w:rsidRDefault="005C3FF7" w:rsidP="005C3FF7">
            <w:pPr>
              <w:jc w:val="center"/>
              <w:rPr>
                <w:sz w:val="22"/>
                <w:szCs w:val="22"/>
              </w:rPr>
            </w:pPr>
            <w:r w:rsidRPr="005C3FF7">
              <w:rPr>
                <w:sz w:val="22"/>
                <w:szCs w:val="22"/>
              </w:rPr>
              <w:t>Jurbarko Antano Giedraičio-Giedriaus gimnazija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17207" w14:textId="77777777" w:rsidR="005C3FF7" w:rsidRPr="005C3FF7" w:rsidRDefault="005C3FF7" w:rsidP="005C3FF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5C3FF7">
              <w:rPr>
                <w:sz w:val="22"/>
                <w:szCs w:val="22"/>
              </w:rPr>
              <w:t>Jurbarko rajono savivaldybė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05E17" w14:textId="77777777" w:rsidR="005C3FF7" w:rsidRPr="005C3FF7" w:rsidRDefault="005C3FF7" w:rsidP="005C3FF7">
            <w:pPr>
              <w:jc w:val="center"/>
              <w:rPr>
                <w:sz w:val="22"/>
                <w:szCs w:val="22"/>
              </w:rPr>
            </w:pPr>
            <w:r w:rsidRPr="005C3FF7">
              <w:rPr>
                <w:sz w:val="22"/>
                <w:szCs w:val="22"/>
              </w:rPr>
              <w:t>1830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699C1" w14:textId="77777777" w:rsidR="005C3FF7" w:rsidRPr="005C3FF7" w:rsidRDefault="005C3FF7" w:rsidP="005C3FF7">
            <w:pPr>
              <w:jc w:val="center"/>
              <w:rPr>
                <w:sz w:val="22"/>
                <w:szCs w:val="22"/>
              </w:rPr>
            </w:pPr>
            <w:r w:rsidRPr="005C3FF7">
              <w:rPr>
                <w:sz w:val="22"/>
                <w:szCs w:val="22"/>
              </w:rPr>
              <w:t>523</w:t>
            </w:r>
          </w:p>
          <w:p w14:paraId="739575A0" w14:textId="77777777" w:rsidR="005C3FF7" w:rsidRPr="005C3FF7" w:rsidRDefault="005C3FF7" w:rsidP="005C3F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E6659" w14:textId="31A27A1E" w:rsidR="005C3FF7" w:rsidRPr="005C3FF7" w:rsidRDefault="005C3FF7" w:rsidP="005C3FF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5C3FF7">
              <w:rPr>
                <w:sz w:val="22"/>
                <w:szCs w:val="22"/>
              </w:rPr>
              <w:t>Taip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93B79" w14:textId="74FC13E9" w:rsidR="005C3FF7" w:rsidRPr="005C3FF7" w:rsidRDefault="005C3FF7" w:rsidP="005C3FF7">
            <w:pPr>
              <w:jc w:val="center"/>
              <w:rPr>
                <w:sz w:val="22"/>
                <w:szCs w:val="22"/>
              </w:rPr>
            </w:pPr>
            <w:r w:rsidRPr="005C3FF7">
              <w:rPr>
                <w:sz w:val="22"/>
                <w:szCs w:val="22"/>
              </w:rPr>
              <w:t>6105464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B7450" w14:textId="350D5401" w:rsidR="005C3FF7" w:rsidRPr="005C3FF7" w:rsidRDefault="005C3FF7" w:rsidP="005C3FF7">
            <w:pPr>
              <w:jc w:val="center"/>
              <w:rPr>
                <w:sz w:val="22"/>
                <w:szCs w:val="22"/>
              </w:rPr>
            </w:pPr>
            <w:r w:rsidRPr="005C3FF7">
              <w:rPr>
                <w:sz w:val="22"/>
                <w:szCs w:val="22"/>
              </w:rPr>
              <w:t>420770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9F55B" w14:textId="77777777" w:rsidR="005C3FF7" w:rsidRPr="005C3FF7" w:rsidRDefault="005C3FF7" w:rsidP="005C3FF7">
            <w:pPr>
              <w:jc w:val="center"/>
              <w:rPr>
                <w:sz w:val="22"/>
                <w:szCs w:val="22"/>
              </w:rPr>
            </w:pPr>
          </w:p>
        </w:tc>
      </w:tr>
      <w:tr w:rsidR="005C3FF7" w:rsidRPr="005C3FF7" w14:paraId="35C580F7" w14:textId="77777777" w:rsidTr="00032AFC">
        <w:trPr>
          <w:trHeight w:val="2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F57B55" w14:textId="77777777" w:rsidR="005C3FF7" w:rsidRPr="005C3FF7" w:rsidRDefault="005C3FF7" w:rsidP="005C3FF7">
            <w:pPr>
              <w:jc w:val="center"/>
              <w:rPr>
                <w:sz w:val="22"/>
                <w:szCs w:val="22"/>
              </w:rPr>
            </w:pPr>
            <w:r w:rsidRPr="005C3FF7">
              <w:rPr>
                <w:sz w:val="22"/>
                <w:szCs w:val="22"/>
              </w:rPr>
              <w:t>8.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96B1C" w14:textId="77777777" w:rsidR="005C3FF7" w:rsidRPr="005C3FF7" w:rsidRDefault="005C3FF7" w:rsidP="005C3FF7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5C3FF7">
              <w:rPr>
                <w:sz w:val="22"/>
                <w:szCs w:val="22"/>
              </w:rPr>
              <w:t>Jurbarko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ED521" w14:textId="77777777" w:rsidR="005C3FF7" w:rsidRPr="005C3FF7" w:rsidRDefault="005C3FF7" w:rsidP="005C3FF7">
            <w:pPr>
              <w:ind w:left="-105" w:right="-108"/>
              <w:jc w:val="center"/>
              <w:rPr>
                <w:sz w:val="22"/>
                <w:szCs w:val="22"/>
              </w:rPr>
            </w:pPr>
            <w:r w:rsidRPr="005C3FF7">
              <w:rPr>
                <w:sz w:val="22"/>
                <w:szCs w:val="22"/>
              </w:rPr>
              <w:t>Jurbarkas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34987" w14:textId="77777777" w:rsidR="005C3FF7" w:rsidRPr="005C3FF7" w:rsidRDefault="005C3FF7" w:rsidP="005C3FF7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5C3FF7">
              <w:rPr>
                <w:sz w:val="22"/>
                <w:szCs w:val="22"/>
              </w:rPr>
              <w:t>Vytauto Didžiojo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8814F" w14:textId="77777777" w:rsidR="005C3FF7" w:rsidRPr="005C3FF7" w:rsidRDefault="005C3FF7" w:rsidP="005C3FF7">
            <w:pPr>
              <w:ind w:left="-113" w:right="-108" w:firstLine="5"/>
              <w:jc w:val="center"/>
              <w:rPr>
                <w:sz w:val="22"/>
                <w:szCs w:val="22"/>
              </w:rPr>
            </w:pPr>
            <w:r w:rsidRPr="005C3FF7">
              <w:rPr>
                <w:sz w:val="22"/>
                <w:szCs w:val="22"/>
              </w:rPr>
              <w:t>53A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56F31" w14:textId="77777777" w:rsidR="005C3FF7" w:rsidRPr="005C3FF7" w:rsidRDefault="005C3FF7" w:rsidP="005C3FF7">
            <w:pPr>
              <w:jc w:val="center"/>
              <w:rPr>
                <w:sz w:val="22"/>
                <w:szCs w:val="22"/>
              </w:rPr>
            </w:pPr>
            <w:r w:rsidRPr="005C3FF7">
              <w:rPr>
                <w:sz w:val="22"/>
                <w:szCs w:val="22"/>
              </w:rPr>
              <w:t>Jurbarko Vytauto Didžiojo progimnazija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798B0" w14:textId="77777777" w:rsidR="005C3FF7" w:rsidRPr="005C3FF7" w:rsidRDefault="005C3FF7" w:rsidP="005C3FF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5C3FF7">
              <w:rPr>
                <w:sz w:val="22"/>
                <w:szCs w:val="22"/>
              </w:rPr>
              <w:t>Jurbarko rajono savivaldybė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946B2" w14:textId="77777777" w:rsidR="005C3FF7" w:rsidRPr="005C3FF7" w:rsidRDefault="005C3FF7" w:rsidP="005C3FF7">
            <w:pPr>
              <w:jc w:val="center"/>
              <w:rPr>
                <w:sz w:val="22"/>
                <w:szCs w:val="22"/>
              </w:rPr>
            </w:pPr>
            <w:r w:rsidRPr="005C3FF7">
              <w:rPr>
                <w:sz w:val="22"/>
                <w:szCs w:val="22"/>
              </w:rPr>
              <w:t>7148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9DB55" w14:textId="77777777" w:rsidR="005C3FF7" w:rsidRPr="005C3FF7" w:rsidRDefault="005C3FF7" w:rsidP="005C3FF7">
            <w:pPr>
              <w:jc w:val="center"/>
              <w:rPr>
                <w:sz w:val="22"/>
                <w:szCs w:val="22"/>
              </w:rPr>
            </w:pPr>
            <w:r w:rsidRPr="005C3FF7">
              <w:rPr>
                <w:sz w:val="22"/>
                <w:szCs w:val="22"/>
              </w:rPr>
              <w:t>2042</w:t>
            </w:r>
          </w:p>
          <w:p w14:paraId="30900CFE" w14:textId="77777777" w:rsidR="005C3FF7" w:rsidRPr="005C3FF7" w:rsidRDefault="005C3FF7" w:rsidP="005C3F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F4032" w14:textId="33ACDADD" w:rsidR="005C3FF7" w:rsidRPr="005C3FF7" w:rsidRDefault="005C3FF7" w:rsidP="005C3FF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5C3FF7">
              <w:rPr>
                <w:sz w:val="22"/>
                <w:szCs w:val="22"/>
              </w:rPr>
              <w:t>Taip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E826C" w14:textId="2288C772" w:rsidR="005C3FF7" w:rsidRPr="005C3FF7" w:rsidRDefault="005C3FF7" w:rsidP="005C3FF7">
            <w:pPr>
              <w:jc w:val="center"/>
              <w:rPr>
                <w:sz w:val="22"/>
                <w:szCs w:val="22"/>
              </w:rPr>
            </w:pPr>
            <w:r w:rsidRPr="005C3FF7">
              <w:rPr>
                <w:sz w:val="22"/>
                <w:szCs w:val="22"/>
              </w:rPr>
              <w:t>6106222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E5548" w14:textId="76585173" w:rsidR="005C3FF7" w:rsidRPr="005C3FF7" w:rsidRDefault="005C3FF7" w:rsidP="005C3FF7">
            <w:pPr>
              <w:jc w:val="center"/>
              <w:rPr>
                <w:sz w:val="22"/>
                <w:szCs w:val="22"/>
              </w:rPr>
            </w:pPr>
            <w:r w:rsidRPr="005C3FF7">
              <w:rPr>
                <w:sz w:val="22"/>
                <w:szCs w:val="22"/>
              </w:rPr>
              <w:t>421036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A824D" w14:textId="353992A7" w:rsidR="005C3FF7" w:rsidRPr="005C3FF7" w:rsidRDefault="005C3FF7" w:rsidP="005C3FF7">
            <w:pPr>
              <w:jc w:val="center"/>
              <w:rPr>
                <w:sz w:val="22"/>
                <w:szCs w:val="22"/>
              </w:rPr>
            </w:pPr>
            <w:r w:rsidRPr="005C3FF7">
              <w:rPr>
                <w:sz w:val="22"/>
                <w:szCs w:val="22"/>
              </w:rPr>
              <w:t>Sutampa su priedanga</w:t>
            </w:r>
          </w:p>
        </w:tc>
      </w:tr>
      <w:tr w:rsidR="001535CD" w:rsidRPr="001535CD" w14:paraId="6869EB09" w14:textId="77777777" w:rsidTr="00032AFC">
        <w:trPr>
          <w:trHeight w:val="2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F15806" w14:textId="77777777" w:rsidR="001535CD" w:rsidRPr="001535CD" w:rsidRDefault="001535CD" w:rsidP="001535CD">
            <w:pPr>
              <w:jc w:val="center"/>
              <w:rPr>
                <w:sz w:val="22"/>
                <w:szCs w:val="22"/>
              </w:rPr>
            </w:pPr>
            <w:r w:rsidRPr="001535CD">
              <w:rPr>
                <w:sz w:val="22"/>
                <w:szCs w:val="22"/>
              </w:rPr>
              <w:t>9.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AC547" w14:textId="77777777" w:rsidR="001535CD" w:rsidRPr="001535CD" w:rsidRDefault="001535CD" w:rsidP="001535CD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1535CD">
              <w:rPr>
                <w:kern w:val="2"/>
                <w:sz w:val="22"/>
                <w:szCs w:val="22"/>
                <w14:ligatures w14:val="standardContextual"/>
              </w:rPr>
              <w:t>Raudonės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F329A" w14:textId="77777777" w:rsidR="001535CD" w:rsidRPr="001535CD" w:rsidRDefault="001535CD" w:rsidP="001535CD">
            <w:pPr>
              <w:ind w:left="-105" w:right="-108"/>
              <w:jc w:val="center"/>
              <w:rPr>
                <w:sz w:val="22"/>
                <w:szCs w:val="22"/>
              </w:rPr>
            </w:pPr>
            <w:r w:rsidRPr="001535CD">
              <w:rPr>
                <w:kern w:val="2"/>
                <w:sz w:val="22"/>
                <w:szCs w:val="22"/>
                <w14:ligatures w14:val="standardContextual"/>
              </w:rPr>
              <w:t>Raudonės mstl.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4F073" w14:textId="77777777" w:rsidR="001535CD" w:rsidRPr="001535CD" w:rsidRDefault="001535CD" w:rsidP="001535CD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1535CD">
              <w:rPr>
                <w:kern w:val="2"/>
                <w:sz w:val="22"/>
                <w:szCs w:val="22"/>
                <w14:ligatures w14:val="standardContextual"/>
              </w:rPr>
              <w:t>Pilies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92F96" w14:textId="77777777" w:rsidR="001535CD" w:rsidRPr="001535CD" w:rsidRDefault="001535CD" w:rsidP="001535CD">
            <w:pPr>
              <w:ind w:left="-113" w:right="-108" w:firstLine="5"/>
              <w:jc w:val="center"/>
              <w:rPr>
                <w:sz w:val="22"/>
                <w:szCs w:val="22"/>
              </w:rPr>
            </w:pPr>
            <w:r w:rsidRPr="001535CD">
              <w:rPr>
                <w:kern w:val="2"/>
                <w:sz w:val="22"/>
                <w:szCs w:val="22"/>
                <w14:ligatures w14:val="standardContextual"/>
              </w:rPr>
              <w:t>1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37618" w14:textId="77777777" w:rsidR="001535CD" w:rsidRPr="001535CD" w:rsidRDefault="001535CD" w:rsidP="001535CD">
            <w:pPr>
              <w:jc w:val="center"/>
              <w:rPr>
                <w:sz w:val="22"/>
                <w:szCs w:val="22"/>
              </w:rPr>
            </w:pPr>
            <w:r w:rsidRPr="001535CD">
              <w:rPr>
                <w:kern w:val="2"/>
                <w:sz w:val="22"/>
                <w:szCs w:val="22"/>
                <w14:ligatures w14:val="standardContextual"/>
              </w:rPr>
              <w:t>Raudonės pilis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64014" w14:textId="77777777" w:rsidR="001535CD" w:rsidRPr="001535CD" w:rsidRDefault="001535CD" w:rsidP="001535CD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1535CD">
              <w:rPr>
                <w:kern w:val="2"/>
                <w:sz w:val="22"/>
                <w:szCs w:val="22"/>
                <w14:ligatures w14:val="standardContextual"/>
              </w:rPr>
              <w:t>Jurbarko rajono savivaldybė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4EC12" w14:textId="77777777" w:rsidR="001535CD" w:rsidRPr="001535CD" w:rsidRDefault="001535CD" w:rsidP="001535CD">
            <w:pPr>
              <w:jc w:val="center"/>
              <w:rPr>
                <w:sz w:val="22"/>
                <w:szCs w:val="22"/>
              </w:rPr>
            </w:pPr>
            <w:r w:rsidRPr="001535CD">
              <w:rPr>
                <w:kern w:val="2"/>
                <w:sz w:val="22"/>
                <w:szCs w:val="22"/>
                <w14:ligatures w14:val="standardContextual"/>
              </w:rPr>
              <w:t>2400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16034" w14:textId="77777777" w:rsidR="001535CD" w:rsidRPr="001535CD" w:rsidRDefault="001535CD" w:rsidP="001535CD">
            <w:pPr>
              <w:jc w:val="center"/>
              <w:rPr>
                <w:sz w:val="22"/>
                <w:szCs w:val="22"/>
              </w:rPr>
            </w:pPr>
            <w:r w:rsidRPr="001535CD">
              <w:rPr>
                <w:sz w:val="22"/>
                <w:szCs w:val="22"/>
              </w:rPr>
              <w:t>686</w:t>
            </w:r>
          </w:p>
          <w:p w14:paraId="6EC499C8" w14:textId="77777777" w:rsidR="001535CD" w:rsidRPr="001535CD" w:rsidRDefault="001535CD" w:rsidP="001535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C8745" w14:textId="68F8A235" w:rsidR="001535CD" w:rsidRPr="001535CD" w:rsidRDefault="001535CD" w:rsidP="001535CD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1535CD">
              <w:rPr>
                <w:kern w:val="2"/>
                <w:sz w:val="22"/>
                <w:szCs w:val="22"/>
                <w14:ligatures w14:val="standardContextual"/>
              </w:rPr>
              <w:t>Taip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E0E0D" w14:textId="62A24398" w:rsidR="001535CD" w:rsidRPr="001535CD" w:rsidRDefault="001535CD" w:rsidP="001535CD">
            <w:pPr>
              <w:jc w:val="center"/>
              <w:rPr>
                <w:sz w:val="22"/>
                <w:szCs w:val="22"/>
              </w:rPr>
            </w:pPr>
            <w:r w:rsidRPr="001535CD">
              <w:rPr>
                <w:kern w:val="2"/>
                <w:sz w:val="22"/>
                <w:szCs w:val="22"/>
                <w14:ligatures w14:val="standardContextual"/>
              </w:rPr>
              <w:t>6107141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DD41A" w14:textId="7C0BDA60" w:rsidR="001535CD" w:rsidRPr="001535CD" w:rsidRDefault="001535CD" w:rsidP="001535CD">
            <w:pPr>
              <w:jc w:val="center"/>
              <w:rPr>
                <w:sz w:val="22"/>
                <w:szCs w:val="22"/>
              </w:rPr>
            </w:pPr>
            <w:r w:rsidRPr="001535CD">
              <w:rPr>
                <w:kern w:val="2"/>
                <w:sz w:val="22"/>
                <w:szCs w:val="22"/>
                <w14:ligatures w14:val="standardContextual"/>
              </w:rPr>
              <w:t>444511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EB8F2" w14:textId="4E798315" w:rsidR="001535CD" w:rsidRPr="001535CD" w:rsidRDefault="001535CD" w:rsidP="001535CD">
            <w:pPr>
              <w:jc w:val="center"/>
              <w:rPr>
                <w:sz w:val="22"/>
                <w:szCs w:val="22"/>
              </w:rPr>
            </w:pPr>
            <w:r w:rsidRPr="001535CD">
              <w:rPr>
                <w:kern w:val="2"/>
                <w:sz w:val="22"/>
                <w:szCs w:val="22"/>
                <w14:ligatures w14:val="standardContextual"/>
              </w:rPr>
              <w:t>Sutampa su priedanga</w:t>
            </w:r>
          </w:p>
        </w:tc>
      </w:tr>
      <w:tr w:rsidR="001535CD" w:rsidRPr="001535CD" w14:paraId="50E3725B" w14:textId="77777777" w:rsidTr="00032AFC">
        <w:trPr>
          <w:trHeight w:val="22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26AB147" w14:textId="77777777" w:rsidR="001535CD" w:rsidRPr="001535CD" w:rsidRDefault="001535CD" w:rsidP="001535CD">
            <w:pPr>
              <w:jc w:val="center"/>
              <w:rPr>
                <w:sz w:val="22"/>
                <w:szCs w:val="22"/>
              </w:rPr>
            </w:pPr>
            <w:r w:rsidRPr="001535CD">
              <w:rPr>
                <w:sz w:val="22"/>
                <w:szCs w:val="22"/>
              </w:rPr>
              <w:t>10.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FD80C" w14:textId="77777777" w:rsidR="001535CD" w:rsidRPr="001535CD" w:rsidRDefault="001535CD" w:rsidP="001535CD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1535CD">
              <w:rPr>
                <w:sz w:val="22"/>
                <w:szCs w:val="22"/>
              </w:rPr>
              <w:t>Seredžiaus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0035F" w14:textId="77777777" w:rsidR="001535CD" w:rsidRPr="001535CD" w:rsidRDefault="001535CD" w:rsidP="001535CD">
            <w:pPr>
              <w:ind w:left="-105" w:right="-108"/>
              <w:jc w:val="center"/>
              <w:rPr>
                <w:sz w:val="22"/>
                <w:szCs w:val="22"/>
              </w:rPr>
            </w:pPr>
            <w:r w:rsidRPr="001535CD">
              <w:rPr>
                <w:sz w:val="22"/>
                <w:szCs w:val="22"/>
              </w:rPr>
              <w:t>Klausučių km.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E4A7F" w14:textId="77777777" w:rsidR="001535CD" w:rsidRPr="001535CD" w:rsidRDefault="001535CD" w:rsidP="001535CD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1535CD">
              <w:rPr>
                <w:sz w:val="22"/>
                <w:szCs w:val="22"/>
              </w:rPr>
              <w:t>A. Daugėlos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CD50F" w14:textId="77777777" w:rsidR="001535CD" w:rsidRPr="001535CD" w:rsidRDefault="001535CD" w:rsidP="001535CD">
            <w:pPr>
              <w:ind w:left="-113" w:right="-108" w:firstLine="5"/>
              <w:jc w:val="center"/>
              <w:rPr>
                <w:sz w:val="22"/>
                <w:szCs w:val="22"/>
              </w:rPr>
            </w:pPr>
            <w:r w:rsidRPr="001535CD">
              <w:rPr>
                <w:sz w:val="22"/>
                <w:szCs w:val="22"/>
              </w:rPr>
              <w:t>24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68215" w14:textId="77777777" w:rsidR="001535CD" w:rsidRPr="001535CD" w:rsidRDefault="001535CD" w:rsidP="001535CD">
            <w:pPr>
              <w:jc w:val="center"/>
              <w:rPr>
                <w:sz w:val="22"/>
                <w:szCs w:val="22"/>
              </w:rPr>
            </w:pPr>
            <w:r w:rsidRPr="001535CD">
              <w:rPr>
                <w:sz w:val="22"/>
                <w:szCs w:val="22"/>
              </w:rPr>
              <w:t>Jurbarko r. Klausučių Stasio Santvaro pagrindinė mokykla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92D2D" w14:textId="77777777" w:rsidR="001535CD" w:rsidRPr="001535CD" w:rsidRDefault="001535CD" w:rsidP="001535CD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1535CD">
              <w:rPr>
                <w:sz w:val="22"/>
                <w:szCs w:val="22"/>
              </w:rPr>
              <w:t>Jurbarko rajono savivaldybė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7177A" w14:textId="77777777" w:rsidR="001535CD" w:rsidRPr="001535CD" w:rsidRDefault="001535CD" w:rsidP="001535CD">
            <w:pPr>
              <w:jc w:val="center"/>
              <w:rPr>
                <w:sz w:val="22"/>
                <w:szCs w:val="22"/>
              </w:rPr>
            </w:pPr>
            <w:r w:rsidRPr="001535CD">
              <w:rPr>
                <w:sz w:val="22"/>
                <w:szCs w:val="22"/>
              </w:rPr>
              <w:t>2158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C6E2C" w14:textId="77777777" w:rsidR="001535CD" w:rsidRPr="001535CD" w:rsidRDefault="001535CD" w:rsidP="001535CD">
            <w:pPr>
              <w:jc w:val="center"/>
              <w:rPr>
                <w:sz w:val="22"/>
                <w:szCs w:val="22"/>
              </w:rPr>
            </w:pPr>
            <w:r w:rsidRPr="001535CD">
              <w:rPr>
                <w:sz w:val="22"/>
                <w:szCs w:val="22"/>
              </w:rPr>
              <w:t>617</w:t>
            </w:r>
          </w:p>
          <w:p w14:paraId="4A3B796E" w14:textId="77777777" w:rsidR="001535CD" w:rsidRPr="001535CD" w:rsidRDefault="001535CD" w:rsidP="001535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E5CEE" w14:textId="584E56A0" w:rsidR="001535CD" w:rsidRPr="001535CD" w:rsidRDefault="001535CD" w:rsidP="001535CD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1535CD">
              <w:rPr>
                <w:sz w:val="22"/>
                <w:szCs w:val="22"/>
              </w:rPr>
              <w:t>Ne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00CD9" w14:textId="46B2A212" w:rsidR="001535CD" w:rsidRPr="001535CD" w:rsidRDefault="001535CD" w:rsidP="001535CD">
            <w:pPr>
              <w:jc w:val="center"/>
              <w:rPr>
                <w:sz w:val="22"/>
                <w:szCs w:val="22"/>
              </w:rPr>
            </w:pPr>
            <w:r w:rsidRPr="001535CD">
              <w:rPr>
                <w:sz w:val="22"/>
                <w:szCs w:val="22"/>
              </w:rPr>
              <w:t>6108362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9BA5F" w14:textId="0127E01F" w:rsidR="001535CD" w:rsidRPr="001535CD" w:rsidRDefault="001535CD" w:rsidP="001535CD">
            <w:pPr>
              <w:jc w:val="center"/>
              <w:rPr>
                <w:sz w:val="22"/>
                <w:szCs w:val="22"/>
              </w:rPr>
            </w:pPr>
            <w:r w:rsidRPr="001535CD">
              <w:rPr>
                <w:sz w:val="22"/>
                <w:szCs w:val="22"/>
              </w:rPr>
              <w:t>459865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FAAAC" w14:textId="71CDAC99" w:rsidR="001535CD" w:rsidRPr="001535CD" w:rsidRDefault="001535CD" w:rsidP="001535CD">
            <w:pPr>
              <w:jc w:val="center"/>
              <w:rPr>
                <w:sz w:val="22"/>
                <w:szCs w:val="22"/>
              </w:rPr>
            </w:pPr>
          </w:p>
        </w:tc>
      </w:tr>
      <w:tr w:rsidR="001535CD" w:rsidRPr="001535CD" w14:paraId="7DFFEABB" w14:textId="77777777" w:rsidTr="00032AFC">
        <w:trPr>
          <w:trHeight w:val="28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A70026" w14:textId="77777777" w:rsidR="001535CD" w:rsidRPr="001535CD" w:rsidRDefault="001535CD" w:rsidP="001535CD">
            <w:pPr>
              <w:jc w:val="center"/>
              <w:rPr>
                <w:sz w:val="22"/>
                <w:szCs w:val="22"/>
              </w:rPr>
            </w:pPr>
            <w:r w:rsidRPr="001535CD">
              <w:rPr>
                <w:sz w:val="22"/>
                <w:szCs w:val="22"/>
              </w:rPr>
              <w:t>11.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D8BA4" w14:textId="77777777" w:rsidR="001535CD" w:rsidRPr="001535CD" w:rsidRDefault="001535CD" w:rsidP="001535CD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1535CD">
              <w:rPr>
                <w:sz w:val="22"/>
                <w:szCs w:val="22"/>
              </w:rPr>
              <w:t>Seredžiaus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30A9D" w14:textId="77777777" w:rsidR="001535CD" w:rsidRPr="001535CD" w:rsidRDefault="001535CD" w:rsidP="001535CD">
            <w:pPr>
              <w:ind w:left="-105" w:right="-108"/>
              <w:jc w:val="center"/>
              <w:rPr>
                <w:sz w:val="22"/>
                <w:szCs w:val="22"/>
              </w:rPr>
            </w:pPr>
            <w:r w:rsidRPr="001535CD">
              <w:rPr>
                <w:sz w:val="22"/>
                <w:szCs w:val="22"/>
              </w:rPr>
              <w:t xml:space="preserve">Seredžiaus </w:t>
            </w:r>
          </w:p>
          <w:p w14:paraId="6CDB026C" w14:textId="77777777" w:rsidR="001535CD" w:rsidRPr="001535CD" w:rsidRDefault="001535CD" w:rsidP="001535CD">
            <w:pPr>
              <w:ind w:left="-105" w:right="-108"/>
              <w:jc w:val="center"/>
              <w:rPr>
                <w:sz w:val="22"/>
                <w:szCs w:val="22"/>
              </w:rPr>
            </w:pPr>
            <w:r w:rsidRPr="001535CD">
              <w:rPr>
                <w:sz w:val="22"/>
                <w:szCs w:val="22"/>
              </w:rPr>
              <w:t>mstl.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8DDD3" w14:textId="77777777" w:rsidR="001535CD" w:rsidRPr="001535CD" w:rsidRDefault="001535CD" w:rsidP="001535CD">
            <w:pPr>
              <w:ind w:left="-102" w:right="-108"/>
              <w:jc w:val="center"/>
              <w:rPr>
                <w:sz w:val="22"/>
                <w:szCs w:val="22"/>
              </w:rPr>
            </w:pPr>
            <w:r w:rsidRPr="001535CD">
              <w:rPr>
                <w:sz w:val="22"/>
                <w:szCs w:val="22"/>
              </w:rPr>
              <w:t>J.</w:t>
            </w:r>
          </w:p>
          <w:p w14:paraId="6E62B367" w14:textId="77777777" w:rsidR="001535CD" w:rsidRPr="001535CD" w:rsidRDefault="001535CD" w:rsidP="001535CD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1535CD">
              <w:rPr>
                <w:sz w:val="22"/>
                <w:szCs w:val="22"/>
              </w:rPr>
              <w:t>Marcinkevičiaus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968C2" w14:textId="77777777" w:rsidR="001535CD" w:rsidRPr="001535CD" w:rsidRDefault="001535CD" w:rsidP="001535CD">
            <w:pPr>
              <w:ind w:left="-113" w:right="-108" w:firstLine="5"/>
              <w:jc w:val="center"/>
              <w:rPr>
                <w:sz w:val="22"/>
                <w:szCs w:val="22"/>
              </w:rPr>
            </w:pPr>
            <w:r w:rsidRPr="001535CD">
              <w:rPr>
                <w:sz w:val="22"/>
                <w:szCs w:val="22"/>
              </w:rPr>
              <w:t>1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4BB82" w14:textId="77777777" w:rsidR="001535CD" w:rsidRPr="001535CD" w:rsidRDefault="001535CD" w:rsidP="001535CD">
            <w:pPr>
              <w:jc w:val="center"/>
              <w:rPr>
                <w:sz w:val="22"/>
                <w:szCs w:val="22"/>
              </w:rPr>
            </w:pPr>
            <w:r w:rsidRPr="001535CD">
              <w:rPr>
                <w:sz w:val="22"/>
                <w:szCs w:val="22"/>
              </w:rPr>
              <w:t>Jurbarko r.</w:t>
            </w:r>
          </w:p>
          <w:p w14:paraId="1C1A4CAF" w14:textId="77777777" w:rsidR="001535CD" w:rsidRPr="001535CD" w:rsidRDefault="001535CD" w:rsidP="001535CD">
            <w:pPr>
              <w:jc w:val="center"/>
              <w:rPr>
                <w:sz w:val="22"/>
                <w:szCs w:val="22"/>
              </w:rPr>
            </w:pPr>
            <w:r w:rsidRPr="001535CD">
              <w:rPr>
                <w:sz w:val="22"/>
                <w:szCs w:val="22"/>
              </w:rPr>
              <w:t xml:space="preserve">Seredžiaus </w:t>
            </w:r>
          </w:p>
          <w:p w14:paraId="37FCA2FA" w14:textId="77777777" w:rsidR="001535CD" w:rsidRPr="001535CD" w:rsidRDefault="001535CD" w:rsidP="001535CD">
            <w:pPr>
              <w:jc w:val="center"/>
              <w:rPr>
                <w:sz w:val="22"/>
                <w:szCs w:val="22"/>
              </w:rPr>
            </w:pPr>
            <w:r w:rsidRPr="001535CD">
              <w:rPr>
                <w:sz w:val="22"/>
                <w:szCs w:val="22"/>
              </w:rPr>
              <w:t>Stasio Šimkaus mokykla</w:t>
            </w:r>
          </w:p>
          <w:p w14:paraId="72051CA5" w14:textId="77777777" w:rsidR="001535CD" w:rsidRPr="001535CD" w:rsidRDefault="001535CD" w:rsidP="001535CD">
            <w:pPr>
              <w:jc w:val="center"/>
              <w:rPr>
                <w:sz w:val="22"/>
                <w:szCs w:val="22"/>
              </w:rPr>
            </w:pPr>
            <w:r w:rsidRPr="001535CD">
              <w:rPr>
                <w:sz w:val="22"/>
                <w:szCs w:val="22"/>
              </w:rPr>
              <w:t>daugiafunkcis</w:t>
            </w:r>
          </w:p>
          <w:p w14:paraId="4928DF40" w14:textId="77777777" w:rsidR="001535CD" w:rsidRPr="001535CD" w:rsidRDefault="001535CD" w:rsidP="001535CD">
            <w:pPr>
              <w:jc w:val="center"/>
              <w:rPr>
                <w:sz w:val="22"/>
                <w:szCs w:val="22"/>
              </w:rPr>
            </w:pPr>
            <w:r w:rsidRPr="001535CD">
              <w:rPr>
                <w:sz w:val="22"/>
                <w:szCs w:val="22"/>
              </w:rPr>
              <w:t>centras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97716" w14:textId="77777777" w:rsidR="001535CD" w:rsidRPr="001535CD" w:rsidRDefault="001535CD" w:rsidP="001535CD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1535CD">
              <w:rPr>
                <w:sz w:val="22"/>
                <w:szCs w:val="22"/>
              </w:rPr>
              <w:t>Jurbarko rajono savivaldybė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A62DB" w14:textId="77777777" w:rsidR="001535CD" w:rsidRPr="001535CD" w:rsidRDefault="001535CD" w:rsidP="001535CD">
            <w:pPr>
              <w:jc w:val="center"/>
              <w:rPr>
                <w:sz w:val="22"/>
                <w:szCs w:val="22"/>
              </w:rPr>
            </w:pPr>
            <w:r w:rsidRPr="001535CD">
              <w:rPr>
                <w:sz w:val="22"/>
                <w:szCs w:val="22"/>
              </w:rPr>
              <w:t>920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F398F" w14:textId="77777777" w:rsidR="001535CD" w:rsidRPr="001535CD" w:rsidRDefault="001535CD" w:rsidP="001535CD">
            <w:pPr>
              <w:jc w:val="center"/>
              <w:rPr>
                <w:sz w:val="22"/>
                <w:szCs w:val="22"/>
              </w:rPr>
            </w:pPr>
            <w:r w:rsidRPr="001535CD">
              <w:rPr>
                <w:sz w:val="22"/>
                <w:szCs w:val="22"/>
              </w:rPr>
              <w:t>263</w:t>
            </w:r>
          </w:p>
          <w:p w14:paraId="3FF00029" w14:textId="77777777" w:rsidR="001535CD" w:rsidRPr="001535CD" w:rsidRDefault="001535CD" w:rsidP="001535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2FD3B" w14:textId="19AAAA93" w:rsidR="001535CD" w:rsidRPr="001535CD" w:rsidRDefault="001535CD" w:rsidP="001535CD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1535CD">
              <w:rPr>
                <w:sz w:val="22"/>
                <w:szCs w:val="22"/>
              </w:rPr>
              <w:t>Taip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9C68F" w14:textId="1E19F0AF" w:rsidR="001535CD" w:rsidRPr="001535CD" w:rsidRDefault="001535CD" w:rsidP="001535CD">
            <w:pPr>
              <w:jc w:val="center"/>
              <w:rPr>
                <w:sz w:val="22"/>
                <w:szCs w:val="22"/>
              </w:rPr>
            </w:pPr>
            <w:r w:rsidRPr="001535CD">
              <w:rPr>
                <w:sz w:val="22"/>
                <w:szCs w:val="22"/>
              </w:rPr>
              <w:t>6105386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314D1" w14:textId="1AB16D95" w:rsidR="001535CD" w:rsidRPr="001535CD" w:rsidRDefault="001535CD" w:rsidP="001535CD">
            <w:pPr>
              <w:jc w:val="center"/>
              <w:rPr>
                <w:sz w:val="22"/>
                <w:szCs w:val="22"/>
              </w:rPr>
            </w:pPr>
            <w:r w:rsidRPr="001535CD">
              <w:rPr>
                <w:sz w:val="22"/>
                <w:szCs w:val="22"/>
              </w:rPr>
              <w:t>462869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290F4" w14:textId="23C5B630" w:rsidR="001535CD" w:rsidRPr="001535CD" w:rsidRDefault="001535CD" w:rsidP="001535CD">
            <w:pPr>
              <w:jc w:val="center"/>
              <w:rPr>
                <w:sz w:val="22"/>
                <w:szCs w:val="22"/>
              </w:rPr>
            </w:pPr>
          </w:p>
        </w:tc>
      </w:tr>
      <w:tr w:rsidR="0020150F" w:rsidRPr="0020150F" w14:paraId="4F68254C" w14:textId="77777777" w:rsidTr="00032AFC">
        <w:trPr>
          <w:trHeight w:val="2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DDCFF25" w14:textId="77777777" w:rsidR="0020150F" w:rsidRPr="0020150F" w:rsidRDefault="0020150F" w:rsidP="0020150F">
            <w:pPr>
              <w:jc w:val="center"/>
              <w:rPr>
                <w:sz w:val="22"/>
                <w:szCs w:val="22"/>
              </w:rPr>
            </w:pPr>
            <w:r w:rsidRPr="0020150F">
              <w:rPr>
                <w:sz w:val="22"/>
                <w:szCs w:val="22"/>
              </w:rPr>
              <w:t>12.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507FC" w14:textId="77777777" w:rsidR="0020150F" w:rsidRPr="0020150F" w:rsidRDefault="0020150F" w:rsidP="0020150F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20150F">
              <w:rPr>
                <w:sz w:val="22"/>
                <w:szCs w:val="22"/>
              </w:rPr>
              <w:t>Skirsnemunės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00458" w14:textId="77777777" w:rsidR="0020150F" w:rsidRPr="0020150F" w:rsidRDefault="0020150F" w:rsidP="0020150F">
            <w:pPr>
              <w:ind w:left="-105" w:right="-108"/>
              <w:jc w:val="center"/>
              <w:rPr>
                <w:sz w:val="22"/>
                <w:szCs w:val="22"/>
              </w:rPr>
            </w:pPr>
            <w:r w:rsidRPr="0020150F">
              <w:rPr>
                <w:sz w:val="22"/>
                <w:szCs w:val="22"/>
              </w:rPr>
              <w:t>Skirsnemunės km.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38DD9" w14:textId="77777777" w:rsidR="0020150F" w:rsidRPr="0020150F" w:rsidRDefault="0020150F" w:rsidP="0020150F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20150F">
              <w:rPr>
                <w:sz w:val="22"/>
                <w:szCs w:val="22"/>
              </w:rPr>
              <w:t>Nemuno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57B32" w14:textId="77777777" w:rsidR="0020150F" w:rsidRPr="0020150F" w:rsidRDefault="0020150F" w:rsidP="0020150F">
            <w:pPr>
              <w:ind w:left="-113" w:right="-108" w:firstLine="5"/>
              <w:jc w:val="center"/>
              <w:rPr>
                <w:sz w:val="22"/>
                <w:szCs w:val="22"/>
              </w:rPr>
            </w:pPr>
            <w:r w:rsidRPr="0020150F">
              <w:rPr>
                <w:sz w:val="22"/>
                <w:szCs w:val="22"/>
              </w:rPr>
              <w:t>33-1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4244D" w14:textId="77777777" w:rsidR="0020150F" w:rsidRPr="0020150F" w:rsidRDefault="0020150F" w:rsidP="0020150F">
            <w:pPr>
              <w:jc w:val="center"/>
              <w:rPr>
                <w:sz w:val="22"/>
                <w:szCs w:val="22"/>
              </w:rPr>
            </w:pPr>
            <w:r w:rsidRPr="0020150F">
              <w:rPr>
                <w:sz w:val="22"/>
                <w:szCs w:val="22"/>
              </w:rPr>
              <w:t>Jurbarko rajono Skirsnemunės Jurgio Baltrušaičio pagrindinė mokykla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1709E" w14:textId="77777777" w:rsidR="0020150F" w:rsidRPr="0020150F" w:rsidRDefault="0020150F" w:rsidP="0020150F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20150F">
              <w:rPr>
                <w:sz w:val="22"/>
                <w:szCs w:val="22"/>
              </w:rPr>
              <w:t>Jurbarko rajono savivaldybė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A44A7" w14:textId="77777777" w:rsidR="0020150F" w:rsidRPr="0020150F" w:rsidRDefault="0020150F" w:rsidP="0020150F">
            <w:pPr>
              <w:jc w:val="center"/>
              <w:rPr>
                <w:sz w:val="22"/>
                <w:szCs w:val="22"/>
              </w:rPr>
            </w:pPr>
            <w:r w:rsidRPr="0020150F">
              <w:rPr>
                <w:sz w:val="22"/>
                <w:szCs w:val="22"/>
              </w:rPr>
              <w:t>420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879AF" w14:textId="77777777" w:rsidR="0020150F" w:rsidRPr="0020150F" w:rsidRDefault="0020150F" w:rsidP="0020150F">
            <w:pPr>
              <w:jc w:val="center"/>
              <w:rPr>
                <w:sz w:val="22"/>
                <w:szCs w:val="22"/>
              </w:rPr>
            </w:pPr>
            <w:r w:rsidRPr="0020150F">
              <w:rPr>
                <w:sz w:val="22"/>
                <w:szCs w:val="22"/>
              </w:rPr>
              <w:t>120</w:t>
            </w:r>
          </w:p>
          <w:p w14:paraId="2130FF33" w14:textId="77777777" w:rsidR="0020150F" w:rsidRPr="0020150F" w:rsidRDefault="0020150F" w:rsidP="0020150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B0C16" w14:textId="226056E5" w:rsidR="0020150F" w:rsidRPr="0020150F" w:rsidRDefault="0020150F" w:rsidP="0020150F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20150F">
              <w:rPr>
                <w:sz w:val="22"/>
                <w:szCs w:val="22"/>
              </w:rPr>
              <w:t>Ne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B898C" w14:textId="3FAEEC5E" w:rsidR="0020150F" w:rsidRPr="0020150F" w:rsidRDefault="0020150F" w:rsidP="0020150F">
            <w:pPr>
              <w:jc w:val="center"/>
              <w:rPr>
                <w:sz w:val="22"/>
                <w:szCs w:val="22"/>
              </w:rPr>
            </w:pPr>
            <w:r w:rsidRPr="0020150F">
              <w:rPr>
                <w:sz w:val="22"/>
                <w:szCs w:val="22"/>
              </w:rPr>
              <w:t>6106973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8ACE2" w14:textId="2B5F4237" w:rsidR="0020150F" w:rsidRPr="0020150F" w:rsidRDefault="0020150F" w:rsidP="0020150F">
            <w:pPr>
              <w:jc w:val="center"/>
              <w:rPr>
                <w:sz w:val="22"/>
                <w:szCs w:val="22"/>
              </w:rPr>
            </w:pPr>
            <w:r w:rsidRPr="0020150F">
              <w:rPr>
                <w:sz w:val="22"/>
                <w:szCs w:val="22"/>
              </w:rPr>
              <w:t xml:space="preserve">429911 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D18AA" w14:textId="007BF7F9" w:rsidR="0020150F" w:rsidRPr="0020150F" w:rsidRDefault="0020150F" w:rsidP="0020150F">
            <w:pPr>
              <w:jc w:val="center"/>
              <w:rPr>
                <w:sz w:val="22"/>
                <w:szCs w:val="22"/>
              </w:rPr>
            </w:pPr>
          </w:p>
        </w:tc>
      </w:tr>
      <w:tr w:rsidR="0020150F" w:rsidRPr="0020150F" w14:paraId="6C72C5CE" w14:textId="77777777" w:rsidTr="00032AFC">
        <w:trPr>
          <w:trHeight w:val="28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6BB20B" w14:textId="77777777" w:rsidR="0020150F" w:rsidRPr="0020150F" w:rsidRDefault="0020150F" w:rsidP="0020150F">
            <w:pPr>
              <w:jc w:val="center"/>
              <w:rPr>
                <w:sz w:val="22"/>
                <w:szCs w:val="22"/>
              </w:rPr>
            </w:pPr>
            <w:r w:rsidRPr="0020150F">
              <w:rPr>
                <w:sz w:val="22"/>
                <w:szCs w:val="22"/>
              </w:rPr>
              <w:t>13.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A3D3D" w14:textId="77777777" w:rsidR="0020150F" w:rsidRPr="0020150F" w:rsidRDefault="0020150F" w:rsidP="0020150F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20150F">
              <w:rPr>
                <w:sz w:val="22"/>
                <w:szCs w:val="22"/>
              </w:rPr>
              <w:t>Smalininkų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C46EC" w14:textId="77777777" w:rsidR="0020150F" w:rsidRPr="0020150F" w:rsidRDefault="0020150F" w:rsidP="0020150F">
            <w:pPr>
              <w:ind w:left="-105" w:right="-108"/>
              <w:jc w:val="center"/>
              <w:rPr>
                <w:sz w:val="22"/>
                <w:szCs w:val="22"/>
              </w:rPr>
            </w:pPr>
            <w:r w:rsidRPr="0020150F">
              <w:rPr>
                <w:sz w:val="22"/>
                <w:szCs w:val="22"/>
              </w:rPr>
              <w:t>Smalininkų</w:t>
            </w:r>
          </w:p>
          <w:p w14:paraId="50A98594" w14:textId="77777777" w:rsidR="0020150F" w:rsidRPr="0020150F" w:rsidRDefault="0020150F" w:rsidP="0020150F">
            <w:pPr>
              <w:ind w:left="-105" w:right="-108"/>
              <w:jc w:val="center"/>
              <w:rPr>
                <w:sz w:val="22"/>
                <w:szCs w:val="22"/>
              </w:rPr>
            </w:pPr>
            <w:r w:rsidRPr="0020150F">
              <w:rPr>
                <w:sz w:val="22"/>
                <w:szCs w:val="22"/>
              </w:rPr>
              <w:t>miestas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6614D" w14:textId="77777777" w:rsidR="0020150F" w:rsidRPr="0020150F" w:rsidRDefault="0020150F" w:rsidP="0020150F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20150F">
              <w:rPr>
                <w:sz w:val="22"/>
                <w:szCs w:val="22"/>
              </w:rPr>
              <w:t xml:space="preserve">Nemuno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F74FA" w14:textId="77777777" w:rsidR="0020150F" w:rsidRPr="0020150F" w:rsidRDefault="0020150F" w:rsidP="0020150F">
            <w:pPr>
              <w:ind w:left="-113" w:right="-108" w:firstLine="5"/>
              <w:jc w:val="center"/>
              <w:rPr>
                <w:sz w:val="22"/>
                <w:szCs w:val="22"/>
              </w:rPr>
            </w:pPr>
            <w:r w:rsidRPr="0020150F">
              <w:rPr>
                <w:sz w:val="22"/>
                <w:szCs w:val="22"/>
              </w:rPr>
              <w:t>30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788E4" w14:textId="77777777" w:rsidR="0020150F" w:rsidRPr="0020150F" w:rsidRDefault="0020150F" w:rsidP="0020150F">
            <w:pPr>
              <w:jc w:val="center"/>
              <w:rPr>
                <w:sz w:val="22"/>
                <w:szCs w:val="22"/>
              </w:rPr>
            </w:pPr>
            <w:r w:rsidRPr="0020150F">
              <w:rPr>
                <w:sz w:val="22"/>
                <w:szCs w:val="22"/>
              </w:rPr>
              <w:t>Mažosios Lietuvos Jurbarko krašto kultūros centro skyrius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B6625" w14:textId="77777777" w:rsidR="0020150F" w:rsidRPr="0020150F" w:rsidRDefault="0020150F" w:rsidP="0020150F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20150F">
              <w:rPr>
                <w:sz w:val="22"/>
                <w:szCs w:val="22"/>
              </w:rPr>
              <w:t>Jurbarko rajono savivaldybė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A990C" w14:textId="77777777" w:rsidR="0020150F" w:rsidRPr="0020150F" w:rsidRDefault="0020150F" w:rsidP="0020150F">
            <w:pPr>
              <w:jc w:val="center"/>
              <w:rPr>
                <w:sz w:val="22"/>
                <w:szCs w:val="22"/>
              </w:rPr>
            </w:pPr>
            <w:r w:rsidRPr="0020150F">
              <w:rPr>
                <w:sz w:val="22"/>
                <w:szCs w:val="22"/>
              </w:rPr>
              <w:t>641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E21B9" w14:textId="77777777" w:rsidR="0020150F" w:rsidRPr="0020150F" w:rsidRDefault="0020150F" w:rsidP="0020150F">
            <w:pPr>
              <w:jc w:val="center"/>
              <w:rPr>
                <w:sz w:val="22"/>
                <w:szCs w:val="22"/>
              </w:rPr>
            </w:pPr>
            <w:r w:rsidRPr="0020150F">
              <w:rPr>
                <w:sz w:val="22"/>
                <w:szCs w:val="22"/>
              </w:rPr>
              <w:t>183</w:t>
            </w:r>
          </w:p>
          <w:p w14:paraId="7350912B" w14:textId="77777777" w:rsidR="0020150F" w:rsidRPr="0020150F" w:rsidRDefault="0020150F" w:rsidP="0020150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E0C17" w14:textId="1A6587BF" w:rsidR="0020150F" w:rsidRPr="0020150F" w:rsidRDefault="0020150F" w:rsidP="0020150F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20150F">
              <w:rPr>
                <w:sz w:val="22"/>
                <w:szCs w:val="22"/>
              </w:rPr>
              <w:t>Taip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2B6BC" w14:textId="04626614" w:rsidR="0020150F" w:rsidRPr="0020150F" w:rsidRDefault="0020150F" w:rsidP="0020150F">
            <w:pPr>
              <w:jc w:val="center"/>
              <w:rPr>
                <w:sz w:val="22"/>
                <w:szCs w:val="22"/>
              </w:rPr>
            </w:pPr>
            <w:r w:rsidRPr="0020150F">
              <w:rPr>
                <w:sz w:val="22"/>
                <w:szCs w:val="22"/>
              </w:rPr>
              <w:t>6105139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8FED3" w14:textId="76997684" w:rsidR="0020150F" w:rsidRPr="0020150F" w:rsidRDefault="0020150F" w:rsidP="0020150F">
            <w:pPr>
              <w:jc w:val="center"/>
              <w:rPr>
                <w:sz w:val="22"/>
                <w:szCs w:val="22"/>
              </w:rPr>
            </w:pPr>
            <w:r w:rsidRPr="0020150F">
              <w:rPr>
                <w:sz w:val="22"/>
                <w:szCs w:val="22"/>
              </w:rPr>
              <w:t>409620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4A4CB" w14:textId="77777777" w:rsidR="0020150F" w:rsidRPr="0020150F" w:rsidRDefault="0020150F" w:rsidP="0020150F">
            <w:pPr>
              <w:jc w:val="center"/>
              <w:rPr>
                <w:sz w:val="22"/>
                <w:szCs w:val="22"/>
              </w:rPr>
            </w:pPr>
          </w:p>
        </w:tc>
      </w:tr>
      <w:tr w:rsidR="00B77C5B" w:rsidRPr="00B77C5B" w14:paraId="4237A640" w14:textId="77777777" w:rsidTr="00032AFC">
        <w:trPr>
          <w:trHeight w:val="17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A1B5A50" w14:textId="77777777" w:rsidR="00B77C5B" w:rsidRPr="00B77C5B" w:rsidRDefault="00B77C5B" w:rsidP="00B77C5B">
            <w:pPr>
              <w:jc w:val="center"/>
              <w:rPr>
                <w:sz w:val="22"/>
                <w:szCs w:val="22"/>
              </w:rPr>
            </w:pPr>
            <w:r w:rsidRPr="00B77C5B">
              <w:rPr>
                <w:sz w:val="22"/>
                <w:szCs w:val="22"/>
              </w:rPr>
              <w:t>14.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466E2" w14:textId="77777777" w:rsidR="00B77C5B" w:rsidRPr="00B77C5B" w:rsidRDefault="00B77C5B" w:rsidP="00B77C5B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B77C5B">
              <w:rPr>
                <w:sz w:val="22"/>
                <w:szCs w:val="22"/>
              </w:rPr>
              <w:t>Smalininkų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BD24D" w14:textId="77777777" w:rsidR="00B77C5B" w:rsidRPr="00B77C5B" w:rsidRDefault="00B77C5B" w:rsidP="00B77C5B">
            <w:pPr>
              <w:ind w:left="-105" w:right="-108"/>
              <w:jc w:val="center"/>
              <w:rPr>
                <w:sz w:val="22"/>
                <w:szCs w:val="22"/>
              </w:rPr>
            </w:pPr>
            <w:r w:rsidRPr="00B77C5B">
              <w:rPr>
                <w:sz w:val="22"/>
                <w:szCs w:val="22"/>
              </w:rPr>
              <w:t>Smalininkų</w:t>
            </w:r>
          </w:p>
          <w:p w14:paraId="7A4FCAE1" w14:textId="77777777" w:rsidR="00B77C5B" w:rsidRPr="00B77C5B" w:rsidRDefault="00B77C5B" w:rsidP="00B77C5B">
            <w:pPr>
              <w:ind w:left="-105" w:right="-108"/>
              <w:jc w:val="center"/>
              <w:rPr>
                <w:sz w:val="22"/>
                <w:szCs w:val="22"/>
              </w:rPr>
            </w:pPr>
            <w:r w:rsidRPr="00B77C5B">
              <w:rPr>
                <w:sz w:val="22"/>
                <w:szCs w:val="22"/>
              </w:rPr>
              <w:t>miestas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7240E" w14:textId="77777777" w:rsidR="00B77C5B" w:rsidRPr="00B77C5B" w:rsidRDefault="00B77C5B" w:rsidP="00B77C5B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B77C5B">
              <w:rPr>
                <w:sz w:val="22"/>
                <w:szCs w:val="22"/>
              </w:rPr>
              <w:t>Stoties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F12EB" w14:textId="77777777" w:rsidR="00B77C5B" w:rsidRPr="00B77C5B" w:rsidRDefault="00B77C5B" w:rsidP="00B77C5B">
            <w:pPr>
              <w:ind w:left="-113" w:right="-108" w:firstLine="5"/>
              <w:jc w:val="center"/>
              <w:rPr>
                <w:sz w:val="22"/>
                <w:szCs w:val="22"/>
              </w:rPr>
            </w:pPr>
            <w:r w:rsidRPr="00B77C5B">
              <w:rPr>
                <w:sz w:val="22"/>
                <w:szCs w:val="22"/>
              </w:rPr>
              <w:t>7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56F13" w14:textId="77777777" w:rsidR="00B77C5B" w:rsidRPr="00B77C5B" w:rsidRDefault="00B77C5B" w:rsidP="00B77C5B">
            <w:pPr>
              <w:jc w:val="center"/>
              <w:rPr>
                <w:sz w:val="22"/>
                <w:szCs w:val="22"/>
              </w:rPr>
            </w:pPr>
            <w:r w:rsidRPr="00B77C5B">
              <w:rPr>
                <w:sz w:val="22"/>
              </w:rPr>
              <w:t>Jurbarko Vytauto Didžiojo pagrindinės mokyklos Smalininkų Lidijos Meškaitytės skyrius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32477" w14:textId="77777777" w:rsidR="00B77C5B" w:rsidRPr="00B77C5B" w:rsidRDefault="00B77C5B" w:rsidP="00B77C5B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77C5B">
              <w:rPr>
                <w:sz w:val="22"/>
                <w:szCs w:val="22"/>
              </w:rPr>
              <w:t>Jurbarko rajono savivaldybė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AA6BF" w14:textId="77777777" w:rsidR="00B77C5B" w:rsidRPr="00B77C5B" w:rsidRDefault="00B77C5B" w:rsidP="00B77C5B">
            <w:pPr>
              <w:jc w:val="center"/>
              <w:rPr>
                <w:sz w:val="22"/>
                <w:szCs w:val="22"/>
              </w:rPr>
            </w:pPr>
            <w:r w:rsidRPr="00B77C5B">
              <w:rPr>
                <w:sz w:val="22"/>
                <w:szCs w:val="22"/>
              </w:rPr>
              <w:t>710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BCC1A" w14:textId="77777777" w:rsidR="00B77C5B" w:rsidRPr="00B77C5B" w:rsidRDefault="00B77C5B" w:rsidP="00B77C5B">
            <w:pPr>
              <w:jc w:val="center"/>
              <w:rPr>
                <w:sz w:val="22"/>
                <w:szCs w:val="22"/>
              </w:rPr>
            </w:pPr>
            <w:r w:rsidRPr="00B77C5B">
              <w:rPr>
                <w:sz w:val="22"/>
                <w:szCs w:val="22"/>
              </w:rPr>
              <w:t>203</w:t>
            </w:r>
          </w:p>
          <w:p w14:paraId="73F1A555" w14:textId="77777777" w:rsidR="00B77C5B" w:rsidRPr="00B77C5B" w:rsidRDefault="00B77C5B" w:rsidP="00B77C5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0AE4F" w14:textId="01496526" w:rsidR="00B77C5B" w:rsidRPr="00B77C5B" w:rsidRDefault="00B77C5B" w:rsidP="00B77C5B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77C5B">
              <w:rPr>
                <w:sz w:val="22"/>
                <w:szCs w:val="22"/>
              </w:rPr>
              <w:t>Ne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BD873" w14:textId="3B541E8B" w:rsidR="00B77C5B" w:rsidRPr="00B77C5B" w:rsidRDefault="00B77C5B" w:rsidP="00B77C5B">
            <w:pPr>
              <w:jc w:val="center"/>
              <w:rPr>
                <w:sz w:val="22"/>
                <w:szCs w:val="22"/>
              </w:rPr>
            </w:pPr>
            <w:r w:rsidRPr="00B77C5B">
              <w:rPr>
                <w:sz w:val="22"/>
                <w:szCs w:val="22"/>
              </w:rPr>
              <w:t>6105252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BA61D" w14:textId="053391C0" w:rsidR="00B77C5B" w:rsidRPr="00B77C5B" w:rsidRDefault="00B77C5B" w:rsidP="00B77C5B">
            <w:pPr>
              <w:jc w:val="center"/>
              <w:rPr>
                <w:sz w:val="22"/>
                <w:szCs w:val="22"/>
              </w:rPr>
            </w:pPr>
            <w:r w:rsidRPr="00B77C5B">
              <w:rPr>
                <w:sz w:val="22"/>
                <w:szCs w:val="22"/>
              </w:rPr>
              <w:t>409649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0ADC8" w14:textId="266B1764" w:rsidR="00B77C5B" w:rsidRPr="00B77C5B" w:rsidRDefault="00B77C5B" w:rsidP="00B77C5B">
            <w:pPr>
              <w:jc w:val="center"/>
              <w:rPr>
                <w:sz w:val="22"/>
                <w:szCs w:val="22"/>
              </w:rPr>
            </w:pPr>
            <w:r w:rsidRPr="00B77C5B">
              <w:rPr>
                <w:sz w:val="22"/>
                <w:szCs w:val="22"/>
              </w:rPr>
              <w:t>Sutampa su priedanga</w:t>
            </w:r>
          </w:p>
        </w:tc>
      </w:tr>
      <w:tr w:rsidR="00B77C5B" w:rsidRPr="00B77C5B" w14:paraId="61676652" w14:textId="77777777" w:rsidTr="00032AFC">
        <w:trPr>
          <w:trHeight w:val="19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F1C1DC" w14:textId="77777777" w:rsidR="00B77C5B" w:rsidRPr="00B77C5B" w:rsidRDefault="00B77C5B" w:rsidP="00B77C5B">
            <w:pPr>
              <w:jc w:val="center"/>
              <w:rPr>
                <w:sz w:val="22"/>
                <w:szCs w:val="22"/>
              </w:rPr>
            </w:pPr>
            <w:r w:rsidRPr="00B77C5B">
              <w:rPr>
                <w:sz w:val="22"/>
                <w:szCs w:val="22"/>
              </w:rPr>
              <w:lastRenderedPageBreak/>
              <w:t>15.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7023E" w14:textId="77777777" w:rsidR="00B77C5B" w:rsidRPr="00B77C5B" w:rsidRDefault="00B77C5B" w:rsidP="00B77C5B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B77C5B">
              <w:rPr>
                <w:sz w:val="22"/>
                <w:szCs w:val="22"/>
              </w:rPr>
              <w:t>Šimkaičių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DDEF7" w14:textId="77777777" w:rsidR="00B77C5B" w:rsidRPr="00B77C5B" w:rsidRDefault="00B77C5B" w:rsidP="00B77C5B">
            <w:pPr>
              <w:ind w:left="-105" w:right="-108"/>
              <w:jc w:val="center"/>
              <w:rPr>
                <w:sz w:val="22"/>
                <w:szCs w:val="22"/>
              </w:rPr>
            </w:pPr>
            <w:r w:rsidRPr="00B77C5B">
              <w:rPr>
                <w:sz w:val="22"/>
                <w:szCs w:val="22"/>
              </w:rPr>
              <w:t>Šimkaičių mstl.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F666C" w14:textId="77777777" w:rsidR="00B77C5B" w:rsidRPr="00B77C5B" w:rsidRDefault="00B77C5B" w:rsidP="00B77C5B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B77C5B">
              <w:rPr>
                <w:sz w:val="22"/>
                <w:szCs w:val="22"/>
              </w:rPr>
              <w:t>Liepų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91C04" w14:textId="77777777" w:rsidR="00B77C5B" w:rsidRPr="00B77C5B" w:rsidRDefault="00B77C5B" w:rsidP="00B77C5B">
            <w:pPr>
              <w:ind w:left="-113" w:right="-108" w:firstLine="5"/>
              <w:jc w:val="center"/>
              <w:rPr>
                <w:sz w:val="22"/>
                <w:szCs w:val="22"/>
              </w:rPr>
            </w:pPr>
            <w:r w:rsidRPr="00B77C5B">
              <w:rPr>
                <w:sz w:val="22"/>
                <w:szCs w:val="22"/>
              </w:rPr>
              <w:t>7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4BD0B" w14:textId="77777777" w:rsidR="00B77C5B" w:rsidRPr="00B77C5B" w:rsidRDefault="00B77C5B" w:rsidP="00B77C5B">
            <w:pPr>
              <w:jc w:val="center"/>
              <w:rPr>
                <w:sz w:val="22"/>
                <w:szCs w:val="22"/>
              </w:rPr>
            </w:pPr>
            <w:r w:rsidRPr="00B77C5B">
              <w:rPr>
                <w:sz w:val="22"/>
                <w:szCs w:val="22"/>
              </w:rPr>
              <w:t>Jurbarko r.</w:t>
            </w:r>
          </w:p>
          <w:p w14:paraId="0D44FE94" w14:textId="77777777" w:rsidR="00B77C5B" w:rsidRPr="00B77C5B" w:rsidRDefault="00B77C5B" w:rsidP="00B77C5B">
            <w:pPr>
              <w:jc w:val="center"/>
              <w:rPr>
                <w:sz w:val="22"/>
                <w:szCs w:val="22"/>
              </w:rPr>
            </w:pPr>
            <w:r w:rsidRPr="00B77C5B">
              <w:rPr>
                <w:sz w:val="22"/>
                <w:szCs w:val="22"/>
              </w:rPr>
              <w:t>Šimkaičių Jono Žemaičio pagrindinė mokykla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7345B" w14:textId="77777777" w:rsidR="00B77C5B" w:rsidRPr="00B77C5B" w:rsidRDefault="00B77C5B" w:rsidP="00B77C5B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77C5B">
              <w:rPr>
                <w:sz w:val="22"/>
                <w:szCs w:val="22"/>
              </w:rPr>
              <w:t>Jurbarko rajono savivaldybė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05091" w14:textId="77777777" w:rsidR="00B77C5B" w:rsidRPr="00B77C5B" w:rsidRDefault="00B77C5B" w:rsidP="00B77C5B">
            <w:pPr>
              <w:jc w:val="center"/>
              <w:rPr>
                <w:sz w:val="22"/>
                <w:szCs w:val="22"/>
              </w:rPr>
            </w:pPr>
            <w:r w:rsidRPr="00B77C5B">
              <w:rPr>
                <w:sz w:val="22"/>
                <w:szCs w:val="22"/>
              </w:rPr>
              <w:t>848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F856C" w14:textId="77777777" w:rsidR="00B77C5B" w:rsidRPr="00B77C5B" w:rsidRDefault="00B77C5B" w:rsidP="00B77C5B">
            <w:pPr>
              <w:jc w:val="center"/>
              <w:rPr>
                <w:sz w:val="22"/>
                <w:szCs w:val="22"/>
              </w:rPr>
            </w:pPr>
            <w:r w:rsidRPr="00B77C5B">
              <w:rPr>
                <w:sz w:val="22"/>
                <w:szCs w:val="22"/>
              </w:rPr>
              <w:t>242</w:t>
            </w:r>
          </w:p>
          <w:p w14:paraId="449E434C" w14:textId="77777777" w:rsidR="00B77C5B" w:rsidRPr="00B77C5B" w:rsidRDefault="00B77C5B" w:rsidP="00B77C5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89AE3" w14:textId="1F8BBEE6" w:rsidR="00B77C5B" w:rsidRPr="00B77C5B" w:rsidRDefault="00B77C5B" w:rsidP="00B77C5B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77C5B">
              <w:rPr>
                <w:sz w:val="22"/>
                <w:szCs w:val="22"/>
              </w:rPr>
              <w:t>Ne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AAA51" w14:textId="30D28314" w:rsidR="00B77C5B" w:rsidRPr="00B77C5B" w:rsidRDefault="00B77C5B" w:rsidP="00B77C5B">
            <w:pPr>
              <w:jc w:val="center"/>
              <w:rPr>
                <w:sz w:val="22"/>
                <w:szCs w:val="22"/>
              </w:rPr>
            </w:pPr>
            <w:r w:rsidRPr="00B77C5B">
              <w:rPr>
                <w:sz w:val="22"/>
                <w:szCs w:val="22"/>
              </w:rPr>
              <w:t>6122251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4B393" w14:textId="44BB47FE" w:rsidR="00B77C5B" w:rsidRPr="00B77C5B" w:rsidRDefault="00B77C5B" w:rsidP="00B77C5B">
            <w:pPr>
              <w:jc w:val="center"/>
              <w:rPr>
                <w:sz w:val="22"/>
                <w:szCs w:val="22"/>
              </w:rPr>
            </w:pPr>
            <w:r w:rsidRPr="00B77C5B">
              <w:rPr>
                <w:sz w:val="22"/>
                <w:szCs w:val="22"/>
              </w:rPr>
              <w:t>436318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9F98E" w14:textId="3ED04A90" w:rsidR="00B77C5B" w:rsidRPr="00B77C5B" w:rsidRDefault="00B77C5B" w:rsidP="00B77C5B">
            <w:pPr>
              <w:jc w:val="center"/>
              <w:rPr>
                <w:sz w:val="22"/>
                <w:szCs w:val="22"/>
              </w:rPr>
            </w:pPr>
            <w:r w:rsidRPr="00B77C5B">
              <w:rPr>
                <w:sz w:val="22"/>
                <w:szCs w:val="22"/>
              </w:rPr>
              <w:t>Sutampa su priedanga</w:t>
            </w:r>
          </w:p>
        </w:tc>
      </w:tr>
      <w:tr w:rsidR="00B77C5B" w:rsidRPr="00B77C5B" w14:paraId="1ED18DBD" w14:textId="77777777" w:rsidTr="00032AFC">
        <w:trPr>
          <w:trHeight w:val="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CD384C" w14:textId="77777777" w:rsidR="00B77C5B" w:rsidRPr="00B77C5B" w:rsidRDefault="00B77C5B" w:rsidP="00B77C5B">
            <w:pPr>
              <w:jc w:val="center"/>
              <w:rPr>
                <w:sz w:val="22"/>
                <w:szCs w:val="22"/>
              </w:rPr>
            </w:pPr>
            <w:r w:rsidRPr="00B77C5B">
              <w:rPr>
                <w:sz w:val="22"/>
                <w:szCs w:val="22"/>
              </w:rPr>
              <w:t>16.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593A7" w14:textId="77777777" w:rsidR="00B77C5B" w:rsidRPr="00B77C5B" w:rsidRDefault="00B77C5B" w:rsidP="00B77C5B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B77C5B">
              <w:rPr>
                <w:sz w:val="22"/>
                <w:szCs w:val="22"/>
              </w:rPr>
              <w:t>Šimkaičių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E318D" w14:textId="77777777" w:rsidR="00B77C5B" w:rsidRPr="00B77C5B" w:rsidRDefault="00B77C5B" w:rsidP="00B77C5B">
            <w:pPr>
              <w:ind w:left="-105" w:right="-108"/>
              <w:jc w:val="center"/>
              <w:rPr>
                <w:sz w:val="22"/>
                <w:szCs w:val="22"/>
              </w:rPr>
            </w:pPr>
            <w:r w:rsidRPr="00B77C5B">
              <w:rPr>
                <w:sz w:val="22"/>
                <w:szCs w:val="22"/>
              </w:rPr>
              <w:t xml:space="preserve">Vadžgirio </w:t>
            </w:r>
          </w:p>
          <w:p w14:paraId="702FDDCA" w14:textId="77777777" w:rsidR="00B77C5B" w:rsidRPr="00B77C5B" w:rsidRDefault="00B77C5B" w:rsidP="00B77C5B">
            <w:pPr>
              <w:ind w:left="-105" w:right="-108"/>
              <w:jc w:val="center"/>
              <w:rPr>
                <w:sz w:val="22"/>
                <w:szCs w:val="22"/>
              </w:rPr>
            </w:pPr>
            <w:r w:rsidRPr="00B77C5B">
              <w:rPr>
                <w:sz w:val="22"/>
                <w:szCs w:val="22"/>
              </w:rPr>
              <w:t>mstl.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C7A0D" w14:textId="77777777" w:rsidR="00B77C5B" w:rsidRPr="00B77C5B" w:rsidRDefault="00B77C5B" w:rsidP="00B77C5B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B77C5B">
              <w:rPr>
                <w:sz w:val="22"/>
                <w:szCs w:val="22"/>
              </w:rPr>
              <w:t>J. Dargužo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345AD" w14:textId="77777777" w:rsidR="00B77C5B" w:rsidRPr="00B77C5B" w:rsidRDefault="00B77C5B" w:rsidP="00B77C5B">
            <w:pPr>
              <w:ind w:left="-113" w:right="-108" w:firstLine="5"/>
              <w:jc w:val="center"/>
              <w:rPr>
                <w:sz w:val="22"/>
                <w:szCs w:val="22"/>
              </w:rPr>
            </w:pPr>
            <w:r w:rsidRPr="00B77C5B">
              <w:rPr>
                <w:sz w:val="22"/>
                <w:szCs w:val="22"/>
              </w:rPr>
              <w:t>21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4C88E" w14:textId="77777777" w:rsidR="00B77C5B" w:rsidRPr="00B77C5B" w:rsidRDefault="00B77C5B" w:rsidP="00B77C5B">
            <w:pPr>
              <w:jc w:val="center"/>
              <w:rPr>
                <w:sz w:val="22"/>
                <w:szCs w:val="22"/>
              </w:rPr>
            </w:pPr>
            <w:r w:rsidRPr="00B77C5B">
              <w:rPr>
                <w:sz w:val="22"/>
                <w:szCs w:val="22"/>
              </w:rPr>
              <w:t>Statinys-mokykla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EA6BB" w14:textId="77777777" w:rsidR="00B77C5B" w:rsidRPr="00B77C5B" w:rsidRDefault="00B77C5B" w:rsidP="00B77C5B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77C5B">
              <w:rPr>
                <w:kern w:val="2"/>
                <w:sz w:val="22"/>
                <w:szCs w:val="22"/>
                <w14:ligatures w14:val="standardContextual"/>
              </w:rPr>
              <w:t>Jurbarko rajono savivaldybė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F4825" w14:textId="77777777" w:rsidR="00B77C5B" w:rsidRPr="00B77C5B" w:rsidRDefault="00B77C5B" w:rsidP="00B77C5B">
            <w:pPr>
              <w:jc w:val="center"/>
              <w:rPr>
                <w:sz w:val="22"/>
                <w:szCs w:val="22"/>
              </w:rPr>
            </w:pPr>
            <w:r w:rsidRPr="00B77C5B">
              <w:rPr>
                <w:sz w:val="22"/>
                <w:szCs w:val="22"/>
              </w:rPr>
              <w:t>1840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FA927" w14:textId="77777777" w:rsidR="00B77C5B" w:rsidRPr="00B77C5B" w:rsidRDefault="00B77C5B" w:rsidP="00B77C5B">
            <w:pPr>
              <w:jc w:val="center"/>
              <w:rPr>
                <w:sz w:val="22"/>
                <w:szCs w:val="22"/>
              </w:rPr>
            </w:pPr>
            <w:r w:rsidRPr="00B77C5B">
              <w:rPr>
                <w:sz w:val="22"/>
                <w:szCs w:val="22"/>
              </w:rPr>
              <w:t>526</w:t>
            </w:r>
          </w:p>
          <w:p w14:paraId="367924B8" w14:textId="77777777" w:rsidR="00B77C5B" w:rsidRPr="00B77C5B" w:rsidRDefault="00B77C5B" w:rsidP="00B77C5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281BB" w14:textId="7AA754C3" w:rsidR="00B77C5B" w:rsidRPr="00B77C5B" w:rsidRDefault="00B77C5B" w:rsidP="00B77C5B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77C5B">
              <w:rPr>
                <w:sz w:val="22"/>
                <w:szCs w:val="22"/>
              </w:rPr>
              <w:t>Ne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7C970" w14:textId="3D3AE39B" w:rsidR="00B77C5B" w:rsidRPr="00B77C5B" w:rsidRDefault="00B77C5B" w:rsidP="00B77C5B">
            <w:pPr>
              <w:jc w:val="center"/>
              <w:rPr>
                <w:sz w:val="22"/>
                <w:szCs w:val="22"/>
              </w:rPr>
            </w:pPr>
            <w:r w:rsidRPr="00B77C5B">
              <w:rPr>
                <w:sz w:val="22"/>
                <w:szCs w:val="22"/>
              </w:rPr>
              <w:t>6124784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793BE" w14:textId="3D661D84" w:rsidR="00B77C5B" w:rsidRPr="00B77C5B" w:rsidRDefault="00B77C5B" w:rsidP="00B77C5B">
            <w:pPr>
              <w:jc w:val="center"/>
              <w:rPr>
                <w:sz w:val="22"/>
                <w:szCs w:val="22"/>
              </w:rPr>
            </w:pPr>
            <w:r w:rsidRPr="00B77C5B">
              <w:rPr>
                <w:sz w:val="22"/>
                <w:szCs w:val="22"/>
              </w:rPr>
              <w:t>431608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BD9DC" w14:textId="77777777" w:rsidR="00B77C5B" w:rsidRPr="00B77C5B" w:rsidRDefault="00B77C5B" w:rsidP="00B77C5B">
            <w:pPr>
              <w:jc w:val="center"/>
              <w:rPr>
                <w:sz w:val="22"/>
                <w:szCs w:val="22"/>
              </w:rPr>
            </w:pPr>
          </w:p>
        </w:tc>
      </w:tr>
      <w:tr w:rsidR="00B77C5B" w:rsidRPr="00B77C5B" w14:paraId="5CDE1A2C" w14:textId="77777777" w:rsidTr="00032AFC">
        <w:trPr>
          <w:trHeight w:val="1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83743B4" w14:textId="77777777" w:rsidR="00B77C5B" w:rsidRPr="00B77C5B" w:rsidRDefault="00B77C5B" w:rsidP="00B77C5B">
            <w:pPr>
              <w:jc w:val="center"/>
              <w:rPr>
                <w:sz w:val="22"/>
                <w:szCs w:val="22"/>
              </w:rPr>
            </w:pPr>
            <w:r w:rsidRPr="00B77C5B">
              <w:rPr>
                <w:sz w:val="22"/>
                <w:szCs w:val="22"/>
              </w:rPr>
              <w:t>17.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D4B80" w14:textId="77777777" w:rsidR="00B77C5B" w:rsidRPr="00B77C5B" w:rsidRDefault="00B77C5B" w:rsidP="00B77C5B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B77C5B">
              <w:rPr>
                <w:sz w:val="22"/>
                <w:szCs w:val="22"/>
              </w:rPr>
              <w:t>Veliuonos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631B0" w14:textId="77777777" w:rsidR="00B77C5B" w:rsidRPr="00B77C5B" w:rsidRDefault="00B77C5B" w:rsidP="00B77C5B">
            <w:pPr>
              <w:ind w:left="-105" w:right="-108"/>
              <w:jc w:val="center"/>
              <w:rPr>
                <w:sz w:val="22"/>
                <w:szCs w:val="22"/>
              </w:rPr>
            </w:pPr>
            <w:r w:rsidRPr="00B77C5B">
              <w:rPr>
                <w:sz w:val="22"/>
                <w:szCs w:val="22"/>
              </w:rPr>
              <w:t>Veliuonos mstl.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CEBA6" w14:textId="77777777" w:rsidR="00B77C5B" w:rsidRPr="00B77C5B" w:rsidRDefault="00B77C5B" w:rsidP="00B77C5B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B77C5B">
              <w:rPr>
                <w:sz w:val="22"/>
                <w:szCs w:val="22"/>
              </w:rPr>
              <w:t>Dariaus ir Girėno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940C8" w14:textId="77777777" w:rsidR="00B77C5B" w:rsidRPr="00B77C5B" w:rsidRDefault="00B77C5B" w:rsidP="00B77C5B">
            <w:pPr>
              <w:ind w:left="-113" w:right="-108" w:firstLine="5"/>
              <w:jc w:val="center"/>
              <w:rPr>
                <w:sz w:val="22"/>
                <w:szCs w:val="22"/>
              </w:rPr>
            </w:pPr>
            <w:r w:rsidRPr="00B77C5B">
              <w:rPr>
                <w:sz w:val="22"/>
                <w:szCs w:val="22"/>
              </w:rPr>
              <w:t>22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70DB2" w14:textId="77777777" w:rsidR="00B77C5B" w:rsidRPr="00B77C5B" w:rsidRDefault="00B77C5B" w:rsidP="00B77C5B">
            <w:pPr>
              <w:jc w:val="center"/>
              <w:rPr>
                <w:sz w:val="22"/>
                <w:szCs w:val="22"/>
              </w:rPr>
            </w:pPr>
            <w:r w:rsidRPr="00B77C5B">
              <w:rPr>
                <w:sz w:val="22"/>
                <w:szCs w:val="22"/>
              </w:rPr>
              <w:t>Jurbarko r. Veliuonos Antano ir Jono Juškų gimnazija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56C16" w14:textId="77777777" w:rsidR="00B77C5B" w:rsidRPr="00B77C5B" w:rsidRDefault="00B77C5B" w:rsidP="00B77C5B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77C5B">
              <w:rPr>
                <w:sz w:val="22"/>
                <w:szCs w:val="22"/>
              </w:rPr>
              <w:t>Jurbarko rajono savivaldybė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05CBD" w14:textId="77777777" w:rsidR="00B77C5B" w:rsidRPr="00B77C5B" w:rsidRDefault="00B77C5B" w:rsidP="00B77C5B">
            <w:pPr>
              <w:jc w:val="center"/>
              <w:rPr>
                <w:sz w:val="22"/>
                <w:szCs w:val="22"/>
              </w:rPr>
            </w:pPr>
            <w:r w:rsidRPr="00B77C5B">
              <w:rPr>
                <w:sz w:val="22"/>
                <w:szCs w:val="22"/>
              </w:rPr>
              <w:t>3804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282D9" w14:textId="77777777" w:rsidR="00B77C5B" w:rsidRPr="00B77C5B" w:rsidRDefault="00B77C5B" w:rsidP="00B77C5B">
            <w:pPr>
              <w:jc w:val="center"/>
              <w:rPr>
                <w:sz w:val="22"/>
                <w:szCs w:val="22"/>
              </w:rPr>
            </w:pPr>
            <w:r w:rsidRPr="00B77C5B">
              <w:rPr>
                <w:kern w:val="2"/>
                <w:sz w:val="22"/>
                <w:szCs w:val="22"/>
                <w14:ligatures w14:val="standardContextual"/>
              </w:rPr>
              <w:t>1087</w:t>
            </w:r>
          </w:p>
          <w:p w14:paraId="22427D8D" w14:textId="77777777" w:rsidR="00B77C5B" w:rsidRPr="00B77C5B" w:rsidRDefault="00B77C5B" w:rsidP="00B77C5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755F9" w14:textId="1DEEA463" w:rsidR="00B77C5B" w:rsidRPr="00B77C5B" w:rsidRDefault="00B77C5B" w:rsidP="00B77C5B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77C5B">
              <w:rPr>
                <w:sz w:val="22"/>
                <w:szCs w:val="22"/>
              </w:rPr>
              <w:t>Ne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A23CC" w14:textId="188ACB55" w:rsidR="00B77C5B" w:rsidRPr="00B77C5B" w:rsidRDefault="00B77C5B" w:rsidP="00B77C5B">
            <w:pPr>
              <w:jc w:val="center"/>
              <w:rPr>
                <w:sz w:val="22"/>
                <w:szCs w:val="22"/>
              </w:rPr>
            </w:pPr>
            <w:r w:rsidRPr="00B77C5B">
              <w:rPr>
                <w:sz w:val="22"/>
                <w:szCs w:val="22"/>
              </w:rPr>
              <w:t>6105243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C2A25" w14:textId="7017B674" w:rsidR="00B77C5B" w:rsidRPr="00B77C5B" w:rsidRDefault="00B77C5B" w:rsidP="00B77C5B">
            <w:pPr>
              <w:jc w:val="center"/>
              <w:rPr>
                <w:sz w:val="22"/>
                <w:szCs w:val="22"/>
              </w:rPr>
            </w:pPr>
            <w:r w:rsidRPr="00B77C5B">
              <w:rPr>
                <w:sz w:val="22"/>
                <w:szCs w:val="22"/>
              </w:rPr>
              <w:t>453280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9898A" w14:textId="46049DC8" w:rsidR="00B77C5B" w:rsidRPr="00B77C5B" w:rsidRDefault="00B77C5B" w:rsidP="00B77C5B">
            <w:pPr>
              <w:jc w:val="center"/>
              <w:rPr>
                <w:sz w:val="22"/>
                <w:szCs w:val="22"/>
              </w:rPr>
            </w:pPr>
            <w:r w:rsidRPr="00B77C5B">
              <w:rPr>
                <w:sz w:val="22"/>
                <w:szCs w:val="22"/>
              </w:rPr>
              <w:t>Sutampa su priedanga</w:t>
            </w:r>
          </w:p>
        </w:tc>
      </w:tr>
      <w:tr w:rsidR="00B77C5B" w:rsidRPr="00B77C5B" w14:paraId="3F7ECAE5" w14:textId="77777777" w:rsidTr="00032AFC">
        <w:trPr>
          <w:trHeight w:val="2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F9EECCE" w14:textId="77777777" w:rsidR="00B77C5B" w:rsidRPr="00B77C5B" w:rsidRDefault="00B77C5B" w:rsidP="00B77C5B">
            <w:pPr>
              <w:jc w:val="center"/>
              <w:rPr>
                <w:sz w:val="22"/>
                <w:szCs w:val="22"/>
              </w:rPr>
            </w:pPr>
            <w:r w:rsidRPr="00B77C5B">
              <w:rPr>
                <w:sz w:val="22"/>
                <w:szCs w:val="22"/>
              </w:rPr>
              <w:t>18.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F7BCC" w14:textId="77777777" w:rsidR="00B77C5B" w:rsidRPr="00B77C5B" w:rsidRDefault="00B77C5B" w:rsidP="00B77C5B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B77C5B">
              <w:rPr>
                <w:sz w:val="22"/>
                <w:szCs w:val="22"/>
              </w:rPr>
              <w:t>Viešvilės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CF63B" w14:textId="77777777" w:rsidR="00B77C5B" w:rsidRPr="00B77C5B" w:rsidRDefault="00B77C5B" w:rsidP="00B77C5B">
            <w:pPr>
              <w:ind w:left="-105" w:right="-108"/>
              <w:jc w:val="center"/>
              <w:rPr>
                <w:sz w:val="22"/>
                <w:szCs w:val="22"/>
              </w:rPr>
            </w:pPr>
            <w:r w:rsidRPr="00B77C5B">
              <w:rPr>
                <w:sz w:val="22"/>
                <w:szCs w:val="22"/>
              </w:rPr>
              <w:t>Viešvilės mstl.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F2D52" w14:textId="77777777" w:rsidR="00B77C5B" w:rsidRPr="00B77C5B" w:rsidRDefault="00B77C5B" w:rsidP="00B77C5B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B77C5B">
              <w:rPr>
                <w:sz w:val="22"/>
                <w:szCs w:val="22"/>
              </w:rPr>
              <w:t>Darželio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A6E3F" w14:textId="77777777" w:rsidR="00B77C5B" w:rsidRPr="00B77C5B" w:rsidRDefault="00B77C5B" w:rsidP="00B77C5B">
            <w:pPr>
              <w:ind w:left="-113" w:right="-108" w:firstLine="5"/>
              <w:jc w:val="center"/>
              <w:rPr>
                <w:sz w:val="22"/>
                <w:szCs w:val="22"/>
              </w:rPr>
            </w:pPr>
            <w:r w:rsidRPr="00B77C5B">
              <w:rPr>
                <w:sz w:val="22"/>
                <w:szCs w:val="22"/>
              </w:rPr>
              <w:t>9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416FD" w14:textId="77777777" w:rsidR="00B77C5B" w:rsidRPr="00B77C5B" w:rsidRDefault="00B77C5B" w:rsidP="00B77C5B">
            <w:pPr>
              <w:jc w:val="center"/>
              <w:rPr>
                <w:sz w:val="22"/>
                <w:szCs w:val="22"/>
              </w:rPr>
            </w:pPr>
            <w:r w:rsidRPr="00B77C5B">
              <w:rPr>
                <w:sz w:val="22"/>
              </w:rPr>
              <w:t>Jurbarko Vytauto Didžiojo pagrindinės mokyklos Viešvilės skyrius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2D946" w14:textId="77777777" w:rsidR="00B77C5B" w:rsidRPr="00B77C5B" w:rsidRDefault="00B77C5B" w:rsidP="00B77C5B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77C5B">
              <w:rPr>
                <w:sz w:val="22"/>
                <w:szCs w:val="22"/>
              </w:rPr>
              <w:t>Jurbarko rajono savivaldybė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64BD0" w14:textId="77777777" w:rsidR="00B77C5B" w:rsidRPr="00B77C5B" w:rsidRDefault="00B77C5B" w:rsidP="00B77C5B">
            <w:pPr>
              <w:jc w:val="center"/>
              <w:rPr>
                <w:sz w:val="22"/>
                <w:szCs w:val="22"/>
              </w:rPr>
            </w:pPr>
            <w:r w:rsidRPr="00B77C5B">
              <w:rPr>
                <w:sz w:val="22"/>
                <w:szCs w:val="22"/>
              </w:rPr>
              <w:t>185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74E4B" w14:textId="77777777" w:rsidR="00B77C5B" w:rsidRPr="00B77C5B" w:rsidRDefault="00B77C5B" w:rsidP="00B77C5B">
            <w:pPr>
              <w:jc w:val="center"/>
              <w:rPr>
                <w:sz w:val="22"/>
                <w:szCs w:val="22"/>
              </w:rPr>
            </w:pPr>
            <w:r w:rsidRPr="00B77C5B">
              <w:rPr>
                <w:sz w:val="22"/>
                <w:szCs w:val="22"/>
              </w:rPr>
              <w:t>53</w:t>
            </w:r>
          </w:p>
          <w:p w14:paraId="7AB36404" w14:textId="77777777" w:rsidR="00B77C5B" w:rsidRPr="00B77C5B" w:rsidRDefault="00B77C5B" w:rsidP="00B77C5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0E650" w14:textId="01C65732" w:rsidR="00B77C5B" w:rsidRPr="00B77C5B" w:rsidRDefault="00B77C5B" w:rsidP="00B77C5B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77C5B">
              <w:rPr>
                <w:sz w:val="22"/>
                <w:szCs w:val="22"/>
              </w:rPr>
              <w:t>Taip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06473" w14:textId="2A9459D3" w:rsidR="00B77C5B" w:rsidRPr="00B77C5B" w:rsidRDefault="00B77C5B" w:rsidP="00B77C5B">
            <w:pPr>
              <w:jc w:val="center"/>
              <w:rPr>
                <w:sz w:val="22"/>
                <w:szCs w:val="22"/>
              </w:rPr>
            </w:pPr>
            <w:r w:rsidRPr="00B77C5B">
              <w:rPr>
                <w:sz w:val="22"/>
                <w:szCs w:val="22"/>
              </w:rPr>
              <w:t>6105190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A845E" w14:textId="6F434C92" w:rsidR="00B77C5B" w:rsidRPr="00B77C5B" w:rsidRDefault="00B77C5B" w:rsidP="00B77C5B">
            <w:pPr>
              <w:jc w:val="center"/>
              <w:rPr>
                <w:sz w:val="22"/>
                <w:szCs w:val="22"/>
              </w:rPr>
            </w:pPr>
            <w:r w:rsidRPr="00B77C5B">
              <w:rPr>
                <w:sz w:val="22"/>
                <w:szCs w:val="22"/>
              </w:rPr>
              <w:t>396950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4D5E8" w14:textId="03DD80EB" w:rsidR="00B77C5B" w:rsidRPr="00B77C5B" w:rsidRDefault="00B77C5B" w:rsidP="00B77C5B">
            <w:pPr>
              <w:jc w:val="center"/>
              <w:rPr>
                <w:sz w:val="22"/>
                <w:szCs w:val="22"/>
              </w:rPr>
            </w:pPr>
            <w:r w:rsidRPr="00B77C5B">
              <w:rPr>
                <w:sz w:val="22"/>
                <w:szCs w:val="22"/>
              </w:rPr>
              <w:t>Sutampa su priedanga</w:t>
            </w:r>
          </w:p>
        </w:tc>
      </w:tr>
      <w:tr w:rsidR="00B77C5B" w:rsidRPr="00B77C5B" w14:paraId="1C6A473E" w14:textId="77777777" w:rsidTr="00032AFC">
        <w:trPr>
          <w:trHeight w:val="19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3A9412" w14:textId="77777777" w:rsidR="00B77C5B" w:rsidRPr="00B77C5B" w:rsidRDefault="00B77C5B" w:rsidP="00B77C5B">
            <w:pPr>
              <w:jc w:val="center"/>
              <w:rPr>
                <w:sz w:val="22"/>
                <w:szCs w:val="22"/>
              </w:rPr>
            </w:pPr>
            <w:r w:rsidRPr="00B77C5B">
              <w:rPr>
                <w:sz w:val="22"/>
                <w:szCs w:val="22"/>
              </w:rPr>
              <w:t>19.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F716C" w14:textId="77777777" w:rsidR="00B77C5B" w:rsidRPr="00B77C5B" w:rsidRDefault="00B77C5B" w:rsidP="00B77C5B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B77C5B">
              <w:rPr>
                <w:sz w:val="22"/>
                <w:szCs w:val="22"/>
              </w:rPr>
              <w:t>Viešvilės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F11E2" w14:textId="77777777" w:rsidR="00B77C5B" w:rsidRPr="00B77C5B" w:rsidRDefault="00B77C5B" w:rsidP="00B77C5B">
            <w:pPr>
              <w:ind w:left="-105" w:right="-108"/>
              <w:jc w:val="center"/>
              <w:rPr>
                <w:sz w:val="22"/>
                <w:szCs w:val="22"/>
              </w:rPr>
            </w:pPr>
            <w:r w:rsidRPr="00B77C5B">
              <w:rPr>
                <w:sz w:val="22"/>
                <w:szCs w:val="22"/>
              </w:rPr>
              <w:t>Viešvilės mstl.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DAFD1" w14:textId="77777777" w:rsidR="00B77C5B" w:rsidRPr="00B77C5B" w:rsidRDefault="00B77C5B" w:rsidP="00B77C5B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B77C5B">
              <w:rPr>
                <w:sz w:val="22"/>
                <w:szCs w:val="22"/>
              </w:rPr>
              <w:t>Klaipėdos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EBEEB" w14:textId="77777777" w:rsidR="00B77C5B" w:rsidRPr="00B77C5B" w:rsidRDefault="00B77C5B" w:rsidP="00B77C5B">
            <w:pPr>
              <w:ind w:left="-113" w:right="-108" w:firstLine="5"/>
              <w:jc w:val="center"/>
              <w:rPr>
                <w:sz w:val="22"/>
                <w:szCs w:val="22"/>
              </w:rPr>
            </w:pPr>
            <w:r w:rsidRPr="00B77C5B">
              <w:rPr>
                <w:sz w:val="22"/>
                <w:szCs w:val="22"/>
              </w:rPr>
              <w:t>76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EF69E" w14:textId="77777777" w:rsidR="00B77C5B" w:rsidRPr="00B77C5B" w:rsidRDefault="00B77C5B" w:rsidP="00B77C5B">
            <w:pPr>
              <w:jc w:val="center"/>
              <w:rPr>
                <w:sz w:val="22"/>
                <w:szCs w:val="22"/>
              </w:rPr>
            </w:pPr>
            <w:r w:rsidRPr="00B77C5B">
              <w:rPr>
                <w:sz w:val="22"/>
              </w:rPr>
              <w:t>Jurbarko Vytauto Didžiojo pagrindinės mokyklos Viešvilės skyrius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7DC8B" w14:textId="77777777" w:rsidR="00B77C5B" w:rsidRPr="00B77C5B" w:rsidRDefault="00B77C5B" w:rsidP="00B77C5B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77C5B">
              <w:rPr>
                <w:sz w:val="22"/>
                <w:szCs w:val="22"/>
              </w:rPr>
              <w:t>Jurbarko rajono savivaldybė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4B5D6" w14:textId="77777777" w:rsidR="00B77C5B" w:rsidRPr="00B77C5B" w:rsidRDefault="00B77C5B" w:rsidP="00B77C5B">
            <w:pPr>
              <w:jc w:val="center"/>
              <w:rPr>
                <w:sz w:val="22"/>
                <w:szCs w:val="22"/>
              </w:rPr>
            </w:pPr>
            <w:r w:rsidRPr="00B77C5B">
              <w:rPr>
                <w:sz w:val="22"/>
                <w:szCs w:val="22"/>
              </w:rPr>
              <w:t>826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09774" w14:textId="77777777" w:rsidR="00B77C5B" w:rsidRPr="00B77C5B" w:rsidRDefault="00B77C5B" w:rsidP="00B77C5B">
            <w:pPr>
              <w:jc w:val="center"/>
              <w:rPr>
                <w:sz w:val="22"/>
                <w:szCs w:val="22"/>
              </w:rPr>
            </w:pPr>
            <w:r w:rsidRPr="00B77C5B">
              <w:rPr>
                <w:sz w:val="22"/>
                <w:szCs w:val="22"/>
              </w:rPr>
              <w:t>236</w:t>
            </w:r>
          </w:p>
          <w:p w14:paraId="5C7F0645" w14:textId="77777777" w:rsidR="00B77C5B" w:rsidRPr="00B77C5B" w:rsidRDefault="00B77C5B" w:rsidP="00B77C5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069B3" w14:textId="41C53201" w:rsidR="00B77C5B" w:rsidRPr="00B77C5B" w:rsidRDefault="00B77C5B" w:rsidP="00B77C5B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77C5B">
              <w:rPr>
                <w:sz w:val="22"/>
                <w:szCs w:val="22"/>
              </w:rPr>
              <w:t>Taip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3A955" w14:textId="620806FE" w:rsidR="00B77C5B" w:rsidRPr="00B77C5B" w:rsidRDefault="00B77C5B" w:rsidP="00B77C5B">
            <w:pPr>
              <w:jc w:val="center"/>
              <w:rPr>
                <w:sz w:val="22"/>
                <w:szCs w:val="22"/>
              </w:rPr>
            </w:pPr>
            <w:r w:rsidRPr="00B77C5B">
              <w:rPr>
                <w:sz w:val="22"/>
                <w:szCs w:val="22"/>
              </w:rPr>
              <w:t>6105008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3E949" w14:textId="6EDDCA77" w:rsidR="00B77C5B" w:rsidRPr="00B77C5B" w:rsidRDefault="00B77C5B" w:rsidP="00B77C5B">
            <w:pPr>
              <w:jc w:val="center"/>
              <w:rPr>
                <w:sz w:val="22"/>
                <w:szCs w:val="22"/>
              </w:rPr>
            </w:pPr>
            <w:r w:rsidRPr="00B77C5B">
              <w:rPr>
                <w:sz w:val="22"/>
                <w:szCs w:val="22"/>
              </w:rPr>
              <w:t>397244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97354" w14:textId="076B6390" w:rsidR="00B77C5B" w:rsidRPr="00B77C5B" w:rsidRDefault="00B77C5B" w:rsidP="00B77C5B">
            <w:pPr>
              <w:jc w:val="center"/>
              <w:rPr>
                <w:sz w:val="22"/>
                <w:szCs w:val="22"/>
              </w:rPr>
            </w:pPr>
            <w:r w:rsidRPr="00B77C5B">
              <w:rPr>
                <w:sz w:val="22"/>
                <w:szCs w:val="22"/>
              </w:rPr>
              <w:t>Sutampa su priedanga</w:t>
            </w:r>
          </w:p>
        </w:tc>
      </w:tr>
      <w:tr w:rsidR="00B77C5B" w:rsidRPr="00B77C5B" w14:paraId="3E7B1B5C" w14:textId="77777777" w:rsidTr="00032AFC">
        <w:trPr>
          <w:trHeight w:val="16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43BD450" w14:textId="77777777" w:rsidR="00B77C5B" w:rsidRPr="00B77C5B" w:rsidRDefault="00B77C5B" w:rsidP="00B77C5B">
            <w:pPr>
              <w:jc w:val="center"/>
              <w:rPr>
                <w:sz w:val="22"/>
                <w:szCs w:val="22"/>
              </w:rPr>
            </w:pPr>
            <w:r w:rsidRPr="00B77C5B">
              <w:rPr>
                <w:sz w:val="22"/>
                <w:szCs w:val="22"/>
              </w:rPr>
              <w:t>20.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CE324" w14:textId="77777777" w:rsidR="00B77C5B" w:rsidRPr="00B77C5B" w:rsidRDefault="00B77C5B" w:rsidP="00B77C5B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B77C5B">
              <w:rPr>
                <w:sz w:val="22"/>
                <w:szCs w:val="22"/>
              </w:rPr>
              <w:t xml:space="preserve">Viešvilės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2D35C" w14:textId="77777777" w:rsidR="00B77C5B" w:rsidRPr="00B77C5B" w:rsidRDefault="00B77C5B" w:rsidP="00B77C5B">
            <w:pPr>
              <w:ind w:left="-105" w:right="-108"/>
              <w:jc w:val="center"/>
              <w:rPr>
                <w:sz w:val="22"/>
                <w:szCs w:val="22"/>
              </w:rPr>
            </w:pPr>
            <w:r w:rsidRPr="00B77C5B">
              <w:rPr>
                <w:sz w:val="22"/>
                <w:szCs w:val="22"/>
              </w:rPr>
              <w:t>Viešvilės</w:t>
            </w:r>
          </w:p>
          <w:p w14:paraId="2D637738" w14:textId="77777777" w:rsidR="00B77C5B" w:rsidRPr="00B77C5B" w:rsidRDefault="00B77C5B" w:rsidP="00B77C5B">
            <w:pPr>
              <w:ind w:left="-105" w:right="-108"/>
              <w:jc w:val="center"/>
              <w:rPr>
                <w:sz w:val="22"/>
                <w:szCs w:val="22"/>
              </w:rPr>
            </w:pPr>
            <w:r w:rsidRPr="00B77C5B">
              <w:rPr>
                <w:sz w:val="22"/>
                <w:szCs w:val="22"/>
              </w:rPr>
              <w:t>mstl.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1707D" w14:textId="77777777" w:rsidR="00B77C5B" w:rsidRPr="00B77C5B" w:rsidRDefault="00B77C5B" w:rsidP="00B77C5B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B77C5B">
              <w:rPr>
                <w:sz w:val="22"/>
                <w:szCs w:val="22"/>
              </w:rPr>
              <w:t>Mokyklos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560BF" w14:textId="77777777" w:rsidR="00B77C5B" w:rsidRPr="00B77C5B" w:rsidRDefault="00B77C5B" w:rsidP="00B77C5B">
            <w:pPr>
              <w:ind w:left="-113" w:right="-108" w:firstLine="5"/>
              <w:jc w:val="center"/>
              <w:rPr>
                <w:sz w:val="22"/>
                <w:szCs w:val="22"/>
              </w:rPr>
            </w:pPr>
            <w:r w:rsidRPr="00B77C5B">
              <w:rPr>
                <w:sz w:val="22"/>
                <w:szCs w:val="22"/>
              </w:rPr>
              <w:t>3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D6A75" w14:textId="77777777" w:rsidR="00B77C5B" w:rsidRPr="00B77C5B" w:rsidRDefault="00B77C5B" w:rsidP="00B77C5B">
            <w:pPr>
              <w:jc w:val="center"/>
              <w:rPr>
                <w:sz w:val="22"/>
                <w:szCs w:val="22"/>
              </w:rPr>
            </w:pPr>
            <w:r w:rsidRPr="00B77C5B">
              <w:rPr>
                <w:sz w:val="22"/>
                <w:szCs w:val="22"/>
              </w:rPr>
              <w:t>Mažosios Lietuvos Jurbarko krašto kultūros centras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9FA12" w14:textId="77777777" w:rsidR="00B77C5B" w:rsidRPr="00B77C5B" w:rsidRDefault="00B77C5B" w:rsidP="00B77C5B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77C5B">
              <w:rPr>
                <w:sz w:val="22"/>
                <w:szCs w:val="22"/>
              </w:rPr>
              <w:t>Jurbarko rajono savivaldybė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B7022" w14:textId="77777777" w:rsidR="00B77C5B" w:rsidRPr="00B77C5B" w:rsidRDefault="00B77C5B" w:rsidP="00B77C5B">
            <w:pPr>
              <w:jc w:val="center"/>
              <w:rPr>
                <w:sz w:val="22"/>
                <w:szCs w:val="22"/>
              </w:rPr>
            </w:pPr>
            <w:r w:rsidRPr="00B77C5B">
              <w:rPr>
                <w:sz w:val="22"/>
                <w:szCs w:val="22"/>
              </w:rPr>
              <w:t>898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9C242" w14:textId="69B4661B" w:rsidR="00B77C5B" w:rsidRPr="00B77C5B" w:rsidRDefault="00B77C5B" w:rsidP="00B77C5B">
            <w:pPr>
              <w:jc w:val="center"/>
              <w:rPr>
                <w:sz w:val="22"/>
                <w:szCs w:val="22"/>
              </w:rPr>
            </w:pPr>
            <w:r w:rsidRPr="00B77C5B">
              <w:rPr>
                <w:sz w:val="22"/>
                <w:szCs w:val="22"/>
              </w:rPr>
              <w:t>25</w:t>
            </w:r>
            <w:r w:rsidR="007B269A">
              <w:rPr>
                <w:sz w:val="22"/>
                <w:szCs w:val="22"/>
              </w:rPr>
              <w:t>7</w:t>
            </w:r>
          </w:p>
          <w:p w14:paraId="7E9E4C31" w14:textId="77777777" w:rsidR="00B77C5B" w:rsidRPr="00B77C5B" w:rsidRDefault="00B77C5B" w:rsidP="00B77C5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DFB80" w14:textId="0F96A023" w:rsidR="00B77C5B" w:rsidRPr="00B77C5B" w:rsidRDefault="00B77C5B" w:rsidP="00B77C5B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77C5B">
              <w:rPr>
                <w:sz w:val="22"/>
                <w:szCs w:val="22"/>
              </w:rPr>
              <w:t>Ne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60F2D" w14:textId="6F584BE5" w:rsidR="00B77C5B" w:rsidRPr="00B77C5B" w:rsidRDefault="00B77C5B" w:rsidP="00B77C5B">
            <w:pPr>
              <w:jc w:val="center"/>
              <w:rPr>
                <w:sz w:val="22"/>
                <w:szCs w:val="22"/>
              </w:rPr>
            </w:pPr>
            <w:r w:rsidRPr="00B77C5B">
              <w:rPr>
                <w:sz w:val="22"/>
                <w:szCs w:val="22"/>
              </w:rPr>
              <w:t>6105423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11B99" w14:textId="12B0BCAF" w:rsidR="00B77C5B" w:rsidRPr="00B77C5B" w:rsidRDefault="00B77C5B" w:rsidP="00B77C5B">
            <w:pPr>
              <w:jc w:val="center"/>
              <w:rPr>
                <w:sz w:val="22"/>
                <w:szCs w:val="22"/>
              </w:rPr>
            </w:pPr>
            <w:r w:rsidRPr="00B77C5B">
              <w:rPr>
                <w:sz w:val="22"/>
                <w:szCs w:val="22"/>
              </w:rPr>
              <w:t>396790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C85F0" w14:textId="295B2BA2" w:rsidR="00B77C5B" w:rsidRPr="00B77C5B" w:rsidRDefault="00B77C5B" w:rsidP="00B77C5B">
            <w:pPr>
              <w:jc w:val="center"/>
              <w:rPr>
                <w:sz w:val="22"/>
                <w:szCs w:val="22"/>
              </w:rPr>
            </w:pPr>
            <w:r w:rsidRPr="00B77C5B">
              <w:rPr>
                <w:sz w:val="22"/>
                <w:szCs w:val="22"/>
              </w:rPr>
              <w:t>Sutampa su priedanga</w:t>
            </w:r>
          </w:p>
        </w:tc>
      </w:tr>
      <w:tr w:rsidR="00C4036B" w:rsidRPr="00C4036B" w14:paraId="179EB477" w14:textId="77777777" w:rsidTr="00032AFC">
        <w:trPr>
          <w:trHeight w:val="372"/>
        </w:trPr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13D563BA" w14:textId="77777777" w:rsidR="008B3D09" w:rsidRPr="00C4036B" w:rsidRDefault="008B3D09" w:rsidP="00032AFC">
            <w:pPr>
              <w:spacing w:line="276" w:lineRule="auto"/>
              <w:rPr>
                <w:color w:val="FF0000"/>
                <w:sz w:val="20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C5F9F19" w14:textId="77777777" w:rsidR="008B3D09" w:rsidRPr="00C4036B" w:rsidRDefault="008B3D09" w:rsidP="00032AFC">
            <w:pPr>
              <w:spacing w:line="276" w:lineRule="auto"/>
              <w:ind w:left="-108" w:right="-108"/>
              <w:rPr>
                <w:color w:val="FF0000"/>
                <w:sz w:val="20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B677BB0" w14:textId="77777777" w:rsidR="008B3D09" w:rsidRPr="00C4036B" w:rsidRDefault="008B3D09" w:rsidP="00032AFC">
            <w:pPr>
              <w:spacing w:line="276" w:lineRule="auto"/>
              <w:ind w:left="-105" w:right="-108"/>
              <w:rPr>
                <w:color w:val="FF0000"/>
                <w:sz w:val="20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C0107A6" w14:textId="77777777" w:rsidR="008B3D09" w:rsidRPr="00C4036B" w:rsidRDefault="008B3D09" w:rsidP="00032AFC">
            <w:pPr>
              <w:spacing w:line="276" w:lineRule="auto"/>
              <w:ind w:left="-108" w:right="-108"/>
              <w:rPr>
                <w:color w:val="FF0000"/>
                <w:sz w:val="20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E8F36C2" w14:textId="77777777" w:rsidR="008B3D09" w:rsidRPr="00C4036B" w:rsidRDefault="008B3D09" w:rsidP="00032AFC">
            <w:pPr>
              <w:spacing w:line="276" w:lineRule="auto"/>
              <w:ind w:left="-113" w:right="-108" w:firstLine="5"/>
              <w:rPr>
                <w:color w:val="FF0000"/>
                <w:sz w:val="20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373486F2" w14:textId="77777777" w:rsidR="008B3D09" w:rsidRPr="00C4036B" w:rsidRDefault="008B3D09" w:rsidP="00032AFC">
            <w:pPr>
              <w:spacing w:line="276" w:lineRule="auto"/>
              <w:rPr>
                <w:color w:val="FF0000"/>
                <w:sz w:val="22"/>
                <w:szCs w:val="22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29BCEA" w14:textId="77777777" w:rsidR="008B3D09" w:rsidRPr="00B77C5B" w:rsidRDefault="008B3D09" w:rsidP="00032AFC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B77C5B">
              <w:rPr>
                <w:b/>
                <w:bCs/>
                <w:sz w:val="22"/>
                <w:szCs w:val="22"/>
              </w:rPr>
              <w:t>Iš viso: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15664" w14:textId="77777777" w:rsidR="008B3D09" w:rsidRPr="00B77C5B" w:rsidRDefault="008B3D09" w:rsidP="00032AFC">
            <w:pPr>
              <w:spacing w:line="276" w:lineRule="auto"/>
              <w:jc w:val="center"/>
              <w:rPr>
                <w:b/>
                <w:bCs/>
                <w:sz w:val="20"/>
                <w:szCs w:val="24"/>
              </w:rPr>
            </w:pPr>
            <w:r w:rsidRPr="00B77C5B">
              <w:rPr>
                <w:b/>
                <w:bCs/>
                <w:sz w:val="22"/>
                <w:szCs w:val="22"/>
              </w:rPr>
              <w:t>35105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C1E0F" w14:textId="11FF8B7C" w:rsidR="008B3D09" w:rsidRPr="00B77C5B" w:rsidRDefault="008B3D09" w:rsidP="00032AFC">
            <w:pPr>
              <w:spacing w:line="276" w:lineRule="auto"/>
              <w:jc w:val="center"/>
              <w:rPr>
                <w:b/>
                <w:bCs/>
                <w:sz w:val="20"/>
                <w:szCs w:val="24"/>
              </w:rPr>
            </w:pPr>
            <w:r w:rsidRPr="00B77C5B">
              <w:rPr>
                <w:b/>
                <w:bCs/>
                <w:sz w:val="22"/>
                <w:szCs w:val="22"/>
              </w:rPr>
              <w:t>1003</w:t>
            </w:r>
            <w:r w:rsidR="00AA05D4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639F639" w14:textId="77777777" w:rsidR="008B3D09" w:rsidRPr="00C4036B" w:rsidRDefault="008B3D09" w:rsidP="00032AFC">
            <w:pPr>
              <w:spacing w:line="276" w:lineRule="auto"/>
              <w:rPr>
                <w:color w:val="FF0000"/>
                <w:sz w:val="20"/>
                <w:szCs w:val="24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8A7BB33" w14:textId="77777777" w:rsidR="008B3D09" w:rsidRPr="00C4036B" w:rsidRDefault="008B3D09" w:rsidP="00032AFC">
            <w:pPr>
              <w:spacing w:line="276" w:lineRule="auto"/>
              <w:rPr>
                <w:color w:val="FF0000"/>
                <w:sz w:val="20"/>
                <w:szCs w:val="24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5C59336" w14:textId="77777777" w:rsidR="008B3D09" w:rsidRPr="00C4036B" w:rsidRDefault="008B3D09" w:rsidP="00032AFC">
            <w:pPr>
              <w:spacing w:line="276" w:lineRule="auto"/>
              <w:rPr>
                <w:color w:val="FF0000"/>
                <w:sz w:val="20"/>
                <w:szCs w:val="24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7AD1F84" w14:textId="77777777" w:rsidR="008B3D09" w:rsidRPr="00C4036B" w:rsidRDefault="008B3D09" w:rsidP="00032AFC">
            <w:pPr>
              <w:spacing w:line="276" w:lineRule="auto"/>
              <w:rPr>
                <w:color w:val="FF0000"/>
                <w:sz w:val="20"/>
                <w:szCs w:val="24"/>
              </w:rPr>
            </w:pPr>
          </w:p>
        </w:tc>
      </w:tr>
    </w:tbl>
    <w:p w14:paraId="3E7E04D5" w14:textId="77777777" w:rsidR="008B3D09" w:rsidRDefault="008B3D09" w:rsidP="008B3D09">
      <w:pPr>
        <w:spacing w:line="276" w:lineRule="auto"/>
        <w:rPr>
          <w:b/>
          <w:bCs/>
          <w:color w:val="000000"/>
          <w:szCs w:val="24"/>
        </w:rPr>
      </w:pPr>
      <w:r>
        <w:rPr>
          <w:b/>
          <w:bCs/>
          <w:color w:val="000000"/>
          <w:szCs w:val="24"/>
        </w:rPr>
        <w:t>Kolektyvinės apsaugos statinių poreikis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27"/>
        <w:gridCol w:w="1275"/>
      </w:tblGrid>
      <w:tr w:rsidR="008B3D09" w14:paraId="2ABC246D" w14:textId="77777777" w:rsidTr="00032AFC">
        <w:tc>
          <w:tcPr>
            <w:tcW w:w="10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C43C9" w14:textId="77777777" w:rsidR="008B3D09" w:rsidRDefault="008B3D09" w:rsidP="00032AFC">
            <w:pPr>
              <w:spacing w:line="276" w:lineRule="auto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Metai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138C8" w14:textId="77777777" w:rsidR="008B3D09" w:rsidRPr="005C3E95" w:rsidRDefault="008B3D09" w:rsidP="00032AFC">
            <w:pPr>
              <w:spacing w:line="276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5C3E95">
              <w:rPr>
                <w:b/>
                <w:bCs/>
                <w:color w:val="000000"/>
                <w:sz w:val="22"/>
                <w:szCs w:val="22"/>
              </w:rPr>
              <w:t>2025</w:t>
            </w:r>
          </w:p>
        </w:tc>
      </w:tr>
      <w:tr w:rsidR="008B3D09" w14:paraId="1C94E7A9" w14:textId="77777777" w:rsidTr="00032AFC">
        <w:tc>
          <w:tcPr>
            <w:tcW w:w="10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E464A" w14:textId="77777777" w:rsidR="008B3D09" w:rsidRDefault="008B3D09" w:rsidP="00032AFC">
            <w:pPr>
              <w:spacing w:line="276" w:lineRule="auto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Nuolatinių savivaldybės gyventojų skaičius, iš viso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B2C73" w14:textId="77777777" w:rsidR="008B3D09" w:rsidRPr="00FB7153" w:rsidRDefault="008B3D09" w:rsidP="00032AFC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FB7153">
              <w:rPr>
                <w:color w:val="000000"/>
                <w:sz w:val="22"/>
                <w:szCs w:val="22"/>
              </w:rPr>
              <w:t>25132</w:t>
            </w:r>
          </w:p>
        </w:tc>
      </w:tr>
      <w:tr w:rsidR="008B3D09" w14:paraId="11249224" w14:textId="77777777" w:rsidTr="00032AFC">
        <w:tc>
          <w:tcPr>
            <w:tcW w:w="10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7F47F" w14:textId="77777777" w:rsidR="008B3D09" w:rsidRDefault="008B3D09" w:rsidP="00032AFC">
            <w:pPr>
              <w:spacing w:line="276" w:lineRule="auto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Savivaldybės gyventojų skaičius, kuriam nustatytas kolektyvinės apsaugos statinių poreikis, iš jų: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B6528" w14:textId="77777777" w:rsidR="008B3D09" w:rsidRPr="00736298" w:rsidRDefault="008B3D09" w:rsidP="00032AFC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736298">
              <w:rPr>
                <w:b/>
                <w:bCs/>
                <w:sz w:val="22"/>
                <w:szCs w:val="22"/>
              </w:rPr>
              <w:t>8901</w:t>
            </w:r>
          </w:p>
        </w:tc>
      </w:tr>
      <w:tr w:rsidR="008B3D09" w14:paraId="6663CA2D" w14:textId="77777777" w:rsidTr="00032AFC">
        <w:tc>
          <w:tcPr>
            <w:tcW w:w="10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07240D" w14:textId="77777777" w:rsidR="008B3D09" w:rsidRDefault="008B3D09" w:rsidP="00032AFC">
            <w:pPr>
              <w:spacing w:line="276" w:lineRule="auto"/>
              <w:ind w:left="596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 procentai nuo bendro nuolatinių savivaldybės gyventojų skaičiaus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EF0AD" w14:textId="77777777" w:rsidR="008B3D09" w:rsidRPr="00FB7153" w:rsidRDefault="008B3D09" w:rsidP="00032AFC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FB7153">
              <w:rPr>
                <w:color w:val="000000"/>
                <w:sz w:val="22"/>
                <w:szCs w:val="22"/>
              </w:rPr>
              <w:t>6283</w:t>
            </w:r>
          </w:p>
        </w:tc>
      </w:tr>
      <w:tr w:rsidR="008B3D09" w14:paraId="5AD87498" w14:textId="77777777" w:rsidTr="00032AFC">
        <w:tc>
          <w:tcPr>
            <w:tcW w:w="10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01C6E" w14:textId="77777777" w:rsidR="008B3D09" w:rsidRDefault="008B3D09" w:rsidP="00032AFC">
            <w:pPr>
              <w:spacing w:line="276" w:lineRule="auto"/>
              <w:ind w:left="596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nuolatiniai savivaldybės gyventojai – asmenys su negalia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F7A02" w14:textId="77777777" w:rsidR="008B3D09" w:rsidRPr="00FB7153" w:rsidRDefault="008B3D09" w:rsidP="00032AFC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FB7153">
              <w:rPr>
                <w:color w:val="000000"/>
                <w:sz w:val="22"/>
                <w:szCs w:val="22"/>
              </w:rPr>
              <w:t>1404</w:t>
            </w:r>
          </w:p>
        </w:tc>
      </w:tr>
      <w:tr w:rsidR="008B3D09" w14:paraId="76E47D98" w14:textId="77777777" w:rsidTr="00032AFC">
        <w:trPr>
          <w:trHeight w:val="300"/>
        </w:trPr>
        <w:tc>
          <w:tcPr>
            <w:tcW w:w="10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FDCB34" w14:textId="77777777" w:rsidR="008B3D09" w:rsidRDefault="008B3D09" w:rsidP="00032AFC">
            <w:pP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   nuolatiniai savivaldybės gyventojai – vaikai iki 7 metų</w:t>
            </w:r>
          </w:p>
          <w:p w14:paraId="6F695784" w14:textId="77777777" w:rsidR="008B3D09" w:rsidRDefault="008B3D09" w:rsidP="00032AFC">
            <w:pP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F43B0" w14:textId="77777777" w:rsidR="008B3D09" w:rsidRPr="00FB7153" w:rsidRDefault="008B3D09" w:rsidP="00032AFC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FB7153">
              <w:rPr>
                <w:color w:val="000000"/>
                <w:sz w:val="22"/>
                <w:szCs w:val="22"/>
              </w:rPr>
              <w:t>1039</w:t>
            </w:r>
          </w:p>
        </w:tc>
      </w:tr>
      <w:tr w:rsidR="008B3D09" w14:paraId="157A1353" w14:textId="77777777" w:rsidTr="00032AFC">
        <w:trPr>
          <w:trHeight w:val="270"/>
        </w:trPr>
        <w:tc>
          <w:tcPr>
            <w:tcW w:w="10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31513" w14:textId="77777777" w:rsidR="008B3D09" w:rsidRDefault="008B3D09" w:rsidP="00032AFC">
            <w:pP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   nuolatiniai savivaldybės gyventojai – socialinę globą gaunantys senyvo amžiaus asmenys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C4043" w14:textId="77777777" w:rsidR="008B3D09" w:rsidRPr="00FB7153" w:rsidRDefault="008B3D09" w:rsidP="00032AFC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FB7153">
              <w:rPr>
                <w:color w:val="000000"/>
                <w:sz w:val="22"/>
                <w:szCs w:val="22"/>
              </w:rPr>
              <w:t>175</w:t>
            </w:r>
          </w:p>
        </w:tc>
      </w:tr>
    </w:tbl>
    <w:p w14:paraId="0744077C" w14:textId="77777777" w:rsidR="008B3D09" w:rsidRDefault="008B3D09" w:rsidP="008B3D09">
      <w:pPr>
        <w:spacing w:line="276" w:lineRule="auto"/>
        <w:rPr>
          <w:color w:val="000000"/>
          <w:szCs w:val="24"/>
        </w:rPr>
      </w:pPr>
    </w:p>
    <w:p w14:paraId="41AB62E0" w14:textId="44EC667F" w:rsidR="008B3D09" w:rsidRDefault="008B3D09" w:rsidP="008B3D09">
      <w:pPr>
        <w:spacing w:line="276" w:lineRule="auto"/>
        <w:jc w:val="center"/>
      </w:pPr>
      <w:r>
        <w:rPr>
          <w:color w:val="000000"/>
          <w:szCs w:val="24"/>
        </w:rPr>
        <w:t>__________________________</w:t>
      </w:r>
    </w:p>
    <w:p w14:paraId="4DF18C0A" w14:textId="77777777" w:rsidR="008B3D09" w:rsidRDefault="008B3D09">
      <w:pPr>
        <w:pStyle w:val="Antrats"/>
        <w:tabs>
          <w:tab w:val="clear" w:pos="4153"/>
          <w:tab w:val="clear" w:pos="8306"/>
        </w:tabs>
      </w:pPr>
    </w:p>
    <w:sectPr w:rsidR="008B3D09" w:rsidSect="008B3D09">
      <w:pgSz w:w="16838" w:h="11906" w:orient="landscape" w:code="9"/>
      <w:pgMar w:top="1701" w:right="1021" w:bottom="567" w:left="1021" w:header="1134" w:footer="726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199509" w14:textId="77777777" w:rsidR="00480C85" w:rsidRDefault="00480C85">
      <w:r>
        <w:separator/>
      </w:r>
    </w:p>
  </w:endnote>
  <w:endnote w:type="continuationSeparator" w:id="0">
    <w:p w14:paraId="6A6C2A9D" w14:textId="77777777" w:rsidR="00480C85" w:rsidRDefault="00480C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55D623" w14:textId="77777777" w:rsidR="00480C85" w:rsidRDefault="00480C85">
      <w:r>
        <w:separator/>
      </w:r>
    </w:p>
  </w:footnote>
  <w:footnote w:type="continuationSeparator" w:id="0">
    <w:p w14:paraId="687A3058" w14:textId="77777777" w:rsidR="00480C85" w:rsidRDefault="00480C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EC7BC0" w14:textId="77777777" w:rsidR="00C11E71" w:rsidRDefault="00C8699D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E60B8A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4D54429A" w14:textId="77777777" w:rsidR="00C11E71" w:rsidRDefault="00C11E71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B28DEC" w14:textId="77777777" w:rsidR="00C11E71" w:rsidRDefault="00C11E71">
    <w:pPr>
      <w:pStyle w:val="Antrats"/>
      <w:framePr w:wrap="around" w:vAnchor="text" w:hAnchor="margin" w:xAlign="center" w:y="1"/>
      <w:rPr>
        <w:rStyle w:val="Puslapionumeris"/>
      </w:rPr>
    </w:pPr>
  </w:p>
  <w:p w14:paraId="00FB9C1C" w14:textId="77777777" w:rsidR="00C11E71" w:rsidRDefault="00C11E71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B2DC7"/>
    <w:multiLevelType w:val="hybridMultilevel"/>
    <w:tmpl w:val="BAE4677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2F1B78"/>
    <w:multiLevelType w:val="hybridMultilevel"/>
    <w:tmpl w:val="05480518"/>
    <w:lvl w:ilvl="0" w:tplc="A1B4F39C">
      <w:numFmt w:val="bullet"/>
      <w:lvlText w:val="-"/>
      <w:lvlJc w:val="left"/>
      <w:pPr>
        <w:tabs>
          <w:tab w:val="num" w:pos="600"/>
        </w:tabs>
        <w:ind w:left="6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180B28"/>
    <w:multiLevelType w:val="hybridMultilevel"/>
    <w:tmpl w:val="96AAA74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B5A1A60"/>
    <w:multiLevelType w:val="hybridMultilevel"/>
    <w:tmpl w:val="8DC4401C"/>
    <w:lvl w:ilvl="0" w:tplc="58D2F954">
      <w:start w:val="1"/>
      <w:numFmt w:val="decimal"/>
      <w:lvlText w:val="%1."/>
      <w:lvlJc w:val="left"/>
      <w:pPr>
        <w:ind w:left="927" w:hanging="360"/>
      </w:pPr>
    </w:lvl>
    <w:lvl w:ilvl="1" w:tplc="04270019">
      <w:start w:val="1"/>
      <w:numFmt w:val="lowerLetter"/>
      <w:lvlText w:val="%2."/>
      <w:lvlJc w:val="left"/>
      <w:pPr>
        <w:ind w:left="1647" w:hanging="360"/>
      </w:pPr>
    </w:lvl>
    <w:lvl w:ilvl="2" w:tplc="0427001B">
      <w:start w:val="1"/>
      <w:numFmt w:val="lowerRoman"/>
      <w:lvlText w:val="%3."/>
      <w:lvlJc w:val="right"/>
      <w:pPr>
        <w:ind w:left="2367" w:hanging="180"/>
      </w:pPr>
    </w:lvl>
    <w:lvl w:ilvl="3" w:tplc="0427000F">
      <w:start w:val="1"/>
      <w:numFmt w:val="decimal"/>
      <w:lvlText w:val="%4."/>
      <w:lvlJc w:val="left"/>
      <w:pPr>
        <w:ind w:left="3087" w:hanging="360"/>
      </w:pPr>
    </w:lvl>
    <w:lvl w:ilvl="4" w:tplc="04270019">
      <w:start w:val="1"/>
      <w:numFmt w:val="lowerLetter"/>
      <w:lvlText w:val="%5."/>
      <w:lvlJc w:val="left"/>
      <w:pPr>
        <w:ind w:left="3807" w:hanging="360"/>
      </w:pPr>
    </w:lvl>
    <w:lvl w:ilvl="5" w:tplc="0427001B">
      <w:start w:val="1"/>
      <w:numFmt w:val="lowerRoman"/>
      <w:lvlText w:val="%6."/>
      <w:lvlJc w:val="right"/>
      <w:pPr>
        <w:ind w:left="4527" w:hanging="180"/>
      </w:pPr>
    </w:lvl>
    <w:lvl w:ilvl="6" w:tplc="0427000F">
      <w:start w:val="1"/>
      <w:numFmt w:val="decimal"/>
      <w:lvlText w:val="%7."/>
      <w:lvlJc w:val="left"/>
      <w:pPr>
        <w:ind w:left="5247" w:hanging="360"/>
      </w:pPr>
    </w:lvl>
    <w:lvl w:ilvl="7" w:tplc="04270019">
      <w:start w:val="1"/>
      <w:numFmt w:val="lowerLetter"/>
      <w:lvlText w:val="%8."/>
      <w:lvlJc w:val="left"/>
      <w:pPr>
        <w:ind w:left="5967" w:hanging="360"/>
      </w:pPr>
    </w:lvl>
    <w:lvl w:ilvl="8" w:tplc="0427001B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430E27C1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60124D25"/>
    <w:multiLevelType w:val="hybridMultilevel"/>
    <w:tmpl w:val="9FD06F0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CA0AB9"/>
    <w:multiLevelType w:val="multilevel"/>
    <w:tmpl w:val="A824EF74"/>
    <w:lvl w:ilvl="0">
      <w:start w:val="1"/>
      <w:numFmt w:val="decimal"/>
      <w:lvlText w:val="%1."/>
      <w:lvlJc w:val="left"/>
      <w:pPr>
        <w:ind w:left="1494" w:hanging="360"/>
      </w:pPr>
    </w:lvl>
    <w:lvl w:ilvl="1">
      <w:start w:val="1"/>
      <w:numFmt w:val="decimal"/>
      <w:isLgl/>
      <w:lvlText w:val="%1.%2"/>
      <w:lvlJc w:val="left"/>
      <w:pPr>
        <w:ind w:left="1788" w:hanging="360"/>
      </w:pPr>
    </w:lvl>
    <w:lvl w:ilvl="2">
      <w:start w:val="1"/>
      <w:numFmt w:val="decimal"/>
      <w:isLgl/>
      <w:lvlText w:val="%1.%2.%3"/>
      <w:lvlJc w:val="left"/>
      <w:pPr>
        <w:ind w:left="2442" w:hanging="720"/>
      </w:pPr>
    </w:lvl>
    <w:lvl w:ilvl="3">
      <w:start w:val="1"/>
      <w:numFmt w:val="decimal"/>
      <w:isLgl/>
      <w:lvlText w:val="%1.%2.%3.%4"/>
      <w:lvlJc w:val="left"/>
      <w:pPr>
        <w:ind w:left="2736" w:hanging="720"/>
      </w:pPr>
    </w:lvl>
    <w:lvl w:ilvl="4">
      <w:start w:val="1"/>
      <w:numFmt w:val="decimal"/>
      <w:isLgl/>
      <w:lvlText w:val="%1.%2.%3.%4.%5"/>
      <w:lvlJc w:val="left"/>
      <w:pPr>
        <w:ind w:left="3390" w:hanging="1080"/>
      </w:pPr>
    </w:lvl>
    <w:lvl w:ilvl="5">
      <w:start w:val="1"/>
      <w:numFmt w:val="decimal"/>
      <w:isLgl/>
      <w:lvlText w:val="%1.%2.%3.%4.%5.%6"/>
      <w:lvlJc w:val="left"/>
      <w:pPr>
        <w:ind w:left="3684" w:hanging="1080"/>
      </w:pPr>
    </w:lvl>
    <w:lvl w:ilvl="6">
      <w:start w:val="1"/>
      <w:numFmt w:val="decimal"/>
      <w:isLgl/>
      <w:lvlText w:val="%1.%2.%3.%4.%5.%6.%7"/>
      <w:lvlJc w:val="left"/>
      <w:pPr>
        <w:ind w:left="4338" w:hanging="1440"/>
      </w:pPr>
    </w:lvl>
    <w:lvl w:ilvl="7">
      <w:start w:val="1"/>
      <w:numFmt w:val="decimal"/>
      <w:isLgl/>
      <w:lvlText w:val="%1.%2.%3.%4.%5.%6.%7.%8"/>
      <w:lvlJc w:val="left"/>
      <w:pPr>
        <w:ind w:left="4632" w:hanging="1440"/>
      </w:pPr>
    </w:lvl>
    <w:lvl w:ilvl="8">
      <w:start w:val="1"/>
      <w:numFmt w:val="decimal"/>
      <w:isLgl/>
      <w:lvlText w:val="%1.%2.%3.%4.%5.%6.%7.%8.%9"/>
      <w:lvlJc w:val="left"/>
      <w:pPr>
        <w:ind w:left="5286" w:hanging="1800"/>
      </w:pPr>
    </w:lvl>
  </w:abstractNum>
  <w:abstractNum w:abstractNumId="7" w15:restartNumberingAfterBreak="0">
    <w:nsid w:val="78C90E3C"/>
    <w:multiLevelType w:val="hybridMultilevel"/>
    <w:tmpl w:val="B0B6D30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261F75"/>
    <w:multiLevelType w:val="hybridMultilevel"/>
    <w:tmpl w:val="3E70C44C"/>
    <w:lvl w:ilvl="0" w:tplc="A1B4F39C">
      <w:numFmt w:val="bullet"/>
      <w:lvlText w:val="-"/>
      <w:lvlJc w:val="left"/>
      <w:pPr>
        <w:tabs>
          <w:tab w:val="num" w:pos="600"/>
        </w:tabs>
        <w:ind w:left="6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320"/>
        </w:tabs>
        <w:ind w:left="13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040"/>
        </w:tabs>
        <w:ind w:left="2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60"/>
        </w:tabs>
        <w:ind w:left="2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80"/>
        </w:tabs>
        <w:ind w:left="34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00"/>
        </w:tabs>
        <w:ind w:left="4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20"/>
        </w:tabs>
        <w:ind w:left="4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640"/>
        </w:tabs>
        <w:ind w:left="56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60"/>
        </w:tabs>
        <w:ind w:left="6360" w:hanging="360"/>
      </w:pPr>
      <w:rPr>
        <w:rFonts w:ascii="Wingdings" w:hAnsi="Wingdings" w:hint="default"/>
      </w:rPr>
    </w:lvl>
  </w:abstractNum>
  <w:num w:numId="1" w16cid:durableId="2080204210">
    <w:abstractNumId w:val="4"/>
  </w:num>
  <w:num w:numId="2" w16cid:durableId="1451970092">
    <w:abstractNumId w:val="2"/>
  </w:num>
  <w:num w:numId="3" w16cid:durableId="569343686">
    <w:abstractNumId w:val="5"/>
  </w:num>
  <w:num w:numId="4" w16cid:durableId="426923059">
    <w:abstractNumId w:val="1"/>
  </w:num>
  <w:num w:numId="5" w16cid:durableId="907227047">
    <w:abstractNumId w:val="8"/>
  </w:num>
  <w:num w:numId="6" w16cid:durableId="1334410397">
    <w:abstractNumId w:val="7"/>
  </w:num>
  <w:num w:numId="7" w16cid:durableId="1677540261">
    <w:abstractNumId w:val="0"/>
  </w:num>
  <w:num w:numId="8" w16cid:durableId="42469357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77779739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1E71"/>
    <w:rsid w:val="000008C2"/>
    <w:rsid w:val="00001D2B"/>
    <w:rsid w:val="0001039F"/>
    <w:rsid w:val="0001455B"/>
    <w:rsid w:val="000201EF"/>
    <w:rsid w:val="00032B9A"/>
    <w:rsid w:val="000377F1"/>
    <w:rsid w:val="00040282"/>
    <w:rsid w:val="00050F62"/>
    <w:rsid w:val="00062DF0"/>
    <w:rsid w:val="00064207"/>
    <w:rsid w:val="00070F5A"/>
    <w:rsid w:val="000715C0"/>
    <w:rsid w:val="00086BDD"/>
    <w:rsid w:val="00087521"/>
    <w:rsid w:val="000926A4"/>
    <w:rsid w:val="00095112"/>
    <w:rsid w:val="000B38A3"/>
    <w:rsid w:val="000B3E1E"/>
    <w:rsid w:val="000C3CF1"/>
    <w:rsid w:val="000D53E8"/>
    <w:rsid w:val="000E4495"/>
    <w:rsid w:val="000F6400"/>
    <w:rsid w:val="0010125B"/>
    <w:rsid w:val="001014F0"/>
    <w:rsid w:val="00105B9F"/>
    <w:rsid w:val="00105D59"/>
    <w:rsid w:val="00121A5C"/>
    <w:rsid w:val="00121B5E"/>
    <w:rsid w:val="0012221E"/>
    <w:rsid w:val="001251F9"/>
    <w:rsid w:val="00127130"/>
    <w:rsid w:val="001440A4"/>
    <w:rsid w:val="00146EBE"/>
    <w:rsid w:val="001535CD"/>
    <w:rsid w:val="001605F8"/>
    <w:rsid w:val="00172A30"/>
    <w:rsid w:val="00184060"/>
    <w:rsid w:val="00187A9A"/>
    <w:rsid w:val="001B0784"/>
    <w:rsid w:val="001C354F"/>
    <w:rsid w:val="001C49BB"/>
    <w:rsid w:val="001D0A74"/>
    <w:rsid w:val="001E3E8F"/>
    <w:rsid w:val="001F29C4"/>
    <w:rsid w:val="0020150F"/>
    <w:rsid w:val="00204B62"/>
    <w:rsid w:val="0021569F"/>
    <w:rsid w:val="00221C46"/>
    <w:rsid w:val="00221F14"/>
    <w:rsid w:val="002334B2"/>
    <w:rsid w:val="00243349"/>
    <w:rsid w:val="002806FC"/>
    <w:rsid w:val="002979C4"/>
    <w:rsid w:val="002A0CFB"/>
    <w:rsid w:val="002A677D"/>
    <w:rsid w:val="002A7ED8"/>
    <w:rsid w:val="002B4424"/>
    <w:rsid w:val="002B78B0"/>
    <w:rsid w:val="002C47E7"/>
    <w:rsid w:val="002D7D1F"/>
    <w:rsid w:val="002E13FE"/>
    <w:rsid w:val="00302731"/>
    <w:rsid w:val="00316CE0"/>
    <w:rsid w:val="00316E84"/>
    <w:rsid w:val="00327588"/>
    <w:rsid w:val="003361C6"/>
    <w:rsid w:val="003379BA"/>
    <w:rsid w:val="00343D78"/>
    <w:rsid w:val="0034725A"/>
    <w:rsid w:val="003500B7"/>
    <w:rsid w:val="00352565"/>
    <w:rsid w:val="003570DF"/>
    <w:rsid w:val="003574B1"/>
    <w:rsid w:val="003671E2"/>
    <w:rsid w:val="00371B68"/>
    <w:rsid w:val="003830E4"/>
    <w:rsid w:val="003A123B"/>
    <w:rsid w:val="003A6E6D"/>
    <w:rsid w:val="003B6CD8"/>
    <w:rsid w:val="003C58E1"/>
    <w:rsid w:val="003E28FC"/>
    <w:rsid w:val="003E38F7"/>
    <w:rsid w:val="004101C1"/>
    <w:rsid w:val="00433A45"/>
    <w:rsid w:val="00442945"/>
    <w:rsid w:val="00443022"/>
    <w:rsid w:val="0045515E"/>
    <w:rsid w:val="00457B13"/>
    <w:rsid w:val="0046029F"/>
    <w:rsid w:val="004720E9"/>
    <w:rsid w:val="00474B58"/>
    <w:rsid w:val="00480A6F"/>
    <w:rsid w:val="00480C85"/>
    <w:rsid w:val="004946C8"/>
    <w:rsid w:val="004B2C74"/>
    <w:rsid w:val="004C032B"/>
    <w:rsid w:val="005010D4"/>
    <w:rsid w:val="005042C8"/>
    <w:rsid w:val="00506810"/>
    <w:rsid w:val="0051143D"/>
    <w:rsid w:val="005125BA"/>
    <w:rsid w:val="00513930"/>
    <w:rsid w:val="005315C5"/>
    <w:rsid w:val="00535926"/>
    <w:rsid w:val="00541C74"/>
    <w:rsid w:val="0054778B"/>
    <w:rsid w:val="005479E6"/>
    <w:rsid w:val="00547AAA"/>
    <w:rsid w:val="005510F8"/>
    <w:rsid w:val="00552FE1"/>
    <w:rsid w:val="0057637D"/>
    <w:rsid w:val="005860F2"/>
    <w:rsid w:val="005946B7"/>
    <w:rsid w:val="005A78CA"/>
    <w:rsid w:val="005C3FF7"/>
    <w:rsid w:val="005E0722"/>
    <w:rsid w:val="005E2242"/>
    <w:rsid w:val="005E7500"/>
    <w:rsid w:val="005F1A3E"/>
    <w:rsid w:val="0060289E"/>
    <w:rsid w:val="00602C65"/>
    <w:rsid w:val="00616D11"/>
    <w:rsid w:val="00633FA0"/>
    <w:rsid w:val="0064086A"/>
    <w:rsid w:val="006510E2"/>
    <w:rsid w:val="00670370"/>
    <w:rsid w:val="00694962"/>
    <w:rsid w:val="006B1196"/>
    <w:rsid w:val="006B2C32"/>
    <w:rsid w:val="006C1705"/>
    <w:rsid w:val="006D2D26"/>
    <w:rsid w:val="006E3259"/>
    <w:rsid w:val="006E32FC"/>
    <w:rsid w:val="006E592F"/>
    <w:rsid w:val="0070036E"/>
    <w:rsid w:val="0070231C"/>
    <w:rsid w:val="00702B04"/>
    <w:rsid w:val="00704C69"/>
    <w:rsid w:val="00706CD5"/>
    <w:rsid w:val="00717094"/>
    <w:rsid w:val="007342C2"/>
    <w:rsid w:val="00763988"/>
    <w:rsid w:val="00763B4B"/>
    <w:rsid w:val="00771E10"/>
    <w:rsid w:val="00777149"/>
    <w:rsid w:val="007863E9"/>
    <w:rsid w:val="007B269A"/>
    <w:rsid w:val="007E0511"/>
    <w:rsid w:val="007E6EB2"/>
    <w:rsid w:val="007F473E"/>
    <w:rsid w:val="007F57EC"/>
    <w:rsid w:val="0083134B"/>
    <w:rsid w:val="00845F2B"/>
    <w:rsid w:val="0085428D"/>
    <w:rsid w:val="00876962"/>
    <w:rsid w:val="00893641"/>
    <w:rsid w:val="008A60ED"/>
    <w:rsid w:val="008B3D09"/>
    <w:rsid w:val="008B7314"/>
    <w:rsid w:val="008C2318"/>
    <w:rsid w:val="008C7C53"/>
    <w:rsid w:val="00901D3B"/>
    <w:rsid w:val="00910A28"/>
    <w:rsid w:val="009121EB"/>
    <w:rsid w:val="00931204"/>
    <w:rsid w:val="00934641"/>
    <w:rsid w:val="00935968"/>
    <w:rsid w:val="00937E17"/>
    <w:rsid w:val="0094588E"/>
    <w:rsid w:val="009616C2"/>
    <w:rsid w:val="009626D5"/>
    <w:rsid w:val="009661D3"/>
    <w:rsid w:val="00975682"/>
    <w:rsid w:val="00975E6F"/>
    <w:rsid w:val="00977894"/>
    <w:rsid w:val="00993CAA"/>
    <w:rsid w:val="009951DC"/>
    <w:rsid w:val="00996396"/>
    <w:rsid w:val="009965A5"/>
    <w:rsid w:val="009A75C4"/>
    <w:rsid w:val="009B03F1"/>
    <w:rsid w:val="009B3648"/>
    <w:rsid w:val="009B47AA"/>
    <w:rsid w:val="009D0F18"/>
    <w:rsid w:val="009E0149"/>
    <w:rsid w:val="00A13836"/>
    <w:rsid w:val="00A24CCA"/>
    <w:rsid w:val="00A30444"/>
    <w:rsid w:val="00A46314"/>
    <w:rsid w:val="00A47CF8"/>
    <w:rsid w:val="00A5634E"/>
    <w:rsid w:val="00A6198D"/>
    <w:rsid w:val="00A62070"/>
    <w:rsid w:val="00A8559C"/>
    <w:rsid w:val="00A964CA"/>
    <w:rsid w:val="00AA05D4"/>
    <w:rsid w:val="00AB49D4"/>
    <w:rsid w:val="00AE693B"/>
    <w:rsid w:val="00AF14A7"/>
    <w:rsid w:val="00AF780E"/>
    <w:rsid w:val="00B206FD"/>
    <w:rsid w:val="00B21E30"/>
    <w:rsid w:val="00B23392"/>
    <w:rsid w:val="00B24595"/>
    <w:rsid w:val="00B251C0"/>
    <w:rsid w:val="00B37FE4"/>
    <w:rsid w:val="00B44504"/>
    <w:rsid w:val="00B528E1"/>
    <w:rsid w:val="00B57576"/>
    <w:rsid w:val="00B60C9F"/>
    <w:rsid w:val="00B71D37"/>
    <w:rsid w:val="00B77C5B"/>
    <w:rsid w:val="00B8264E"/>
    <w:rsid w:val="00B854D7"/>
    <w:rsid w:val="00BC2819"/>
    <w:rsid w:val="00BC68EF"/>
    <w:rsid w:val="00C077A6"/>
    <w:rsid w:val="00C11E71"/>
    <w:rsid w:val="00C33F20"/>
    <w:rsid w:val="00C4036B"/>
    <w:rsid w:val="00C45B8D"/>
    <w:rsid w:val="00C57954"/>
    <w:rsid w:val="00C62CDC"/>
    <w:rsid w:val="00C74AA8"/>
    <w:rsid w:val="00C74BB4"/>
    <w:rsid w:val="00C76949"/>
    <w:rsid w:val="00C81080"/>
    <w:rsid w:val="00C8699D"/>
    <w:rsid w:val="00CA335A"/>
    <w:rsid w:val="00CB5848"/>
    <w:rsid w:val="00CC03E7"/>
    <w:rsid w:val="00CC0886"/>
    <w:rsid w:val="00CD52FB"/>
    <w:rsid w:val="00CE3026"/>
    <w:rsid w:val="00D04109"/>
    <w:rsid w:val="00D071FD"/>
    <w:rsid w:val="00D16E32"/>
    <w:rsid w:val="00D225B4"/>
    <w:rsid w:val="00D26157"/>
    <w:rsid w:val="00D43BCE"/>
    <w:rsid w:val="00D456A6"/>
    <w:rsid w:val="00D46213"/>
    <w:rsid w:val="00D46F8F"/>
    <w:rsid w:val="00D5329C"/>
    <w:rsid w:val="00D566AE"/>
    <w:rsid w:val="00D96B30"/>
    <w:rsid w:val="00DC04D0"/>
    <w:rsid w:val="00DC5EEF"/>
    <w:rsid w:val="00DE0912"/>
    <w:rsid w:val="00E0250E"/>
    <w:rsid w:val="00E21454"/>
    <w:rsid w:val="00E312ED"/>
    <w:rsid w:val="00E333D0"/>
    <w:rsid w:val="00E444CC"/>
    <w:rsid w:val="00E60929"/>
    <w:rsid w:val="00E60B8A"/>
    <w:rsid w:val="00E744B6"/>
    <w:rsid w:val="00EB0809"/>
    <w:rsid w:val="00EB49F7"/>
    <w:rsid w:val="00EC030E"/>
    <w:rsid w:val="00ED020C"/>
    <w:rsid w:val="00EF34CB"/>
    <w:rsid w:val="00EF352A"/>
    <w:rsid w:val="00F008B5"/>
    <w:rsid w:val="00F22113"/>
    <w:rsid w:val="00F25C9A"/>
    <w:rsid w:val="00F27747"/>
    <w:rsid w:val="00F3694B"/>
    <w:rsid w:val="00F41530"/>
    <w:rsid w:val="00F50572"/>
    <w:rsid w:val="00F549D2"/>
    <w:rsid w:val="00F57F93"/>
    <w:rsid w:val="00F72C1F"/>
    <w:rsid w:val="00F744A5"/>
    <w:rsid w:val="00F74FC7"/>
    <w:rsid w:val="00F80D7F"/>
    <w:rsid w:val="00F915F1"/>
    <w:rsid w:val="00FC1FFA"/>
    <w:rsid w:val="00FD1344"/>
    <w:rsid w:val="00FD6784"/>
    <w:rsid w:val="00FF1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86F14F"/>
  <w15:docId w15:val="{FA21F96B-C231-4C7C-B07F-C0DAC6586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uiPriority="1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prastasis">
    <w:name w:val="Normal"/>
    <w:qFormat/>
    <w:rsid w:val="00121B5E"/>
    <w:rPr>
      <w:sz w:val="24"/>
    </w:rPr>
  </w:style>
  <w:style w:type="paragraph" w:styleId="Antrat1">
    <w:name w:val="heading 1"/>
    <w:basedOn w:val="prastasis"/>
    <w:next w:val="prastasis"/>
    <w:qFormat/>
    <w:rsid w:val="00C11E71"/>
    <w:pPr>
      <w:keepNext/>
      <w:jc w:val="center"/>
      <w:outlineLvl w:val="0"/>
    </w:pPr>
    <w:rPr>
      <w:b/>
      <w:lang w:val="en-US"/>
    </w:rPr>
  </w:style>
  <w:style w:type="paragraph" w:styleId="Antrat3">
    <w:name w:val="heading 3"/>
    <w:basedOn w:val="prastasis"/>
    <w:next w:val="prastasis"/>
    <w:qFormat/>
    <w:rsid w:val="00C11E71"/>
    <w:pPr>
      <w:keepNext/>
      <w:jc w:val="center"/>
      <w:outlineLvl w:val="2"/>
    </w:pPr>
    <w:rPr>
      <w:b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C11E71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rsid w:val="00C11E71"/>
    <w:pPr>
      <w:tabs>
        <w:tab w:val="center" w:pos="4153"/>
        <w:tab w:val="right" w:pos="8306"/>
      </w:tabs>
    </w:pPr>
  </w:style>
  <w:style w:type="character" w:styleId="Hipersaitas">
    <w:name w:val="Hyperlink"/>
    <w:rsid w:val="00C11E71"/>
    <w:rPr>
      <w:color w:val="auto"/>
      <w:u w:val="none"/>
    </w:rPr>
  </w:style>
  <w:style w:type="character" w:styleId="Puslapionumeris">
    <w:name w:val="page number"/>
    <w:basedOn w:val="Numatytasispastraiposriftas"/>
    <w:rsid w:val="00C11E71"/>
  </w:style>
  <w:style w:type="paragraph" w:styleId="Pagrindiniotekstotrauka">
    <w:name w:val="Body Text Indent"/>
    <w:basedOn w:val="prastasis"/>
    <w:rsid w:val="00C11E71"/>
    <w:pPr>
      <w:ind w:firstLine="851"/>
    </w:pPr>
  </w:style>
  <w:style w:type="paragraph" w:styleId="Pagrindinistekstas">
    <w:name w:val="Body Text"/>
    <w:basedOn w:val="prastasis"/>
    <w:rsid w:val="00C11E71"/>
    <w:pPr>
      <w:jc w:val="both"/>
    </w:pPr>
  </w:style>
  <w:style w:type="paragraph" w:styleId="Pavadinimas">
    <w:name w:val="Title"/>
    <w:basedOn w:val="prastasis"/>
    <w:qFormat/>
    <w:rsid w:val="00C11E71"/>
    <w:pPr>
      <w:jc w:val="center"/>
    </w:pPr>
    <w:rPr>
      <w:b/>
      <w:bCs/>
      <w:szCs w:val="24"/>
      <w:lang w:val="en-US"/>
    </w:rPr>
  </w:style>
  <w:style w:type="paragraph" w:styleId="Pagrindiniotekstotrauka2">
    <w:name w:val="Body Text Indent 2"/>
    <w:basedOn w:val="prastasis"/>
    <w:rsid w:val="00C11E71"/>
    <w:pPr>
      <w:spacing w:before="120" w:after="120"/>
      <w:ind w:firstLine="720"/>
      <w:jc w:val="both"/>
    </w:pPr>
    <w:rPr>
      <w:szCs w:val="24"/>
    </w:rPr>
  </w:style>
  <w:style w:type="paragraph" w:styleId="Pagrindinistekstas2">
    <w:name w:val="Body Text 2"/>
    <w:basedOn w:val="prastasis"/>
    <w:rsid w:val="00C11E71"/>
    <w:pPr>
      <w:jc w:val="both"/>
    </w:pPr>
    <w:rPr>
      <w:sz w:val="22"/>
    </w:rPr>
  </w:style>
  <w:style w:type="character" w:customStyle="1" w:styleId="AntratsDiagrama">
    <w:name w:val="Antraštės Diagrama"/>
    <w:basedOn w:val="Numatytasispastraiposriftas"/>
    <w:link w:val="Antrats"/>
    <w:rsid w:val="00146EBE"/>
    <w:rPr>
      <w:sz w:val="24"/>
    </w:rPr>
  </w:style>
  <w:style w:type="paragraph" w:styleId="Sraopastraipa">
    <w:name w:val="List Paragraph"/>
    <w:basedOn w:val="prastasis"/>
    <w:uiPriority w:val="1"/>
    <w:qFormat/>
    <w:rsid w:val="00E312ED"/>
    <w:pPr>
      <w:ind w:left="720"/>
      <w:contextualSpacing/>
    </w:pPr>
  </w:style>
  <w:style w:type="character" w:styleId="Komentaronuoroda">
    <w:name w:val="annotation reference"/>
    <w:basedOn w:val="Numatytasispastraiposriftas"/>
    <w:rsid w:val="00616D11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rsid w:val="00616D11"/>
    <w:rPr>
      <w:sz w:val="20"/>
    </w:rPr>
  </w:style>
  <w:style w:type="character" w:customStyle="1" w:styleId="KomentarotekstasDiagrama">
    <w:name w:val="Komentaro tekstas Diagrama"/>
    <w:basedOn w:val="Numatytasispastraiposriftas"/>
    <w:link w:val="Komentarotekstas"/>
    <w:rsid w:val="00616D11"/>
  </w:style>
  <w:style w:type="paragraph" w:styleId="Komentarotema">
    <w:name w:val="annotation subject"/>
    <w:basedOn w:val="Komentarotekstas"/>
    <w:next w:val="Komentarotekstas"/>
    <w:link w:val="KomentarotemaDiagrama"/>
    <w:rsid w:val="00616D11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rsid w:val="00616D1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92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3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atsakymas.dot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atsakymas</Template>
  <TotalTime>31</TotalTime>
  <Pages>4</Pages>
  <Words>815</Words>
  <Characters>4650</Characters>
  <Application>Microsoft Office Word</Application>
  <DocSecurity>0</DocSecurity>
  <Lines>38</Lines>
  <Paragraphs>10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Del</vt:lpstr>
    </vt:vector>
  </TitlesOfParts>
  <Company>Sveikatos apsaugos ministerija</Company>
  <LinksUpToDate>false</LinksUpToDate>
  <CharactersWithSpaces>5455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Del</dc:title>
  <dc:creator>Egle</dc:creator>
  <cp:lastModifiedBy>Žydrūnas Statkus</cp:lastModifiedBy>
  <cp:revision>17</cp:revision>
  <cp:lastPrinted>2024-05-02T05:46:00Z</cp:lastPrinted>
  <dcterms:created xsi:type="dcterms:W3CDTF">2025-04-28T13:13:00Z</dcterms:created>
  <dcterms:modified xsi:type="dcterms:W3CDTF">2025-09-11T06:40:00Z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7c9532fa9975a6db0fe3bfadc397fcdeaa9a9161e3a88d5d16b2c9097befd609</vt:lpwstr>
  </property>
</Properties>
</file>