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275EF" w14:textId="77777777" w:rsidR="00C11E71" w:rsidRDefault="00C11E71"/>
    <w:p w14:paraId="7A833E9E" w14:textId="279B39B9" w:rsidR="00D456A6" w:rsidRDefault="00EF173C" w:rsidP="00D456A6">
      <w:pPr>
        <w:jc w:val="center"/>
        <w:rPr>
          <w:lang w:val="en-US"/>
        </w:rPr>
      </w:pPr>
      <w:r>
        <w:rPr>
          <w:noProof/>
        </w:rPr>
        <w:drawing>
          <wp:inline distT="0" distB="0" distL="0" distR="0" wp14:anchorId="416E3B00" wp14:editId="41230983">
            <wp:extent cx="542925" cy="66675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0629B7" w14:textId="77777777" w:rsidR="00D456A6" w:rsidRDefault="00D456A6" w:rsidP="00D456A6">
      <w:pPr>
        <w:jc w:val="center"/>
        <w:rPr>
          <w:b/>
          <w:bCs/>
          <w:lang w:val="en-US"/>
        </w:rPr>
      </w:pPr>
    </w:p>
    <w:p w14:paraId="3F7AFDC3" w14:textId="77777777" w:rsidR="00D456A6" w:rsidRDefault="00D456A6" w:rsidP="00D456A6">
      <w:pPr>
        <w:jc w:val="center"/>
        <w:rPr>
          <w:b/>
        </w:rPr>
      </w:pPr>
      <w:r>
        <w:rPr>
          <w:b/>
          <w:lang w:val="en-US"/>
        </w:rPr>
        <w:t xml:space="preserve">JURBARKO RAJONO </w:t>
      </w:r>
      <w:r>
        <w:rPr>
          <w:b/>
        </w:rPr>
        <w:t xml:space="preserve">SAVIVALDYBĖS ADMINISTRACIJOS </w:t>
      </w:r>
    </w:p>
    <w:p w14:paraId="6C660917" w14:textId="77777777" w:rsidR="00D456A6" w:rsidRDefault="00D456A6" w:rsidP="00D456A6">
      <w:pPr>
        <w:jc w:val="center"/>
        <w:rPr>
          <w:b/>
        </w:rPr>
      </w:pPr>
      <w:r>
        <w:rPr>
          <w:b/>
        </w:rPr>
        <w:t>DIREKTORIUS</w:t>
      </w:r>
    </w:p>
    <w:p w14:paraId="21779CBC" w14:textId="77777777" w:rsidR="00D456A6" w:rsidRDefault="00D456A6" w:rsidP="00D456A6">
      <w:pPr>
        <w:rPr>
          <w:lang w:val="en-US"/>
        </w:rPr>
      </w:pPr>
    </w:p>
    <w:p w14:paraId="04C4A900" w14:textId="77777777" w:rsidR="00D456A6" w:rsidRDefault="00D456A6"/>
    <w:p w14:paraId="07940A2B" w14:textId="77777777" w:rsidR="00D456A6" w:rsidRDefault="00D456A6"/>
    <w:tbl>
      <w:tblPr>
        <w:tblW w:w="9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54"/>
      </w:tblGrid>
      <w:tr w:rsidR="00D456A6" w14:paraId="7DAAD58B" w14:textId="77777777" w:rsidTr="00091598">
        <w:trPr>
          <w:cantSplit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</w:tcPr>
          <w:p w14:paraId="5556CAB1" w14:textId="77777777" w:rsidR="00D456A6" w:rsidRDefault="00D456A6" w:rsidP="00091598">
            <w:pPr>
              <w:pStyle w:val="Antrat1"/>
              <w:rPr>
                <w:caps/>
                <w:szCs w:val="24"/>
                <w:lang w:val="lt-LT"/>
              </w:rPr>
            </w:pPr>
            <w:r>
              <w:rPr>
                <w:caps/>
                <w:szCs w:val="24"/>
                <w:lang w:val="lt-LT"/>
              </w:rPr>
              <w:t>ĮSAKYMAS</w:t>
            </w:r>
          </w:p>
        </w:tc>
      </w:tr>
      <w:tr w:rsidR="001A03A3" w:rsidRPr="001A03A3" w14:paraId="3054B0E6" w14:textId="77777777" w:rsidTr="006F4F06">
        <w:trPr>
          <w:cantSplit/>
          <w:trHeight w:val="441"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</w:tcPr>
          <w:p w14:paraId="1DCF2F42" w14:textId="1E1E3571" w:rsidR="00D456A6" w:rsidRPr="001A03A3" w:rsidRDefault="006F4F06" w:rsidP="00091598">
            <w:pPr>
              <w:pStyle w:val="Antrats"/>
              <w:tabs>
                <w:tab w:val="clear" w:pos="4153"/>
                <w:tab w:val="clear" w:pos="8306"/>
              </w:tabs>
              <w:jc w:val="center"/>
              <w:rPr>
                <w:b/>
                <w:caps/>
              </w:rPr>
            </w:pPr>
            <w:r w:rsidRPr="001A03A3">
              <w:rPr>
                <w:b/>
                <w:caps/>
              </w:rPr>
              <w:t xml:space="preserve">Dėl </w:t>
            </w:r>
            <w:r w:rsidR="00D55F0A">
              <w:rPr>
                <w:b/>
                <w:caps/>
              </w:rPr>
              <w:t xml:space="preserve">JURBARKO RAJONO SAVIVALDYBĖS 2025 METŲ GYVENTOJŲ ŠVIETIMO CIVILINĖS SAUGOS SRITYJE PLANO </w:t>
            </w:r>
            <w:r w:rsidRPr="001A03A3">
              <w:rPr>
                <w:b/>
                <w:caps/>
              </w:rPr>
              <w:t>patvirtinimo</w:t>
            </w:r>
          </w:p>
        </w:tc>
      </w:tr>
      <w:tr w:rsidR="00D456A6" w14:paraId="4659988D" w14:textId="77777777" w:rsidTr="00091598">
        <w:trPr>
          <w:cantSplit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</w:tcPr>
          <w:p w14:paraId="3C132AB1" w14:textId="77777777" w:rsidR="00D456A6" w:rsidRDefault="00D456A6" w:rsidP="00091598">
            <w:pPr>
              <w:pStyle w:val="Antrats"/>
              <w:tabs>
                <w:tab w:val="clear" w:pos="4153"/>
                <w:tab w:val="clear" w:pos="8306"/>
              </w:tabs>
              <w:jc w:val="center"/>
              <w:rPr>
                <w:b/>
                <w:caps/>
              </w:rPr>
            </w:pPr>
          </w:p>
        </w:tc>
      </w:tr>
      <w:tr w:rsidR="00D456A6" w14:paraId="48907D22" w14:textId="77777777" w:rsidTr="00091598">
        <w:trPr>
          <w:cantSplit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</w:tcPr>
          <w:p w14:paraId="763E214D" w14:textId="1EFAD363" w:rsidR="00D456A6" w:rsidRDefault="006F4F06" w:rsidP="00091598">
            <w:pPr>
              <w:pStyle w:val="Antrats"/>
              <w:tabs>
                <w:tab w:val="clear" w:pos="4153"/>
                <w:tab w:val="clear" w:pos="8306"/>
              </w:tabs>
              <w:jc w:val="center"/>
              <w:rPr>
                <w:b/>
                <w:caps/>
              </w:rPr>
            </w:pPr>
            <w:r>
              <w:t>202</w:t>
            </w:r>
            <w:r w:rsidR="00C524B6">
              <w:t>5</w:t>
            </w:r>
            <w:r>
              <w:t xml:space="preserve"> m. </w:t>
            </w:r>
            <w:r w:rsidR="00D55F0A">
              <w:t>balandži</w:t>
            </w:r>
            <w:r>
              <w:t xml:space="preserve">o  </w:t>
            </w:r>
            <w:r w:rsidR="00723D28">
              <w:t>24</w:t>
            </w:r>
            <w:r>
              <w:t xml:space="preserve">     d.</w:t>
            </w:r>
            <w:r w:rsidR="00D456A6">
              <w:t xml:space="preserve"> Nr. </w:t>
            </w:r>
            <w:r>
              <w:t>O1-</w:t>
            </w:r>
            <w:r w:rsidR="00723D28">
              <w:t>2.1-298</w:t>
            </w:r>
          </w:p>
        </w:tc>
      </w:tr>
      <w:tr w:rsidR="00D456A6" w14:paraId="05D55ABB" w14:textId="77777777" w:rsidTr="00091598">
        <w:trPr>
          <w:cantSplit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</w:tcPr>
          <w:p w14:paraId="6A1D6C6C" w14:textId="77777777" w:rsidR="00D456A6" w:rsidRDefault="00D456A6" w:rsidP="00091598">
            <w:pPr>
              <w:jc w:val="center"/>
            </w:pPr>
            <w:r>
              <w:t>Jurbarkas</w:t>
            </w:r>
          </w:p>
        </w:tc>
      </w:tr>
    </w:tbl>
    <w:p w14:paraId="65067632" w14:textId="77777777" w:rsidR="00C11E71" w:rsidRDefault="00C11E71"/>
    <w:p w14:paraId="43F15A32" w14:textId="77777777" w:rsidR="00C11E71" w:rsidRDefault="00C11E71">
      <w:pPr>
        <w:jc w:val="both"/>
      </w:pPr>
    </w:p>
    <w:p w14:paraId="7CA631A6" w14:textId="55A4FFCC" w:rsidR="00D55F0A" w:rsidRDefault="00D73DF4" w:rsidP="00057413">
      <w:pPr>
        <w:ind w:firstLine="709"/>
        <w:jc w:val="both"/>
        <w:rPr>
          <w:color w:val="000000"/>
        </w:rPr>
      </w:pPr>
      <w:r w:rsidRPr="00611AC3">
        <w:rPr>
          <w:color w:val="000000"/>
        </w:rPr>
        <w:t xml:space="preserve">Vadovaudamasi </w:t>
      </w:r>
      <w:r w:rsidR="00D55F0A">
        <w:rPr>
          <w:color w:val="000000"/>
        </w:rPr>
        <w:t xml:space="preserve">Lietuvos Respublikos krizių valdymo ir civilinės saugos įstatymo 13 straipsnio 3 dalies 2 ir 5 punktais bei Gyventojų švietimo </w:t>
      </w:r>
      <w:r w:rsidR="00F839C4">
        <w:rPr>
          <w:color w:val="000000"/>
        </w:rPr>
        <w:t xml:space="preserve">civilinės saugos klausimais tvarkos aprašo, patvirtinto Priešgaisrinės apsaugos ir gelbėjimo departamento prie Vidaus reikalų ministerijos direktoriaus 2024 m. kovo 20 d. įsakymu Nr. </w:t>
      </w:r>
      <w:r w:rsidR="00F839C4" w:rsidRPr="00F839C4">
        <w:rPr>
          <w:color w:val="000000"/>
        </w:rPr>
        <w:t>1-183 /2024 (1.4 E)</w:t>
      </w:r>
      <w:r w:rsidR="00F839C4">
        <w:rPr>
          <w:color w:val="000000"/>
        </w:rPr>
        <w:t xml:space="preserve"> „Dėl gyventojų švietimo civilinės saugos klausimais tvarkos aprašo patvirtinimo“, 6 ir 8 punktais,</w:t>
      </w:r>
    </w:p>
    <w:p w14:paraId="63E2638E" w14:textId="342C4F9C" w:rsidR="00D73DF4" w:rsidRPr="001A03A3" w:rsidRDefault="00816B3F" w:rsidP="00D73DF4">
      <w:pPr>
        <w:ind w:firstLine="709"/>
        <w:jc w:val="both"/>
      </w:pPr>
      <w:r w:rsidRPr="00816B3F">
        <w:rPr>
          <w:spacing w:val="60"/>
        </w:rPr>
        <w:t>t</w:t>
      </w:r>
      <w:r w:rsidR="00D73DF4" w:rsidRPr="00816B3F">
        <w:rPr>
          <w:spacing w:val="60"/>
        </w:rPr>
        <w:t>virtinu</w:t>
      </w:r>
      <w:r w:rsidR="00D73DF4" w:rsidRPr="001A03A3">
        <w:t xml:space="preserve"> </w:t>
      </w:r>
      <w:r>
        <w:t>Jurbarko rajono savivaldybės 2025 metų gyventojų švietimo civilinės saugos srityje planą</w:t>
      </w:r>
      <w:r w:rsidR="00D73DF4" w:rsidRPr="001A03A3">
        <w:t xml:space="preserve"> (pridedama).</w:t>
      </w:r>
    </w:p>
    <w:p w14:paraId="247A0C4B" w14:textId="77777777" w:rsidR="00D73DF4" w:rsidRPr="00611AC3" w:rsidRDefault="00D73DF4" w:rsidP="00D73DF4">
      <w:pPr>
        <w:jc w:val="both"/>
      </w:pPr>
      <w:r w:rsidRPr="00611AC3">
        <w:rPr>
          <w:color w:val="000000"/>
        </w:rPr>
        <w:tab/>
        <w:t>Šis įsakymas gali būti skundžiamas Lietuvos Respublikos administracinių bylų teisenos įstatymo tvarka.</w:t>
      </w:r>
    </w:p>
    <w:p w14:paraId="79366D2A" w14:textId="77777777" w:rsidR="00C11E71" w:rsidRDefault="00C11E71">
      <w:pPr>
        <w:jc w:val="both"/>
      </w:pPr>
    </w:p>
    <w:p w14:paraId="3806CEE2" w14:textId="77777777" w:rsidR="00C11E71" w:rsidRDefault="00C11E71">
      <w:pPr>
        <w:jc w:val="both"/>
      </w:pPr>
    </w:p>
    <w:p w14:paraId="783B79DB" w14:textId="77777777" w:rsidR="00C11E71" w:rsidRDefault="00C11E71">
      <w:pPr>
        <w:jc w:val="both"/>
      </w:pPr>
    </w:p>
    <w:p w14:paraId="1CBECAE2" w14:textId="0145E958" w:rsidR="00C11E71" w:rsidRDefault="006F4F06">
      <w:pPr>
        <w:jc w:val="both"/>
      </w:pPr>
      <w:r>
        <w:t xml:space="preserve">Administracijos direktorė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Rūta Vančienė</w:t>
      </w:r>
    </w:p>
    <w:p w14:paraId="5E7A118C" w14:textId="77777777" w:rsidR="00C11E71" w:rsidRDefault="00C11E71">
      <w:pPr>
        <w:jc w:val="both"/>
      </w:pPr>
    </w:p>
    <w:tbl>
      <w:tblPr>
        <w:tblW w:w="9531" w:type="dxa"/>
        <w:tblInd w:w="108" w:type="dxa"/>
        <w:tblLook w:val="0000" w:firstRow="0" w:lastRow="0" w:firstColumn="0" w:lastColumn="0" w:noHBand="0" w:noVBand="0"/>
      </w:tblPr>
      <w:tblGrid>
        <w:gridCol w:w="4410"/>
        <w:gridCol w:w="5121"/>
      </w:tblGrid>
      <w:tr w:rsidR="00C11E71" w14:paraId="4F13EE99" w14:textId="77777777" w:rsidTr="006F4F06">
        <w:trPr>
          <w:trHeight w:val="180"/>
        </w:trPr>
        <w:tc>
          <w:tcPr>
            <w:tcW w:w="4410" w:type="dxa"/>
          </w:tcPr>
          <w:p w14:paraId="0C0012B6" w14:textId="06E1D090" w:rsidR="00C11E71" w:rsidRDefault="00C11E71"/>
        </w:tc>
        <w:tc>
          <w:tcPr>
            <w:tcW w:w="5121" w:type="dxa"/>
          </w:tcPr>
          <w:p w14:paraId="79DA8457" w14:textId="3308863F" w:rsidR="00C11E71" w:rsidRDefault="00C11E71">
            <w:pPr>
              <w:jc w:val="right"/>
            </w:pPr>
          </w:p>
        </w:tc>
      </w:tr>
    </w:tbl>
    <w:p w14:paraId="2583AF99" w14:textId="2730BB48" w:rsidR="00C11E71" w:rsidRDefault="00C11E71">
      <w:pPr>
        <w:jc w:val="both"/>
      </w:pPr>
    </w:p>
    <w:p w14:paraId="35A9BC36" w14:textId="77777777" w:rsidR="006F4F06" w:rsidRDefault="006F4F06">
      <w:pPr>
        <w:jc w:val="both"/>
      </w:pPr>
    </w:p>
    <w:p w14:paraId="425FD0E2" w14:textId="77777777" w:rsidR="006F4F06" w:rsidRDefault="006F4F06">
      <w:pPr>
        <w:jc w:val="both"/>
      </w:pPr>
    </w:p>
    <w:p w14:paraId="47F44F7B" w14:textId="77777777" w:rsidR="00C11E71" w:rsidRDefault="00C11E71"/>
    <w:p w14:paraId="029A05CB" w14:textId="77777777" w:rsidR="00C11E71" w:rsidRDefault="00C11E71"/>
    <w:p w14:paraId="69DCE3A2" w14:textId="77777777" w:rsidR="00C11E71" w:rsidRDefault="00C11E71"/>
    <w:p w14:paraId="5A15A21B" w14:textId="77777777" w:rsidR="00D73DF4" w:rsidRDefault="00D73DF4"/>
    <w:p w14:paraId="70FB0ABD" w14:textId="77777777" w:rsidR="00B24DFB" w:rsidRDefault="00B24DFB"/>
    <w:p w14:paraId="1C949723" w14:textId="77777777" w:rsidR="00B24DFB" w:rsidRDefault="00B24DFB"/>
    <w:p w14:paraId="6BF790F0" w14:textId="77777777" w:rsidR="00B24DFB" w:rsidRDefault="00B24DFB"/>
    <w:p w14:paraId="0AF8D801" w14:textId="0B76E9E4" w:rsidR="00C11E71" w:rsidRDefault="00E60B8A">
      <w:r>
        <w:t>Parengė</w:t>
      </w:r>
    </w:p>
    <w:p w14:paraId="07834AF3" w14:textId="77777777" w:rsidR="00C11E71" w:rsidRDefault="00C11E71"/>
    <w:p w14:paraId="50767BBE" w14:textId="6A08F3F7" w:rsidR="00C11E71" w:rsidRDefault="00816B3F">
      <w:pPr>
        <w:pStyle w:val="Antrats"/>
        <w:tabs>
          <w:tab w:val="clear" w:pos="4153"/>
          <w:tab w:val="clear" w:pos="8306"/>
        </w:tabs>
        <w:rPr>
          <w:lang w:eastAsia="de-DE"/>
        </w:rPr>
      </w:pPr>
      <w:r>
        <w:rPr>
          <w:lang w:eastAsia="de-DE"/>
        </w:rPr>
        <w:t>Martynas Kursevičius</w:t>
      </w:r>
    </w:p>
    <w:p w14:paraId="6C75FA24" w14:textId="3753A0BB" w:rsidR="00C11E71" w:rsidRDefault="00B24DFB">
      <w:pPr>
        <w:pStyle w:val="Antrats"/>
        <w:tabs>
          <w:tab w:val="clear" w:pos="4153"/>
          <w:tab w:val="clear" w:pos="8306"/>
        </w:tabs>
      </w:pPr>
      <w:r>
        <w:t>2025-0</w:t>
      </w:r>
      <w:r w:rsidR="00816B3F">
        <w:t>4</w:t>
      </w:r>
      <w:r>
        <w:t>-</w:t>
      </w:r>
    </w:p>
    <w:p w14:paraId="6E4F09DB" w14:textId="3A5C8338" w:rsidR="00B06138" w:rsidRDefault="00D73DF4" w:rsidP="00D73DF4">
      <w:pPr>
        <w:ind w:left="5529"/>
        <w:rPr>
          <w:rFonts w:eastAsia="Calibri"/>
          <w:color w:val="000000"/>
          <w:szCs w:val="24"/>
        </w:rPr>
      </w:pPr>
      <w:r>
        <w:rPr>
          <w:rFonts w:eastAsia="Calibri"/>
          <w:color w:val="000000"/>
          <w:szCs w:val="24"/>
        </w:rPr>
        <w:t xml:space="preserve">  </w:t>
      </w:r>
    </w:p>
    <w:p w14:paraId="60E555F8" w14:textId="77777777" w:rsidR="00816B3F" w:rsidRDefault="00816B3F" w:rsidP="00D73DF4">
      <w:pPr>
        <w:ind w:left="5529"/>
        <w:rPr>
          <w:rFonts w:eastAsia="Calibri"/>
          <w:color w:val="000000"/>
          <w:szCs w:val="24"/>
        </w:rPr>
        <w:sectPr w:rsidR="00816B3F" w:rsidSect="00033849">
          <w:headerReference w:type="even" r:id="rId8"/>
          <w:headerReference w:type="default" r:id="rId9"/>
          <w:pgSz w:w="11906" w:h="16838" w:code="9"/>
          <w:pgMar w:top="1134" w:right="567" w:bottom="1134" w:left="1701" w:header="1134" w:footer="726" w:gutter="0"/>
          <w:cols w:space="1296"/>
          <w:titlePg/>
          <w:docGrid w:linePitch="360"/>
        </w:sectPr>
      </w:pPr>
    </w:p>
    <w:p w14:paraId="10361BC7" w14:textId="36B23C80" w:rsidR="00816B3F" w:rsidRDefault="009E2138" w:rsidP="009E2138">
      <w:pPr>
        <w:ind w:left="11482"/>
        <w:rPr>
          <w:rFonts w:eastAsia="Calibri"/>
          <w:color w:val="000000"/>
          <w:szCs w:val="24"/>
        </w:rPr>
      </w:pPr>
      <w:r>
        <w:rPr>
          <w:rFonts w:eastAsia="Calibri"/>
          <w:color w:val="000000"/>
          <w:szCs w:val="24"/>
        </w:rPr>
        <w:lastRenderedPageBreak/>
        <w:t>PATVIRTINTA</w:t>
      </w:r>
    </w:p>
    <w:p w14:paraId="30F5E7BB" w14:textId="77777777" w:rsidR="009E2138" w:rsidRDefault="009E2138" w:rsidP="009E2138">
      <w:pPr>
        <w:ind w:left="11482"/>
        <w:rPr>
          <w:rFonts w:eastAsia="Calibri"/>
          <w:color w:val="000000"/>
          <w:szCs w:val="24"/>
        </w:rPr>
      </w:pPr>
      <w:r>
        <w:rPr>
          <w:rFonts w:eastAsia="Calibri"/>
          <w:color w:val="000000"/>
          <w:szCs w:val="24"/>
        </w:rPr>
        <w:t xml:space="preserve">Jurbarko rajono savivaldybės </w:t>
      </w:r>
    </w:p>
    <w:p w14:paraId="03D097C8" w14:textId="272AD339" w:rsidR="009E2138" w:rsidRDefault="009E2138" w:rsidP="009E2138">
      <w:pPr>
        <w:ind w:left="11482"/>
        <w:rPr>
          <w:rFonts w:eastAsia="Calibri"/>
          <w:color w:val="000000"/>
          <w:szCs w:val="24"/>
        </w:rPr>
      </w:pPr>
      <w:r>
        <w:rPr>
          <w:rFonts w:eastAsia="Calibri"/>
          <w:color w:val="000000"/>
          <w:szCs w:val="24"/>
        </w:rPr>
        <w:t>administracijos  direktoriaus</w:t>
      </w:r>
    </w:p>
    <w:p w14:paraId="3B0C8AB4" w14:textId="16EDD2E0" w:rsidR="009E2138" w:rsidRDefault="009E2138" w:rsidP="009E2138">
      <w:pPr>
        <w:ind w:left="11482"/>
        <w:rPr>
          <w:rFonts w:eastAsia="Calibri"/>
          <w:color w:val="000000"/>
          <w:szCs w:val="24"/>
        </w:rPr>
      </w:pPr>
      <w:r>
        <w:rPr>
          <w:rFonts w:eastAsia="Calibri"/>
          <w:color w:val="000000"/>
          <w:szCs w:val="24"/>
        </w:rPr>
        <w:t>2025 m. balandžio       d.</w:t>
      </w:r>
    </w:p>
    <w:p w14:paraId="1D0BA508" w14:textId="0429EEBC" w:rsidR="009E2138" w:rsidRDefault="009E2138" w:rsidP="009E2138">
      <w:pPr>
        <w:ind w:left="11482"/>
        <w:rPr>
          <w:rFonts w:eastAsia="Calibri"/>
          <w:color w:val="000000"/>
          <w:szCs w:val="24"/>
        </w:rPr>
      </w:pPr>
      <w:r>
        <w:rPr>
          <w:rFonts w:eastAsia="Calibri"/>
          <w:color w:val="000000"/>
          <w:szCs w:val="24"/>
        </w:rPr>
        <w:t>įsakymu Nr. O1-</w:t>
      </w:r>
    </w:p>
    <w:p w14:paraId="562F798F" w14:textId="77777777" w:rsidR="009E2138" w:rsidRDefault="009E2138" w:rsidP="009E2138">
      <w:pPr>
        <w:ind w:left="7230"/>
        <w:rPr>
          <w:rFonts w:eastAsia="Calibri"/>
          <w:color w:val="000000"/>
          <w:szCs w:val="24"/>
        </w:rPr>
      </w:pPr>
    </w:p>
    <w:p w14:paraId="350CB49D" w14:textId="77777777" w:rsidR="009E2138" w:rsidRDefault="009E2138" w:rsidP="009E2138">
      <w:pPr>
        <w:jc w:val="center"/>
        <w:rPr>
          <w:b/>
          <w:bCs/>
        </w:rPr>
      </w:pPr>
      <w:r>
        <w:rPr>
          <w:b/>
          <w:bCs/>
        </w:rPr>
        <w:t xml:space="preserve">JURBARKO RAJONO SAVIVALDYBĖS 2025 METŲ GYVENTOJŲ ŠVIETIMO </w:t>
      </w:r>
    </w:p>
    <w:p w14:paraId="4379C2C7" w14:textId="77777777" w:rsidR="009E2138" w:rsidRPr="004E6C01" w:rsidRDefault="009E2138" w:rsidP="009E2138">
      <w:pPr>
        <w:jc w:val="center"/>
        <w:rPr>
          <w:b/>
          <w:bCs/>
        </w:rPr>
      </w:pPr>
      <w:r>
        <w:rPr>
          <w:b/>
          <w:bCs/>
        </w:rPr>
        <w:t>CIVILINĖS SAUGOS SRITYJE PLANAS</w:t>
      </w:r>
    </w:p>
    <w:p w14:paraId="31321AAB" w14:textId="77777777" w:rsidR="009E2138" w:rsidRDefault="009E2138" w:rsidP="009E2138"/>
    <w:p w14:paraId="6A35EBCF" w14:textId="77777777" w:rsidR="009E2138" w:rsidRDefault="009E2138" w:rsidP="009E2138"/>
    <w:p w14:paraId="31A44E4D" w14:textId="77777777" w:rsidR="009E2138" w:rsidRPr="004E6C01" w:rsidRDefault="009E2138" w:rsidP="009E2138">
      <w:pPr>
        <w:rPr>
          <w:b/>
          <w:bCs/>
        </w:rPr>
      </w:pPr>
      <w:r w:rsidRPr="004E6C01">
        <w:rPr>
          <w:b/>
          <w:bCs/>
        </w:rPr>
        <w:t>1 lentelė. Rodiklių skaičiavimo lentelė.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846"/>
        <w:gridCol w:w="11198"/>
        <w:gridCol w:w="2516"/>
      </w:tblGrid>
      <w:tr w:rsidR="009E2138" w14:paraId="04C83DCD" w14:textId="77777777" w:rsidTr="00AA660E">
        <w:tc>
          <w:tcPr>
            <w:tcW w:w="12044" w:type="dxa"/>
            <w:gridSpan w:val="2"/>
          </w:tcPr>
          <w:p w14:paraId="075C9B3F" w14:textId="77777777" w:rsidR="009E2138" w:rsidRPr="00D76C99" w:rsidRDefault="009E2138" w:rsidP="00AA660E">
            <w:pPr>
              <w:jc w:val="center"/>
              <w:rPr>
                <w:b/>
                <w:bCs/>
              </w:rPr>
            </w:pPr>
            <w:r w:rsidRPr="00D76C99">
              <w:rPr>
                <w:b/>
                <w:bCs/>
              </w:rPr>
              <w:t>Aprašymas</w:t>
            </w:r>
          </w:p>
        </w:tc>
        <w:tc>
          <w:tcPr>
            <w:tcW w:w="2516" w:type="dxa"/>
            <w:vAlign w:val="center"/>
          </w:tcPr>
          <w:p w14:paraId="06BC6701" w14:textId="77777777" w:rsidR="009E2138" w:rsidRPr="00D76C99" w:rsidRDefault="009E2138" w:rsidP="00AA660E">
            <w:pPr>
              <w:jc w:val="center"/>
              <w:rPr>
                <w:b/>
                <w:bCs/>
              </w:rPr>
            </w:pPr>
            <w:r w:rsidRPr="00D76C99">
              <w:rPr>
                <w:b/>
                <w:bCs/>
              </w:rPr>
              <w:t>2025 metų reikšmės</w:t>
            </w:r>
          </w:p>
        </w:tc>
      </w:tr>
      <w:tr w:rsidR="009E2138" w14:paraId="7F0E18BC" w14:textId="77777777" w:rsidTr="00AA660E">
        <w:tc>
          <w:tcPr>
            <w:tcW w:w="12044" w:type="dxa"/>
            <w:gridSpan w:val="2"/>
          </w:tcPr>
          <w:p w14:paraId="10F789F0" w14:textId="77777777" w:rsidR="009E2138" w:rsidRDefault="009E2138" w:rsidP="00AA660E">
            <w:r w:rsidRPr="00D76C99">
              <w:rPr>
                <w:b/>
                <w:bCs/>
              </w:rPr>
              <w:t>Savivaldybės gyventojų, patenkančių į</w:t>
            </w:r>
            <w:r>
              <w:t xml:space="preserve"> 2024-10-18 Gyventojų švietimo civilinės saugos klausimais patariamosios grupės pasitarimo protokolo Nr. 6-3164/2024(10.18E) 1.2 papunktyje nustatytas </w:t>
            </w:r>
            <w:r w:rsidRPr="00D76C99">
              <w:rPr>
                <w:b/>
                <w:bCs/>
              </w:rPr>
              <w:t>tikslines grupes (kartu sudėjus)</w:t>
            </w:r>
            <w:r>
              <w:t xml:space="preserve">: vaikai iki 7 metų ir jų globėjai; asmenys su negalia; socialinę globą gaunantys senyvo amžiaus asmenys. </w:t>
            </w:r>
            <w:r w:rsidRPr="00D76C99">
              <w:rPr>
                <w:b/>
                <w:bCs/>
              </w:rPr>
              <w:t>Skaičius, iš viso</w:t>
            </w:r>
            <w:r>
              <w:t>:</w:t>
            </w:r>
          </w:p>
        </w:tc>
        <w:tc>
          <w:tcPr>
            <w:tcW w:w="2516" w:type="dxa"/>
            <w:vAlign w:val="center"/>
          </w:tcPr>
          <w:p w14:paraId="037372F7" w14:textId="77777777" w:rsidR="009E2138" w:rsidRPr="004E6C01" w:rsidRDefault="009E2138" w:rsidP="00AA660E">
            <w:pPr>
              <w:jc w:val="center"/>
              <w:rPr>
                <w:b/>
                <w:bCs/>
              </w:rPr>
            </w:pPr>
            <w:r w:rsidRPr="004E6C01">
              <w:rPr>
                <w:b/>
                <w:bCs/>
              </w:rPr>
              <w:t>2618</w:t>
            </w:r>
          </w:p>
        </w:tc>
      </w:tr>
      <w:tr w:rsidR="009E2138" w14:paraId="44A11729" w14:textId="77777777" w:rsidTr="00AA660E">
        <w:tc>
          <w:tcPr>
            <w:tcW w:w="846" w:type="dxa"/>
          </w:tcPr>
          <w:p w14:paraId="5AD7EE8A" w14:textId="77777777" w:rsidR="009E2138" w:rsidRDefault="009E2138" w:rsidP="00AA660E"/>
        </w:tc>
        <w:tc>
          <w:tcPr>
            <w:tcW w:w="11198" w:type="dxa"/>
          </w:tcPr>
          <w:p w14:paraId="28E702EB" w14:textId="77777777" w:rsidR="009E2138" w:rsidRDefault="009E2138" w:rsidP="00AA660E">
            <w:r>
              <w:t>Iš jų:</w:t>
            </w:r>
          </w:p>
        </w:tc>
        <w:tc>
          <w:tcPr>
            <w:tcW w:w="2516" w:type="dxa"/>
            <w:vAlign w:val="center"/>
          </w:tcPr>
          <w:p w14:paraId="4167C298" w14:textId="77777777" w:rsidR="009E2138" w:rsidRPr="00D76C99" w:rsidRDefault="009E2138" w:rsidP="00AA660E">
            <w:pPr>
              <w:jc w:val="center"/>
              <w:rPr>
                <w:b/>
                <w:bCs/>
              </w:rPr>
            </w:pPr>
          </w:p>
        </w:tc>
      </w:tr>
      <w:tr w:rsidR="009E2138" w14:paraId="72758FA0" w14:textId="77777777" w:rsidTr="00AA660E">
        <w:tc>
          <w:tcPr>
            <w:tcW w:w="846" w:type="dxa"/>
          </w:tcPr>
          <w:p w14:paraId="730266D8" w14:textId="77777777" w:rsidR="009E2138" w:rsidRDefault="009E2138" w:rsidP="00AA660E"/>
        </w:tc>
        <w:tc>
          <w:tcPr>
            <w:tcW w:w="11198" w:type="dxa"/>
          </w:tcPr>
          <w:p w14:paraId="3E305C56" w14:textId="77777777" w:rsidR="009E2138" w:rsidRDefault="009E2138" w:rsidP="00AA660E">
            <w:r>
              <w:t>vaikai iki 7 metų ir jų globėjai</w:t>
            </w:r>
          </w:p>
        </w:tc>
        <w:tc>
          <w:tcPr>
            <w:tcW w:w="2516" w:type="dxa"/>
            <w:vAlign w:val="center"/>
          </w:tcPr>
          <w:p w14:paraId="6053306C" w14:textId="77777777" w:rsidR="009E2138" w:rsidRPr="004E6C01" w:rsidRDefault="009E2138" w:rsidP="00AA660E">
            <w:pPr>
              <w:jc w:val="center"/>
              <w:rPr>
                <w:b/>
                <w:bCs/>
              </w:rPr>
            </w:pPr>
            <w:r w:rsidRPr="004E6C01">
              <w:rPr>
                <w:b/>
                <w:bCs/>
              </w:rPr>
              <w:t>1039</w:t>
            </w:r>
          </w:p>
        </w:tc>
      </w:tr>
      <w:tr w:rsidR="009E2138" w14:paraId="0336702C" w14:textId="77777777" w:rsidTr="00AA660E">
        <w:tc>
          <w:tcPr>
            <w:tcW w:w="846" w:type="dxa"/>
          </w:tcPr>
          <w:p w14:paraId="2313D8A6" w14:textId="77777777" w:rsidR="009E2138" w:rsidRDefault="009E2138" w:rsidP="00AA660E"/>
        </w:tc>
        <w:tc>
          <w:tcPr>
            <w:tcW w:w="11198" w:type="dxa"/>
          </w:tcPr>
          <w:p w14:paraId="4B6B24F5" w14:textId="77777777" w:rsidR="009E2138" w:rsidRDefault="009E2138" w:rsidP="00AA660E">
            <w:r>
              <w:t>asmenys su negalia</w:t>
            </w:r>
          </w:p>
        </w:tc>
        <w:tc>
          <w:tcPr>
            <w:tcW w:w="2516" w:type="dxa"/>
            <w:vAlign w:val="center"/>
          </w:tcPr>
          <w:p w14:paraId="68759DDF" w14:textId="77777777" w:rsidR="009E2138" w:rsidRPr="004E6C01" w:rsidRDefault="009E2138" w:rsidP="00AA660E">
            <w:pPr>
              <w:jc w:val="center"/>
              <w:rPr>
                <w:b/>
                <w:bCs/>
              </w:rPr>
            </w:pPr>
            <w:r w:rsidRPr="004E6C01">
              <w:rPr>
                <w:b/>
                <w:bCs/>
              </w:rPr>
              <w:t>1404</w:t>
            </w:r>
          </w:p>
        </w:tc>
      </w:tr>
      <w:tr w:rsidR="009E2138" w14:paraId="10705AF9" w14:textId="77777777" w:rsidTr="00AA660E">
        <w:tc>
          <w:tcPr>
            <w:tcW w:w="846" w:type="dxa"/>
          </w:tcPr>
          <w:p w14:paraId="5A79FAA2" w14:textId="77777777" w:rsidR="009E2138" w:rsidRDefault="009E2138" w:rsidP="00AA660E"/>
        </w:tc>
        <w:tc>
          <w:tcPr>
            <w:tcW w:w="11198" w:type="dxa"/>
          </w:tcPr>
          <w:p w14:paraId="149110F8" w14:textId="77777777" w:rsidR="009E2138" w:rsidRDefault="009E2138" w:rsidP="00AA660E">
            <w:r>
              <w:t>socialinę globą gaunantys senyvo amžiaus asmenys</w:t>
            </w:r>
          </w:p>
        </w:tc>
        <w:tc>
          <w:tcPr>
            <w:tcW w:w="2516" w:type="dxa"/>
            <w:vAlign w:val="center"/>
          </w:tcPr>
          <w:p w14:paraId="1C44A4BB" w14:textId="77777777" w:rsidR="009E2138" w:rsidRPr="004E6C01" w:rsidRDefault="009E2138" w:rsidP="00AA660E">
            <w:pPr>
              <w:jc w:val="center"/>
              <w:rPr>
                <w:b/>
                <w:bCs/>
              </w:rPr>
            </w:pPr>
            <w:r w:rsidRPr="004E6C01">
              <w:rPr>
                <w:b/>
                <w:bCs/>
              </w:rPr>
              <w:t>175</w:t>
            </w:r>
          </w:p>
        </w:tc>
      </w:tr>
      <w:tr w:rsidR="009E2138" w14:paraId="73587B59" w14:textId="77777777" w:rsidTr="00AA660E">
        <w:trPr>
          <w:trHeight w:val="1144"/>
        </w:trPr>
        <w:tc>
          <w:tcPr>
            <w:tcW w:w="12044" w:type="dxa"/>
            <w:gridSpan w:val="2"/>
          </w:tcPr>
          <w:p w14:paraId="415ECF69" w14:textId="77777777" w:rsidR="009E2138" w:rsidRDefault="009E2138" w:rsidP="00AA660E">
            <w:r w:rsidRPr="00D76C99">
              <w:rPr>
                <w:b/>
                <w:bCs/>
              </w:rPr>
              <w:t xml:space="preserve">25 procentai nuo bendro savivaldybės gyventojų, patenkančių į </w:t>
            </w:r>
            <w:r>
              <w:t xml:space="preserve">2024-10-18 Gyventojų švietimo civilinės saugos klausimais patariamosios grupės pasitarimo protokolo Nr. 6-3164/2024(10.18E) 1.2 papunktyje nustatytas </w:t>
            </w:r>
            <w:r w:rsidRPr="00D76C99">
              <w:rPr>
                <w:b/>
                <w:bCs/>
              </w:rPr>
              <w:t>tikslines grupes (kartu sudėjus)</w:t>
            </w:r>
            <w:r>
              <w:t xml:space="preserve">: vaikai iki 7 metų ir jų globėjai; asmenys su negalia; socialinę globą gaunantys senyvo amžiaus asmenys, </w:t>
            </w:r>
            <w:r w:rsidRPr="00D76C99">
              <w:rPr>
                <w:b/>
                <w:bCs/>
              </w:rPr>
              <w:t>skaičius</w:t>
            </w:r>
            <w:r>
              <w:t>:</w:t>
            </w:r>
          </w:p>
        </w:tc>
        <w:tc>
          <w:tcPr>
            <w:tcW w:w="2516" w:type="dxa"/>
            <w:vAlign w:val="center"/>
          </w:tcPr>
          <w:p w14:paraId="6D47B786" w14:textId="77777777" w:rsidR="009E2138" w:rsidRPr="004E6C01" w:rsidRDefault="009E2138" w:rsidP="00AA660E">
            <w:pPr>
              <w:jc w:val="center"/>
              <w:rPr>
                <w:b/>
                <w:bCs/>
              </w:rPr>
            </w:pPr>
            <w:r w:rsidRPr="004E6C01">
              <w:rPr>
                <w:b/>
                <w:bCs/>
              </w:rPr>
              <w:t>655</w:t>
            </w:r>
          </w:p>
        </w:tc>
      </w:tr>
    </w:tbl>
    <w:p w14:paraId="24810649" w14:textId="77777777" w:rsidR="009E2138" w:rsidRDefault="009E2138" w:rsidP="009E2138">
      <w:pPr>
        <w:rPr>
          <w:sz w:val="20"/>
          <w:szCs w:val="18"/>
        </w:rPr>
      </w:pPr>
      <w:r w:rsidRPr="004E6C01">
        <w:rPr>
          <w:sz w:val="20"/>
          <w:szCs w:val="18"/>
        </w:rPr>
        <w:t>*2025 metų gale įsivertinama, ar pasiekta ne mažiau nei 25 procentai asmenų, patenkančių į nustatytas tikslines grupes.</w:t>
      </w:r>
    </w:p>
    <w:p w14:paraId="04DAE93A" w14:textId="77777777" w:rsidR="009E2138" w:rsidRDefault="009E2138" w:rsidP="009E2138">
      <w:pPr>
        <w:rPr>
          <w:sz w:val="20"/>
          <w:szCs w:val="18"/>
        </w:rPr>
      </w:pPr>
    </w:p>
    <w:p w14:paraId="5D320D37" w14:textId="77777777" w:rsidR="009E2138" w:rsidRPr="004E6C01" w:rsidRDefault="009E2138" w:rsidP="009E2138">
      <w:pPr>
        <w:rPr>
          <w:b/>
          <w:bCs/>
        </w:rPr>
      </w:pPr>
      <w:r w:rsidRPr="004E6C01">
        <w:rPr>
          <w:b/>
          <w:bCs/>
        </w:rPr>
        <w:t>2 lentelė. Gyventojų švietimas.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70"/>
        <w:gridCol w:w="3253"/>
        <w:gridCol w:w="2579"/>
        <w:gridCol w:w="1496"/>
        <w:gridCol w:w="2836"/>
        <w:gridCol w:w="1630"/>
        <w:gridCol w:w="2196"/>
      </w:tblGrid>
      <w:tr w:rsidR="009E2138" w14:paraId="004E586A" w14:textId="77777777" w:rsidTr="00AA660E">
        <w:tc>
          <w:tcPr>
            <w:tcW w:w="570" w:type="dxa"/>
          </w:tcPr>
          <w:p w14:paraId="6431EB31" w14:textId="77777777" w:rsidR="009E2138" w:rsidRPr="004E6C01" w:rsidRDefault="009E2138" w:rsidP="00246919">
            <w:pPr>
              <w:ind w:left="-120" w:right="-102"/>
              <w:jc w:val="center"/>
              <w:rPr>
                <w:b/>
                <w:bCs/>
              </w:rPr>
            </w:pPr>
            <w:r w:rsidRPr="004E6C01">
              <w:rPr>
                <w:b/>
                <w:bCs/>
              </w:rPr>
              <w:t>Eil. Nr.</w:t>
            </w:r>
          </w:p>
        </w:tc>
        <w:tc>
          <w:tcPr>
            <w:tcW w:w="3253" w:type="dxa"/>
          </w:tcPr>
          <w:p w14:paraId="6A18AC70" w14:textId="77777777" w:rsidR="009E2138" w:rsidRPr="004E6C01" w:rsidRDefault="009E2138" w:rsidP="00AA660E">
            <w:pPr>
              <w:jc w:val="center"/>
              <w:rPr>
                <w:b/>
                <w:bCs/>
              </w:rPr>
            </w:pPr>
            <w:r w:rsidRPr="004E6C01">
              <w:rPr>
                <w:b/>
                <w:bCs/>
              </w:rPr>
              <w:t>Švietimo veiklos pavadinimas</w:t>
            </w:r>
          </w:p>
        </w:tc>
        <w:tc>
          <w:tcPr>
            <w:tcW w:w="2579" w:type="dxa"/>
          </w:tcPr>
          <w:p w14:paraId="4F9C2545" w14:textId="77777777" w:rsidR="009E2138" w:rsidRPr="004E6C01" w:rsidRDefault="009E2138" w:rsidP="00AA660E">
            <w:pPr>
              <w:jc w:val="center"/>
              <w:rPr>
                <w:b/>
                <w:bCs/>
              </w:rPr>
            </w:pPr>
            <w:r w:rsidRPr="004E6C01">
              <w:rPr>
                <w:b/>
                <w:bCs/>
              </w:rPr>
              <w:t>Švietimo būdai (priemonės)</w:t>
            </w:r>
          </w:p>
        </w:tc>
        <w:tc>
          <w:tcPr>
            <w:tcW w:w="1496" w:type="dxa"/>
          </w:tcPr>
          <w:p w14:paraId="344EA714" w14:textId="77777777" w:rsidR="009E2138" w:rsidRPr="004E6C01" w:rsidRDefault="009E2138" w:rsidP="00AA660E">
            <w:pPr>
              <w:jc w:val="center"/>
              <w:rPr>
                <w:b/>
                <w:bCs/>
              </w:rPr>
            </w:pPr>
            <w:r w:rsidRPr="004E6C01">
              <w:rPr>
                <w:b/>
                <w:bCs/>
              </w:rPr>
              <w:t>Tikslinės grupės</w:t>
            </w:r>
          </w:p>
        </w:tc>
        <w:tc>
          <w:tcPr>
            <w:tcW w:w="2836" w:type="dxa"/>
          </w:tcPr>
          <w:p w14:paraId="486C6A08" w14:textId="77777777" w:rsidR="009E2138" w:rsidRPr="004E6C01" w:rsidRDefault="009E2138" w:rsidP="00AA660E">
            <w:pPr>
              <w:jc w:val="center"/>
              <w:rPr>
                <w:b/>
                <w:bCs/>
              </w:rPr>
            </w:pPr>
            <w:r w:rsidRPr="004E6C01">
              <w:rPr>
                <w:b/>
                <w:bCs/>
              </w:rPr>
              <w:t>Atsakingi vykdytojai / kuratoriai</w:t>
            </w:r>
          </w:p>
        </w:tc>
        <w:tc>
          <w:tcPr>
            <w:tcW w:w="1630" w:type="dxa"/>
          </w:tcPr>
          <w:p w14:paraId="022C7E7D" w14:textId="77777777" w:rsidR="009E2138" w:rsidRPr="004E6C01" w:rsidRDefault="009E2138" w:rsidP="00AA660E">
            <w:pPr>
              <w:jc w:val="center"/>
              <w:rPr>
                <w:b/>
                <w:bCs/>
              </w:rPr>
            </w:pPr>
            <w:r w:rsidRPr="004E6C01">
              <w:rPr>
                <w:b/>
                <w:bCs/>
              </w:rPr>
              <w:t>Įgyvendinimo terminas (laikotarpis)</w:t>
            </w:r>
          </w:p>
        </w:tc>
        <w:tc>
          <w:tcPr>
            <w:tcW w:w="2196" w:type="dxa"/>
          </w:tcPr>
          <w:p w14:paraId="7FFD431E" w14:textId="77777777" w:rsidR="009E2138" w:rsidRPr="004E6C01" w:rsidRDefault="009E2138" w:rsidP="00AA660E">
            <w:pPr>
              <w:jc w:val="center"/>
              <w:rPr>
                <w:b/>
                <w:bCs/>
              </w:rPr>
            </w:pPr>
            <w:r w:rsidRPr="004E6C01">
              <w:rPr>
                <w:b/>
                <w:bCs/>
              </w:rPr>
              <w:t>Vertinimo rodikliai ir jų reikšmės</w:t>
            </w:r>
          </w:p>
          <w:p w14:paraId="3204E191" w14:textId="77777777" w:rsidR="009E2138" w:rsidRDefault="009E2138" w:rsidP="00AA660E">
            <w:pPr>
              <w:jc w:val="center"/>
            </w:pPr>
            <w:r w:rsidRPr="004E6C01">
              <w:rPr>
                <w:sz w:val="20"/>
                <w:szCs w:val="18"/>
              </w:rPr>
              <w:t>(reikšmė – skaičius vnt., proc., kt.)</w:t>
            </w:r>
          </w:p>
        </w:tc>
      </w:tr>
      <w:tr w:rsidR="009E2138" w14:paraId="150C2BE1" w14:textId="77777777" w:rsidTr="00AA660E">
        <w:tc>
          <w:tcPr>
            <w:tcW w:w="570" w:type="dxa"/>
          </w:tcPr>
          <w:p w14:paraId="58A27ABA" w14:textId="77777777" w:rsidR="009E2138" w:rsidRDefault="009E2138" w:rsidP="00246919">
            <w:pPr>
              <w:ind w:left="-120" w:right="-102"/>
              <w:jc w:val="center"/>
            </w:pPr>
            <w:r>
              <w:t>1.</w:t>
            </w:r>
          </w:p>
        </w:tc>
        <w:tc>
          <w:tcPr>
            <w:tcW w:w="3253" w:type="dxa"/>
          </w:tcPr>
          <w:p w14:paraId="6C4B0F74" w14:textId="77777777" w:rsidR="009E2138" w:rsidRDefault="009E2138" w:rsidP="00AA660E">
            <w:r>
              <w:t>Parengtų pranešimų aktualiais krizių valdymo, civilinės saugos ir priešgaisrinės saugos klausimais viešinimas</w:t>
            </w:r>
          </w:p>
        </w:tc>
        <w:tc>
          <w:tcPr>
            <w:tcW w:w="2579" w:type="dxa"/>
          </w:tcPr>
          <w:p w14:paraId="169CD439" w14:textId="77777777" w:rsidR="009E2138" w:rsidRDefault="009E2138" w:rsidP="00AA660E">
            <w:r>
              <w:t xml:space="preserve">Savivaldybės interneto svetainė, savivaldybės socialiniai tinklai, savivaldybės leidiniai, </w:t>
            </w:r>
            <w:r>
              <w:lastRenderedPageBreak/>
              <w:t>visuomenės informavimo priemonės</w:t>
            </w:r>
          </w:p>
        </w:tc>
        <w:tc>
          <w:tcPr>
            <w:tcW w:w="1496" w:type="dxa"/>
          </w:tcPr>
          <w:p w14:paraId="19864495" w14:textId="77777777" w:rsidR="009E2138" w:rsidRDefault="009E2138" w:rsidP="00AA660E">
            <w:r>
              <w:lastRenderedPageBreak/>
              <w:t>Savivaldybės gyventojai</w:t>
            </w:r>
          </w:p>
        </w:tc>
        <w:tc>
          <w:tcPr>
            <w:tcW w:w="2836" w:type="dxa"/>
          </w:tcPr>
          <w:p w14:paraId="4F01D29B" w14:textId="77777777" w:rsidR="009E2138" w:rsidRDefault="009E2138" w:rsidP="00AA660E">
            <w:r w:rsidRPr="00961F73">
              <w:t>Patarėjas, atliekantis savivaldybės parengties pareigūno funkcijas</w:t>
            </w:r>
            <w:r>
              <w:t>, Dokumentų ir viešųjų ryšių skyriaus vedėjas</w:t>
            </w:r>
          </w:p>
        </w:tc>
        <w:tc>
          <w:tcPr>
            <w:tcW w:w="1630" w:type="dxa"/>
          </w:tcPr>
          <w:p w14:paraId="13F97348" w14:textId="77777777" w:rsidR="009E2138" w:rsidRDefault="009E2138" w:rsidP="00AA660E">
            <w:r>
              <w:t>II–IV ketvirtis</w:t>
            </w:r>
          </w:p>
        </w:tc>
        <w:tc>
          <w:tcPr>
            <w:tcW w:w="2196" w:type="dxa"/>
          </w:tcPr>
          <w:p w14:paraId="63C84501" w14:textId="77777777" w:rsidR="009E2138" w:rsidRDefault="009E2138" w:rsidP="00AA660E">
            <w:r>
              <w:t>Ne mažiau kaip vienas pranešimas per ketvirtį</w:t>
            </w:r>
          </w:p>
        </w:tc>
      </w:tr>
      <w:tr w:rsidR="009E2138" w14:paraId="04DB7E75" w14:textId="77777777" w:rsidTr="00AA660E">
        <w:tc>
          <w:tcPr>
            <w:tcW w:w="570" w:type="dxa"/>
          </w:tcPr>
          <w:p w14:paraId="0EFC1B87" w14:textId="77777777" w:rsidR="009E2138" w:rsidRDefault="009E2138" w:rsidP="00246919">
            <w:pPr>
              <w:ind w:left="-120" w:right="-102"/>
              <w:jc w:val="center"/>
            </w:pPr>
            <w:r>
              <w:t>2.</w:t>
            </w:r>
          </w:p>
        </w:tc>
        <w:tc>
          <w:tcPr>
            <w:tcW w:w="3253" w:type="dxa"/>
          </w:tcPr>
          <w:p w14:paraId="78B8B3C6" w14:textId="77777777" w:rsidR="009E2138" w:rsidRDefault="009E2138" w:rsidP="00AA660E">
            <w:r>
              <w:t>Pasirengimas gyventojų švietimui evakavimo klausimais</w:t>
            </w:r>
          </w:p>
        </w:tc>
        <w:tc>
          <w:tcPr>
            <w:tcW w:w="2579" w:type="dxa"/>
          </w:tcPr>
          <w:p w14:paraId="60D5B9CD" w14:textId="5645A77A" w:rsidR="009E2138" w:rsidRDefault="009E2138" w:rsidP="00AA660E">
            <w:r>
              <w:t>Išvyk</w:t>
            </w:r>
            <w:r w:rsidR="00DB2F30">
              <w:t>im</w:t>
            </w:r>
            <w:r>
              <w:t>o krepšio įsigijimas</w:t>
            </w:r>
          </w:p>
        </w:tc>
        <w:tc>
          <w:tcPr>
            <w:tcW w:w="1496" w:type="dxa"/>
          </w:tcPr>
          <w:p w14:paraId="0245C584" w14:textId="77777777" w:rsidR="009E2138" w:rsidRDefault="009E2138" w:rsidP="00AA660E">
            <w:r>
              <w:t>Savivaldybės gyventojai</w:t>
            </w:r>
          </w:p>
        </w:tc>
        <w:tc>
          <w:tcPr>
            <w:tcW w:w="2836" w:type="dxa"/>
          </w:tcPr>
          <w:p w14:paraId="49B71CD7" w14:textId="77777777" w:rsidR="009E2138" w:rsidRDefault="009E2138" w:rsidP="00AA660E">
            <w:r w:rsidRPr="00961F73">
              <w:t>Patarėjas, atliekantis savivaldybės parengties pareigūno funkcijas</w:t>
            </w:r>
            <w:r>
              <w:t>,</w:t>
            </w:r>
          </w:p>
        </w:tc>
        <w:tc>
          <w:tcPr>
            <w:tcW w:w="1630" w:type="dxa"/>
          </w:tcPr>
          <w:p w14:paraId="10DA2D51" w14:textId="77777777" w:rsidR="009E2138" w:rsidRDefault="009E2138" w:rsidP="00AA660E">
            <w:r>
              <w:t>II ketvirtis</w:t>
            </w:r>
          </w:p>
        </w:tc>
        <w:tc>
          <w:tcPr>
            <w:tcW w:w="2196" w:type="dxa"/>
          </w:tcPr>
          <w:p w14:paraId="1D09324D" w14:textId="77777777" w:rsidR="009E2138" w:rsidRDefault="009E2138" w:rsidP="00AA660E">
            <w:r>
              <w:t>Įsigytas (sukomplektuotas) 1 (vienas) išvykimo krepšys</w:t>
            </w:r>
          </w:p>
        </w:tc>
      </w:tr>
      <w:tr w:rsidR="009E2138" w14:paraId="3D4B1017" w14:textId="77777777" w:rsidTr="00AA660E">
        <w:tc>
          <w:tcPr>
            <w:tcW w:w="570" w:type="dxa"/>
          </w:tcPr>
          <w:p w14:paraId="738EF0BE" w14:textId="77777777" w:rsidR="009E2138" w:rsidRDefault="009E2138" w:rsidP="00246919">
            <w:pPr>
              <w:ind w:left="-120" w:right="-102"/>
              <w:jc w:val="center"/>
            </w:pPr>
            <w:r>
              <w:t>3.</w:t>
            </w:r>
          </w:p>
        </w:tc>
        <w:tc>
          <w:tcPr>
            <w:tcW w:w="3253" w:type="dxa"/>
          </w:tcPr>
          <w:p w14:paraId="4DB6A99A" w14:textId="77777777" w:rsidR="009E2138" w:rsidRDefault="009E2138" w:rsidP="00AA660E">
            <w:r>
              <w:t>Parengtų pranešimų, kaip elgtis išgirdus perspėjimo sirenas, viešinimas</w:t>
            </w:r>
          </w:p>
        </w:tc>
        <w:tc>
          <w:tcPr>
            <w:tcW w:w="2579" w:type="dxa"/>
          </w:tcPr>
          <w:p w14:paraId="73954718" w14:textId="77777777" w:rsidR="009E2138" w:rsidRDefault="009E2138" w:rsidP="00AA660E">
            <w:r>
              <w:t>Savivaldybės interneto svetainė, savivaldybės socialiniai tinklai, savivaldybės leidiniai, visuomenės informavimo priemonės</w:t>
            </w:r>
          </w:p>
        </w:tc>
        <w:tc>
          <w:tcPr>
            <w:tcW w:w="1496" w:type="dxa"/>
          </w:tcPr>
          <w:p w14:paraId="40D54EDE" w14:textId="77777777" w:rsidR="009E2138" w:rsidRDefault="009E2138" w:rsidP="00AA660E">
            <w:r>
              <w:t>Savivaldybės gyventojai</w:t>
            </w:r>
          </w:p>
        </w:tc>
        <w:tc>
          <w:tcPr>
            <w:tcW w:w="2836" w:type="dxa"/>
          </w:tcPr>
          <w:p w14:paraId="523F6AE5" w14:textId="77777777" w:rsidR="009E2138" w:rsidRDefault="009E2138" w:rsidP="00AA660E">
            <w:r w:rsidRPr="00961F73">
              <w:t>Patarėjas, atliekantis savivaldybės parengties pareigūno funkcijas</w:t>
            </w:r>
            <w:r>
              <w:t>, Dokumentų ir viešųjų ryšių skyriaus vedėjas</w:t>
            </w:r>
          </w:p>
        </w:tc>
        <w:tc>
          <w:tcPr>
            <w:tcW w:w="1630" w:type="dxa"/>
          </w:tcPr>
          <w:p w14:paraId="65F4C1A2" w14:textId="77777777" w:rsidR="009E2138" w:rsidRDefault="009E2138" w:rsidP="00AA660E">
            <w:r>
              <w:t>Prieš sirenų įjungimą, (patikrinimą įjungiant sirenas)</w:t>
            </w:r>
          </w:p>
        </w:tc>
        <w:tc>
          <w:tcPr>
            <w:tcW w:w="2196" w:type="dxa"/>
          </w:tcPr>
          <w:p w14:paraId="79B55A03" w14:textId="77777777" w:rsidR="009E2138" w:rsidRDefault="009E2138" w:rsidP="00AA660E">
            <w:r>
              <w:t>Pateikta pranešimų 100 proc. nuo gautos informacijos</w:t>
            </w:r>
          </w:p>
        </w:tc>
      </w:tr>
      <w:tr w:rsidR="009E2138" w14:paraId="7F2577CE" w14:textId="77777777" w:rsidTr="00AA660E">
        <w:tc>
          <w:tcPr>
            <w:tcW w:w="570" w:type="dxa"/>
          </w:tcPr>
          <w:p w14:paraId="03B50485" w14:textId="77777777" w:rsidR="009E2138" w:rsidRDefault="009E2138" w:rsidP="00246919">
            <w:pPr>
              <w:ind w:left="-120" w:right="-102"/>
              <w:jc w:val="center"/>
            </w:pPr>
            <w:r>
              <w:t>4.</w:t>
            </w:r>
          </w:p>
        </w:tc>
        <w:tc>
          <w:tcPr>
            <w:tcW w:w="3253" w:type="dxa"/>
          </w:tcPr>
          <w:p w14:paraId="527B24B4" w14:textId="77777777" w:rsidR="009E2138" w:rsidRDefault="009E2138" w:rsidP="00AA660E">
            <w:r>
              <w:t>Parengtų rekomendacijų, kaip elgtis ekstremaliųjų įvykių ar situacijų (stichiniai, katastrofiniai hidrologiniai ir meteorologiniai reiškiniai) metu, viešinimas</w:t>
            </w:r>
          </w:p>
        </w:tc>
        <w:tc>
          <w:tcPr>
            <w:tcW w:w="2579" w:type="dxa"/>
          </w:tcPr>
          <w:p w14:paraId="593BE4AE" w14:textId="77777777" w:rsidR="009E2138" w:rsidRDefault="009E2138" w:rsidP="00AA660E">
            <w:r>
              <w:t>Savivaldybės interneto svetainė, savivaldybės socialiniai tinklai, savivaldybės leidiniai, visuomenės informavimo priemonės</w:t>
            </w:r>
          </w:p>
        </w:tc>
        <w:tc>
          <w:tcPr>
            <w:tcW w:w="1496" w:type="dxa"/>
          </w:tcPr>
          <w:p w14:paraId="69C0D880" w14:textId="77777777" w:rsidR="009E2138" w:rsidRDefault="009E2138" w:rsidP="00AA660E">
            <w:r>
              <w:t>Savivaldybės gyventojai</w:t>
            </w:r>
          </w:p>
        </w:tc>
        <w:tc>
          <w:tcPr>
            <w:tcW w:w="2836" w:type="dxa"/>
          </w:tcPr>
          <w:p w14:paraId="263E98EB" w14:textId="77777777" w:rsidR="009E2138" w:rsidRDefault="009E2138" w:rsidP="00AA660E">
            <w:r w:rsidRPr="00961F73">
              <w:t>Patarėjas, atliekantis savivaldybės parengties pareigūno funkcijas</w:t>
            </w:r>
            <w:r>
              <w:t>, Dokumentų ir viešųjų ryšių skyriaus vedėjas</w:t>
            </w:r>
          </w:p>
        </w:tc>
        <w:tc>
          <w:tcPr>
            <w:tcW w:w="1630" w:type="dxa"/>
          </w:tcPr>
          <w:p w14:paraId="4A7D30DC" w14:textId="77777777" w:rsidR="009E2138" w:rsidRDefault="009E2138" w:rsidP="00AA660E">
            <w:r>
              <w:t>Gavus informaciją apie ekstremalųjį įvykį ar situaciją</w:t>
            </w:r>
          </w:p>
        </w:tc>
        <w:tc>
          <w:tcPr>
            <w:tcW w:w="2196" w:type="dxa"/>
          </w:tcPr>
          <w:p w14:paraId="3FC83852" w14:textId="77777777" w:rsidR="009E2138" w:rsidRDefault="009E2138" w:rsidP="00AA660E">
            <w:r>
              <w:t>Pateikta rekomendacijų 100 proc. nuo gautos informacijos</w:t>
            </w:r>
          </w:p>
        </w:tc>
      </w:tr>
      <w:tr w:rsidR="009E2138" w14:paraId="1F795525" w14:textId="77777777" w:rsidTr="00AA660E">
        <w:tc>
          <w:tcPr>
            <w:tcW w:w="570" w:type="dxa"/>
          </w:tcPr>
          <w:p w14:paraId="5B7207C1" w14:textId="77777777" w:rsidR="009E2138" w:rsidRDefault="009E2138" w:rsidP="00246919">
            <w:pPr>
              <w:ind w:left="-120" w:right="-102"/>
              <w:jc w:val="center"/>
            </w:pPr>
            <w:r>
              <w:t>5.</w:t>
            </w:r>
          </w:p>
        </w:tc>
        <w:tc>
          <w:tcPr>
            <w:tcW w:w="3253" w:type="dxa"/>
          </w:tcPr>
          <w:p w14:paraId="40A062EF" w14:textId="77777777" w:rsidR="009E2138" w:rsidRDefault="009E2138" w:rsidP="00AA660E">
            <w:r>
              <w:t>Parengti ir pateikti gyventojams informacinius straipsnius apie užkrečiamųjų ligų plitimą ir specialistų rekomendacijas, kaip elgtis plintant ligoms</w:t>
            </w:r>
          </w:p>
        </w:tc>
        <w:tc>
          <w:tcPr>
            <w:tcW w:w="2579" w:type="dxa"/>
          </w:tcPr>
          <w:p w14:paraId="64005346" w14:textId="77777777" w:rsidR="009E2138" w:rsidRDefault="009E2138" w:rsidP="00AA660E">
            <w:r>
              <w:t>Savivaldybės interneto svetainė, savivaldybės socialiniai tinklai, savivaldybės leidiniai, visuomenės informavimo priemonės</w:t>
            </w:r>
          </w:p>
        </w:tc>
        <w:tc>
          <w:tcPr>
            <w:tcW w:w="1496" w:type="dxa"/>
          </w:tcPr>
          <w:p w14:paraId="7B878635" w14:textId="77777777" w:rsidR="009E2138" w:rsidRDefault="009E2138" w:rsidP="00AA660E">
            <w:r>
              <w:t>Savivaldybės gyventojai</w:t>
            </w:r>
          </w:p>
        </w:tc>
        <w:tc>
          <w:tcPr>
            <w:tcW w:w="2836" w:type="dxa"/>
          </w:tcPr>
          <w:p w14:paraId="1934A108" w14:textId="77777777" w:rsidR="009E2138" w:rsidRDefault="009E2138" w:rsidP="00AA660E">
            <w:r w:rsidRPr="00961F73">
              <w:t>Patarėjas, atliekantis savivaldybės parengties pareigūno funkcijas</w:t>
            </w:r>
            <w:r>
              <w:t>, Sveikatos reikalų koordinatorius (vyr. specialistas), Dokumentų ir viešųjų ryšių skyriaus vedėjas</w:t>
            </w:r>
          </w:p>
        </w:tc>
        <w:tc>
          <w:tcPr>
            <w:tcW w:w="1630" w:type="dxa"/>
          </w:tcPr>
          <w:p w14:paraId="13127A77" w14:textId="77777777" w:rsidR="009E2138" w:rsidRDefault="009E2138" w:rsidP="00AA660E">
            <w:r>
              <w:t>Gavus informaciją apie ekstremalųjį įvykį ar situaciją</w:t>
            </w:r>
          </w:p>
        </w:tc>
        <w:tc>
          <w:tcPr>
            <w:tcW w:w="2196" w:type="dxa"/>
          </w:tcPr>
          <w:p w14:paraId="46F0D071" w14:textId="77777777" w:rsidR="009E2138" w:rsidRDefault="009E2138" w:rsidP="00AA660E">
            <w:r>
              <w:t>Pateikta rekomendacijų 100 proc. nuo gautos informacijos</w:t>
            </w:r>
          </w:p>
        </w:tc>
      </w:tr>
      <w:tr w:rsidR="009E2138" w14:paraId="5D7B29EC" w14:textId="77777777" w:rsidTr="00AA660E">
        <w:tc>
          <w:tcPr>
            <w:tcW w:w="570" w:type="dxa"/>
          </w:tcPr>
          <w:p w14:paraId="0CC43AF8" w14:textId="77777777" w:rsidR="009E2138" w:rsidRDefault="009E2138" w:rsidP="00246919">
            <w:pPr>
              <w:ind w:left="-120" w:right="-102"/>
              <w:jc w:val="center"/>
            </w:pPr>
            <w:r>
              <w:t>6.</w:t>
            </w:r>
          </w:p>
        </w:tc>
        <w:tc>
          <w:tcPr>
            <w:tcW w:w="3253" w:type="dxa"/>
          </w:tcPr>
          <w:p w14:paraId="5F16FD5B" w14:textId="77777777" w:rsidR="009E2138" w:rsidRPr="00E41E11" w:rsidRDefault="009E2138" w:rsidP="00AA660E">
            <w:r w:rsidRPr="00E41E11">
              <w:t xml:space="preserve">Kartu su nevyriausybinėmis organizacijomis (toliau – NVO) organizuoti susitikimus pasirengimo gyventojų evakavimui, išvykimo krepšio, šeimos plano, priedangų, kolektyvinės apsaugos statinių </w:t>
            </w:r>
            <w:r w:rsidRPr="00E41E11">
              <w:lastRenderedPageBreak/>
              <w:t>ir kitais aktualiais civilinės saugos klausimais</w:t>
            </w:r>
          </w:p>
        </w:tc>
        <w:tc>
          <w:tcPr>
            <w:tcW w:w="2579" w:type="dxa"/>
          </w:tcPr>
          <w:p w14:paraId="10026DEB" w14:textId="77777777" w:rsidR="009E2138" w:rsidRDefault="009E2138" w:rsidP="00AA660E">
            <w:r>
              <w:lastRenderedPageBreak/>
              <w:t>Edukacinės ekskursijos ar renginiai, seminarai, paskaitos ar pamokos, konkursai</w:t>
            </w:r>
          </w:p>
        </w:tc>
        <w:tc>
          <w:tcPr>
            <w:tcW w:w="1496" w:type="dxa"/>
          </w:tcPr>
          <w:p w14:paraId="483F8C63" w14:textId="77777777" w:rsidR="009E2138" w:rsidRDefault="009E2138" w:rsidP="00AA660E">
            <w:r>
              <w:t>Vaikai iki 7 metų ir jų globėjai</w:t>
            </w:r>
          </w:p>
        </w:tc>
        <w:tc>
          <w:tcPr>
            <w:tcW w:w="2836" w:type="dxa"/>
          </w:tcPr>
          <w:p w14:paraId="48F99EC3" w14:textId="77777777" w:rsidR="009E2138" w:rsidRPr="00961F73" w:rsidRDefault="009E2138" w:rsidP="00AA660E">
            <w:r w:rsidRPr="00961F73">
              <w:t>Patarėjas, atliekantis savivaldybės parengties pareigūno funkcijas</w:t>
            </w:r>
            <w:r>
              <w:t xml:space="preserve">, </w:t>
            </w:r>
            <w:r w:rsidRPr="00E41E11">
              <w:t>Lietuvos Šaulių Sąjungos Tauragės apskrities LDK Kęstučio Šaulių 7-osios rinktinės Jurbarko P. Paula</w:t>
            </w:r>
            <w:r>
              <w:t>i</w:t>
            </w:r>
            <w:r w:rsidRPr="00E41E11">
              <w:t>čio 701 šaulių kuopa</w:t>
            </w:r>
          </w:p>
        </w:tc>
        <w:tc>
          <w:tcPr>
            <w:tcW w:w="1630" w:type="dxa"/>
          </w:tcPr>
          <w:p w14:paraId="2B4C6ECA" w14:textId="77777777" w:rsidR="009E2138" w:rsidRDefault="009E2138" w:rsidP="00AA660E">
            <w:r>
              <w:t>II–IV ketvirtis</w:t>
            </w:r>
          </w:p>
        </w:tc>
        <w:tc>
          <w:tcPr>
            <w:tcW w:w="2196" w:type="dxa"/>
          </w:tcPr>
          <w:p w14:paraId="2E430DF5" w14:textId="77777777" w:rsidR="009E2138" w:rsidRDefault="009E2138" w:rsidP="00AA660E">
            <w:r>
              <w:t>Suorganizuotas ne mažiau kaip 1 (vienas) renginys</w:t>
            </w:r>
          </w:p>
        </w:tc>
      </w:tr>
      <w:tr w:rsidR="009E2138" w14:paraId="79F6D4FC" w14:textId="77777777" w:rsidTr="00AA660E">
        <w:tc>
          <w:tcPr>
            <w:tcW w:w="570" w:type="dxa"/>
          </w:tcPr>
          <w:p w14:paraId="59042C3B" w14:textId="77777777" w:rsidR="009E2138" w:rsidRDefault="009E2138" w:rsidP="00246919">
            <w:pPr>
              <w:ind w:left="-120" w:right="-102"/>
              <w:jc w:val="center"/>
            </w:pPr>
            <w:r>
              <w:t>7.</w:t>
            </w:r>
          </w:p>
        </w:tc>
        <w:tc>
          <w:tcPr>
            <w:tcW w:w="3253" w:type="dxa"/>
          </w:tcPr>
          <w:p w14:paraId="1021CA0C" w14:textId="77777777" w:rsidR="009E2138" w:rsidRPr="006904BA" w:rsidRDefault="009E2138" w:rsidP="00AA660E">
            <w:r w:rsidRPr="006904BA">
              <w:t>Kartu su NVO organizuoti susitikimus pasirengimo gyventojų evakavimui, išvykimo krepšio, šeimos plano, priedangų, kolektyvinės apsaugos statinių ir kitais aktualiais civilinės saugos klausimais</w:t>
            </w:r>
          </w:p>
        </w:tc>
        <w:tc>
          <w:tcPr>
            <w:tcW w:w="2579" w:type="dxa"/>
          </w:tcPr>
          <w:p w14:paraId="7B50F670" w14:textId="77777777" w:rsidR="009E2138" w:rsidRDefault="009E2138" w:rsidP="00AA660E">
            <w:r>
              <w:t>Renginiai, seminarai, paskaitos, susitikimai su gyventojais</w:t>
            </w:r>
          </w:p>
        </w:tc>
        <w:tc>
          <w:tcPr>
            <w:tcW w:w="1496" w:type="dxa"/>
          </w:tcPr>
          <w:p w14:paraId="6C0B1CD9" w14:textId="77777777" w:rsidR="009E2138" w:rsidRDefault="009E2138" w:rsidP="00AA660E">
            <w:r>
              <w:t>Asmenys su negalia</w:t>
            </w:r>
          </w:p>
        </w:tc>
        <w:tc>
          <w:tcPr>
            <w:tcW w:w="2836" w:type="dxa"/>
          </w:tcPr>
          <w:p w14:paraId="015E9BE9" w14:textId="77777777" w:rsidR="009E2138" w:rsidRPr="00961F73" w:rsidRDefault="009E2138" w:rsidP="00AA660E">
            <w:r w:rsidRPr="00961F73">
              <w:t>Patarėjas, atliekantis savivaldybės parengties pareigūno funkcijas</w:t>
            </w:r>
            <w:r>
              <w:t>, Socialinės paramos skyrius, Lietuvos Raudonojo kryžiaus draugija</w:t>
            </w:r>
          </w:p>
        </w:tc>
        <w:tc>
          <w:tcPr>
            <w:tcW w:w="1630" w:type="dxa"/>
          </w:tcPr>
          <w:p w14:paraId="258FDC7D" w14:textId="77777777" w:rsidR="009E2138" w:rsidRDefault="009E2138" w:rsidP="00AA660E">
            <w:r>
              <w:t>II–IV ketvirtis</w:t>
            </w:r>
          </w:p>
        </w:tc>
        <w:tc>
          <w:tcPr>
            <w:tcW w:w="2196" w:type="dxa"/>
          </w:tcPr>
          <w:p w14:paraId="1B0A6CA6" w14:textId="77777777" w:rsidR="009E2138" w:rsidRDefault="009E2138" w:rsidP="00AA660E">
            <w:r>
              <w:t>Suorganizuotas ne mažiau kaip 1 (vienas) renginys</w:t>
            </w:r>
          </w:p>
        </w:tc>
      </w:tr>
      <w:tr w:rsidR="009E2138" w14:paraId="30E1D41B" w14:textId="77777777" w:rsidTr="00AA660E">
        <w:tc>
          <w:tcPr>
            <w:tcW w:w="570" w:type="dxa"/>
          </w:tcPr>
          <w:p w14:paraId="0D55C458" w14:textId="77777777" w:rsidR="009E2138" w:rsidRDefault="009E2138" w:rsidP="00246919">
            <w:pPr>
              <w:ind w:left="-120" w:right="-102"/>
              <w:jc w:val="center"/>
            </w:pPr>
            <w:r>
              <w:t>8.</w:t>
            </w:r>
          </w:p>
        </w:tc>
        <w:tc>
          <w:tcPr>
            <w:tcW w:w="3253" w:type="dxa"/>
          </w:tcPr>
          <w:p w14:paraId="2E5A1858" w14:textId="77777777" w:rsidR="009E2138" w:rsidRPr="006904BA" w:rsidRDefault="009E2138" w:rsidP="00AA660E">
            <w:r w:rsidRPr="006904BA">
              <w:t>Kartu su NVO organizuoti susitikimus pasirengimo gyventojų evakavimui, išvykimo krepšio, šeimos plano, priedangų, kolektyvinės apsaugos statinių ir kitais aktualiais civilinės saugos klausimais</w:t>
            </w:r>
          </w:p>
        </w:tc>
        <w:tc>
          <w:tcPr>
            <w:tcW w:w="2579" w:type="dxa"/>
          </w:tcPr>
          <w:p w14:paraId="5164C089" w14:textId="77777777" w:rsidR="009E2138" w:rsidRDefault="009E2138" w:rsidP="00AA660E">
            <w:r>
              <w:t>Renginiai, seminarai, paskaitos, susitikimai su gyventojais</w:t>
            </w:r>
          </w:p>
        </w:tc>
        <w:tc>
          <w:tcPr>
            <w:tcW w:w="1496" w:type="dxa"/>
          </w:tcPr>
          <w:p w14:paraId="213B1612" w14:textId="77777777" w:rsidR="009E2138" w:rsidRDefault="009E2138" w:rsidP="00AA660E">
            <w:r>
              <w:t>Socialinę globą gaunantys senyvo amžiaus asmenys</w:t>
            </w:r>
          </w:p>
        </w:tc>
        <w:tc>
          <w:tcPr>
            <w:tcW w:w="2836" w:type="dxa"/>
          </w:tcPr>
          <w:p w14:paraId="72CA8342" w14:textId="77777777" w:rsidR="009E2138" w:rsidRPr="00961F73" w:rsidRDefault="009E2138" w:rsidP="00AA660E">
            <w:r w:rsidRPr="00961F73">
              <w:t>Patarėjas, atliekantis savivaldybės parengties pareigūno funkcijas</w:t>
            </w:r>
            <w:r>
              <w:t xml:space="preserve">, </w:t>
            </w:r>
            <w:r w:rsidRPr="00E93FD0">
              <w:t>VšĮ „Jurbarko socialinės paslaugos“</w:t>
            </w:r>
            <w:r>
              <w:t>,</w:t>
            </w:r>
            <w:r w:rsidRPr="00E93FD0">
              <w:t xml:space="preserve"> </w:t>
            </w:r>
            <w:r>
              <w:t>Lietuvos Raudonojo kryžiaus draugija</w:t>
            </w:r>
          </w:p>
        </w:tc>
        <w:tc>
          <w:tcPr>
            <w:tcW w:w="1630" w:type="dxa"/>
          </w:tcPr>
          <w:p w14:paraId="5E1A6932" w14:textId="77777777" w:rsidR="009E2138" w:rsidRDefault="009E2138" w:rsidP="00AA660E">
            <w:r>
              <w:t>II–IV ketvirtis</w:t>
            </w:r>
          </w:p>
        </w:tc>
        <w:tc>
          <w:tcPr>
            <w:tcW w:w="2196" w:type="dxa"/>
          </w:tcPr>
          <w:p w14:paraId="3642847F" w14:textId="77777777" w:rsidR="009E2138" w:rsidRDefault="009E2138" w:rsidP="00AA660E">
            <w:r>
              <w:t>Suorganizuotas ne mažiau kaip 1 (vienas) renginys</w:t>
            </w:r>
          </w:p>
        </w:tc>
      </w:tr>
    </w:tbl>
    <w:p w14:paraId="0AC546CE" w14:textId="77777777" w:rsidR="009E2138" w:rsidRDefault="009E2138" w:rsidP="009E2138"/>
    <w:p w14:paraId="4D3A0867" w14:textId="77777777" w:rsidR="009E2138" w:rsidRPr="008E61EC" w:rsidRDefault="009E2138" w:rsidP="009E2138">
      <w:pPr>
        <w:jc w:val="center"/>
        <w:rPr>
          <w:b/>
          <w:bCs/>
          <w:szCs w:val="22"/>
        </w:rPr>
      </w:pPr>
      <w:r w:rsidRPr="008E61EC">
        <w:rPr>
          <w:b/>
          <w:bCs/>
        </w:rPr>
        <w:t>__________________________________</w:t>
      </w:r>
    </w:p>
    <w:p w14:paraId="0A9BD061" w14:textId="77777777" w:rsidR="009E2138" w:rsidRDefault="009E2138" w:rsidP="009E2138">
      <w:pPr>
        <w:jc w:val="center"/>
        <w:rPr>
          <w:rFonts w:eastAsia="Calibri"/>
          <w:color w:val="000000"/>
          <w:szCs w:val="24"/>
        </w:rPr>
      </w:pPr>
    </w:p>
    <w:sectPr w:rsidR="009E2138" w:rsidSect="00816B3F">
      <w:pgSz w:w="16838" w:h="11906" w:orient="landscape" w:code="9"/>
      <w:pgMar w:top="1701" w:right="1134" w:bottom="567" w:left="1134" w:header="1134" w:footer="726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5BB642" w14:textId="77777777" w:rsidR="00944012" w:rsidRDefault="00944012">
      <w:r>
        <w:separator/>
      </w:r>
    </w:p>
  </w:endnote>
  <w:endnote w:type="continuationSeparator" w:id="0">
    <w:p w14:paraId="59698C42" w14:textId="77777777" w:rsidR="00944012" w:rsidRDefault="00944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52957A" w14:textId="77777777" w:rsidR="00944012" w:rsidRDefault="00944012">
      <w:r>
        <w:separator/>
      </w:r>
    </w:p>
  </w:footnote>
  <w:footnote w:type="continuationSeparator" w:id="0">
    <w:p w14:paraId="1451A18B" w14:textId="77777777" w:rsidR="00944012" w:rsidRDefault="009440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BACE8" w14:textId="77777777" w:rsidR="00C11E71" w:rsidRDefault="00D1794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E60B8A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1104F077" w14:textId="77777777" w:rsidR="00C11E71" w:rsidRDefault="00C11E71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1F702" w14:textId="77777777" w:rsidR="00C11E71" w:rsidRDefault="00C11E71">
    <w:pPr>
      <w:pStyle w:val="Antrats"/>
      <w:framePr w:wrap="around" w:vAnchor="text" w:hAnchor="margin" w:xAlign="center" w:y="1"/>
      <w:rPr>
        <w:rStyle w:val="Puslapionumeris"/>
      </w:rPr>
    </w:pPr>
  </w:p>
  <w:p w14:paraId="797DC577" w14:textId="77777777" w:rsidR="00C11E71" w:rsidRDefault="00C11E71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B2DC7"/>
    <w:multiLevelType w:val="hybridMultilevel"/>
    <w:tmpl w:val="BAE467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2F1B78"/>
    <w:multiLevelType w:val="hybridMultilevel"/>
    <w:tmpl w:val="05480518"/>
    <w:lvl w:ilvl="0" w:tplc="A1B4F39C"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8F2D0D"/>
    <w:multiLevelType w:val="hybridMultilevel"/>
    <w:tmpl w:val="F36E6BE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180B28"/>
    <w:multiLevelType w:val="hybridMultilevel"/>
    <w:tmpl w:val="96AAA74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30E27C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60124D25"/>
    <w:multiLevelType w:val="hybridMultilevel"/>
    <w:tmpl w:val="9FD06F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C90E3C"/>
    <w:multiLevelType w:val="hybridMultilevel"/>
    <w:tmpl w:val="B0B6D3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261F75"/>
    <w:multiLevelType w:val="hybridMultilevel"/>
    <w:tmpl w:val="3E70C44C"/>
    <w:lvl w:ilvl="0" w:tplc="A1B4F39C"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num w:numId="1" w16cid:durableId="850685702">
    <w:abstractNumId w:val="4"/>
  </w:num>
  <w:num w:numId="2" w16cid:durableId="1095714232">
    <w:abstractNumId w:val="3"/>
  </w:num>
  <w:num w:numId="3" w16cid:durableId="1947037862">
    <w:abstractNumId w:val="5"/>
  </w:num>
  <w:num w:numId="4" w16cid:durableId="191577062">
    <w:abstractNumId w:val="1"/>
  </w:num>
  <w:num w:numId="5" w16cid:durableId="1884291924">
    <w:abstractNumId w:val="7"/>
  </w:num>
  <w:num w:numId="6" w16cid:durableId="2000111514">
    <w:abstractNumId w:val="6"/>
  </w:num>
  <w:num w:numId="7" w16cid:durableId="2041974272">
    <w:abstractNumId w:val="0"/>
  </w:num>
  <w:num w:numId="8" w16cid:durableId="8008809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E71"/>
    <w:rsid w:val="000206EF"/>
    <w:rsid w:val="00031291"/>
    <w:rsid w:val="00033849"/>
    <w:rsid w:val="00057413"/>
    <w:rsid w:val="00091B43"/>
    <w:rsid w:val="000E3FF8"/>
    <w:rsid w:val="001132C2"/>
    <w:rsid w:val="0014012D"/>
    <w:rsid w:val="001A03A3"/>
    <w:rsid w:val="001A3568"/>
    <w:rsid w:val="001D5834"/>
    <w:rsid w:val="001F2543"/>
    <w:rsid w:val="0024403C"/>
    <w:rsid w:val="00246919"/>
    <w:rsid w:val="0031738E"/>
    <w:rsid w:val="003E4204"/>
    <w:rsid w:val="003E7FED"/>
    <w:rsid w:val="00415488"/>
    <w:rsid w:val="0043004E"/>
    <w:rsid w:val="004E4A3E"/>
    <w:rsid w:val="004F62CB"/>
    <w:rsid w:val="005627F5"/>
    <w:rsid w:val="005821CE"/>
    <w:rsid w:val="00593BE6"/>
    <w:rsid w:val="005B716D"/>
    <w:rsid w:val="00652726"/>
    <w:rsid w:val="006F0751"/>
    <w:rsid w:val="006F4F06"/>
    <w:rsid w:val="006F69C9"/>
    <w:rsid w:val="00723D28"/>
    <w:rsid w:val="00760C89"/>
    <w:rsid w:val="00771246"/>
    <w:rsid w:val="007714A4"/>
    <w:rsid w:val="00776409"/>
    <w:rsid w:val="00777926"/>
    <w:rsid w:val="00802CF2"/>
    <w:rsid w:val="00816B3F"/>
    <w:rsid w:val="00871C21"/>
    <w:rsid w:val="00881637"/>
    <w:rsid w:val="00944012"/>
    <w:rsid w:val="009B69E4"/>
    <w:rsid w:val="009E2138"/>
    <w:rsid w:val="00A45EFD"/>
    <w:rsid w:val="00A510E1"/>
    <w:rsid w:val="00A62CF0"/>
    <w:rsid w:val="00AC03B4"/>
    <w:rsid w:val="00AC5684"/>
    <w:rsid w:val="00AE542F"/>
    <w:rsid w:val="00B06138"/>
    <w:rsid w:val="00B2240B"/>
    <w:rsid w:val="00B24DFB"/>
    <w:rsid w:val="00B447DF"/>
    <w:rsid w:val="00BA216E"/>
    <w:rsid w:val="00C01BE6"/>
    <w:rsid w:val="00C11E71"/>
    <w:rsid w:val="00C524B6"/>
    <w:rsid w:val="00C7794D"/>
    <w:rsid w:val="00CA3A42"/>
    <w:rsid w:val="00CD0685"/>
    <w:rsid w:val="00CE082D"/>
    <w:rsid w:val="00CE6C63"/>
    <w:rsid w:val="00D17949"/>
    <w:rsid w:val="00D456A6"/>
    <w:rsid w:val="00D55F0A"/>
    <w:rsid w:val="00D73DF4"/>
    <w:rsid w:val="00D77983"/>
    <w:rsid w:val="00D9103C"/>
    <w:rsid w:val="00DB2F30"/>
    <w:rsid w:val="00E10656"/>
    <w:rsid w:val="00E60B8A"/>
    <w:rsid w:val="00E73100"/>
    <w:rsid w:val="00EC762C"/>
    <w:rsid w:val="00ED631D"/>
    <w:rsid w:val="00EF173C"/>
    <w:rsid w:val="00EF230E"/>
    <w:rsid w:val="00F406D7"/>
    <w:rsid w:val="00F8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25BB98"/>
  <w15:docId w15:val="{941FA1A7-F8E3-47DE-8D22-80AF94C4B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prastasis">
    <w:name w:val="Normal"/>
    <w:qFormat/>
    <w:rsid w:val="00C11E71"/>
    <w:rPr>
      <w:sz w:val="24"/>
    </w:rPr>
  </w:style>
  <w:style w:type="paragraph" w:styleId="Antrat1">
    <w:name w:val="heading 1"/>
    <w:basedOn w:val="prastasis"/>
    <w:next w:val="prastasis"/>
    <w:qFormat/>
    <w:rsid w:val="00C11E71"/>
    <w:pPr>
      <w:keepNext/>
      <w:jc w:val="center"/>
      <w:outlineLvl w:val="0"/>
    </w:pPr>
    <w:rPr>
      <w:b/>
      <w:lang w:val="en-US"/>
    </w:rPr>
  </w:style>
  <w:style w:type="paragraph" w:styleId="Antrat3">
    <w:name w:val="heading 3"/>
    <w:basedOn w:val="prastasis"/>
    <w:next w:val="prastasis"/>
    <w:qFormat/>
    <w:rsid w:val="00C11E71"/>
    <w:pPr>
      <w:keepNext/>
      <w:jc w:val="center"/>
      <w:outlineLvl w:val="2"/>
    </w:pPr>
    <w:rPr>
      <w:b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C11E71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C11E71"/>
    <w:pPr>
      <w:tabs>
        <w:tab w:val="center" w:pos="4153"/>
        <w:tab w:val="right" w:pos="8306"/>
      </w:tabs>
    </w:pPr>
  </w:style>
  <w:style w:type="character" w:styleId="Hipersaitas">
    <w:name w:val="Hyperlink"/>
    <w:rsid w:val="00C11E71"/>
    <w:rPr>
      <w:color w:val="auto"/>
      <w:u w:val="none"/>
    </w:rPr>
  </w:style>
  <w:style w:type="character" w:styleId="Puslapionumeris">
    <w:name w:val="page number"/>
    <w:basedOn w:val="Numatytasispastraiposriftas"/>
    <w:rsid w:val="00C11E71"/>
  </w:style>
  <w:style w:type="paragraph" w:styleId="Pagrindiniotekstotrauka">
    <w:name w:val="Body Text Indent"/>
    <w:basedOn w:val="prastasis"/>
    <w:rsid w:val="00C11E71"/>
    <w:pPr>
      <w:ind w:firstLine="851"/>
    </w:pPr>
  </w:style>
  <w:style w:type="paragraph" w:styleId="Pagrindinistekstas">
    <w:name w:val="Body Text"/>
    <w:basedOn w:val="prastasis"/>
    <w:rsid w:val="00C11E71"/>
    <w:pPr>
      <w:jc w:val="both"/>
    </w:pPr>
  </w:style>
  <w:style w:type="paragraph" w:styleId="Pavadinimas">
    <w:name w:val="Title"/>
    <w:basedOn w:val="prastasis"/>
    <w:qFormat/>
    <w:rsid w:val="00C11E71"/>
    <w:pPr>
      <w:jc w:val="center"/>
    </w:pPr>
    <w:rPr>
      <w:b/>
      <w:bCs/>
      <w:szCs w:val="24"/>
      <w:lang w:val="en-US"/>
    </w:rPr>
  </w:style>
  <w:style w:type="paragraph" w:styleId="Pagrindiniotekstotrauka2">
    <w:name w:val="Body Text Indent 2"/>
    <w:basedOn w:val="prastasis"/>
    <w:rsid w:val="00C11E71"/>
    <w:pPr>
      <w:spacing w:before="120" w:after="120"/>
      <w:ind w:firstLine="720"/>
      <w:jc w:val="both"/>
    </w:pPr>
    <w:rPr>
      <w:szCs w:val="24"/>
    </w:rPr>
  </w:style>
  <w:style w:type="paragraph" w:styleId="Pagrindinistekstas2">
    <w:name w:val="Body Text 2"/>
    <w:basedOn w:val="prastasis"/>
    <w:rsid w:val="00C11E71"/>
    <w:pPr>
      <w:jc w:val="both"/>
    </w:pPr>
    <w:rPr>
      <w:sz w:val="22"/>
    </w:rPr>
  </w:style>
  <w:style w:type="paragraph" w:styleId="Sraopastraipa">
    <w:name w:val="List Paragraph"/>
    <w:basedOn w:val="prastasis"/>
    <w:qFormat/>
    <w:rsid w:val="00033849"/>
    <w:pPr>
      <w:ind w:left="720"/>
      <w:contextualSpacing/>
    </w:pPr>
  </w:style>
  <w:style w:type="table" w:styleId="Lentelstinklelis">
    <w:name w:val="Table Grid"/>
    <w:basedOn w:val="prastojilentel"/>
    <w:uiPriority w:val="39"/>
    <w:rsid w:val="009E2138"/>
    <w:rPr>
      <w:rFonts w:eastAsiaTheme="minorHAnsi" w:cstheme="minorBidi"/>
      <w:kern w:val="2"/>
      <w:sz w:val="24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atsakymas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atsakymas</Template>
  <TotalTime>1</TotalTime>
  <Pages>4</Pages>
  <Words>954</Words>
  <Characters>5441</Characters>
  <Application>Microsoft Office Word</Application>
  <DocSecurity>4</DocSecurity>
  <Lines>45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Del</vt:lpstr>
    </vt:vector>
  </TitlesOfParts>
  <Company>Sveikatos apsaugos ministerija</Company>
  <LinksUpToDate>false</LinksUpToDate>
  <CharactersWithSpaces>6383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</dc:title>
  <dc:creator>Egle</dc:creator>
  <cp:lastModifiedBy>Žydrūnas Statkus</cp:lastModifiedBy>
  <cp:revision>2</cp:revision>
  <cp:lastPrinted>2025-03-07T06:17:00Z</cp:lastPrinted>
  <dcterms:created xsi:type="dcterms:W3CDTF">2025-09-03T07:53:00Z</dcterms:created>
  <dcterms:modified xsi:type="dcterms:W3CDTF">2025-09-03T07:53:00Z</dcterms:modified>
</cp:coreProperties>
</file>